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EF48" w14:textId="77777777" w:rsidR="00723925" w:rsidRPr="008973DD" w:rsidRDefault="007C20F6">
      <w:pPr>
        <w:spacing w:before="0"/>
        <w:rPr>
          <w:rFonts w:ascii="Source Sans 3" w:hAnsi="Source Sans 3"/>
          <w:sz w:val="8"/>
        </w:rPr>
      </w:pPr>
      <w:r w:rsidRPr="008973D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DE63C38" wp14:editId="74A0F4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8550E" w14:textId="77777777" w:rsidR="00723925" w:rsidRPr="008973DD" w:rsidRDefault="00723925">
      <w:pPr>
        <w:spacing w:before="0"/>
        <w:rPr>
          <w:rFonts w:ascii="Source Sans 3" w:hAnsi="Source Sans 3"/>
          <w:sz w:val="8"/>
        </w:rPr>
      </w:pPr>
    </w:p>
    <w:p w14:paraId="2C53C0E5" w14:textId="77777777" w:rsidR="00723925" w:rsidRPr="008973DD" w:rsidRDefault="00723925">
      <w:pPr>
        <w:spacing w:before="0"/>
        <w:rPr>
          <w:rFonts w:ascii="Source Sans 3" w:hAnsi="Source Sans 3"/>
          <w:sz w:val="8"/>
        </w:rPr>
      </w:pPr>
    </w:p>
    <w:p w14:paraId="241BDD9F" w14:textId="77777777" w:rsidR="00723925" w:rsidRPr="008973DD" w:rsidRDefault="00723925">
      <w:pPr>
        <w:spacing w:before="0"/>
        <w:rPr>
          <w:rFonts w:ascii="Source Sans 3" w:hAnsi="Source Sans 3"/>
          <w:sz w:val="8"/>
        </w:rPr>
      </w:pPr>
    </w:p>
    <w:p w14:paraId="5C11DABA" w14:textId="77777777" w:rsidR="00723925" w:rsidRPr="008973DD" w:rsidRDefault="00723925">
      <w:pPr>
        <w:spacing w:before="0"/>
        <w:rPr>
          <w:rFonts w:ascii="Source Sans 3" w:hAnsi="Source Sans 3"/>
          <w:sz w:val="8"/>
        </w:rPr>
        <w:sectPr w:rsidR="00723925" w:rsidRPr="008973DD" w:rsidSect="005A1F7D">
          <w:pgSz w:w="11906" w:h="16838" w:code="9"/>
          <w:pgMar w:top="680" w:right="851" w:bottom="14175" w:left="851" w:header="720" w:footer="0" w:gutter="0"/>
          <w:cols w:space="720"/>
        </w:sectPr>
      </w:pPr>
    </w:p>
    <w:p w14:paraId="3400F3BA" w14:textId="56C4996E" w:rsidR="00455E1E" w:rsidRPr="008973D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8973DD" w14:paraId="7DFFB509" w14:textId="77777777" w:rsidTr="0074283D">
        <w:trPr>
          <w:trHeight w:val="2007"/>
        </w:trPr>
        <w:tc>
          <w:tcPr>
            <w:tcW w:w="4526" w:type="dxa"/>
            <w:gridSpan w:val="3"/>
          </w:tcPr>
          <w:p w14:paraId="2392FE77" w14:textId="77777777" w:rsidR="00FD26E3" w:rsidRPr="008973DD" w:rsidRDefault="002B21EF" w:rsidP="008973DD">
            <w:pPr>
              <w:spacing w:before="120" w:line="240" w:lineRule="exact"/>
              <w:ind w:left="113"/>
              <w:rPr>
                <w:rFonts w:ascii="Source Sans 3" w:hAnsi="Source Sans 3"/>
              </w:rPr>
            </w:pPr>
            <w:r w:rsidRPr="008973D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DCC0461" wp14:editId="76D0E0A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38D12D" w14:textId="77777777" w:rsidR="00C108A5" w:rsidRPr="008973DD" w:rsidRDefault="00C108A5" w:rsidP="008973DD">
            <w:pPr>
              <w:spacing w:before="0" w:after="120" w:line="240" w:lineRule="exact"/>
              <w:ind w:left="113"/>
              <w:rPr>
                <w:rFonts w:ascii="Source Sans 3" w:hAnsi="Source Sans 3"/>
              </w:rPr>
            </w:pPr>
          </w:p>
          <w:p w14:paraId="73BDA328" w14:textId="7382BDDF" w:rsidR="00455E1E" w:rsidRPr="008973DD" w:rsidRDefault="0074283D" w:rsidP="008973DD">
            <w:pPr>
              <w:spacing w:before="180" w:line="240" w:lineRule="exact"/>
              <w:ind w:left="57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47DB62" wp14:editId="7627D9B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263113</wp:posOffset>
                      </wp:positionV>
                      <wp:extent cx="2271395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2419BBC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7pt" to="213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NMvQEAAL4DAAAOAAAAZHJzL2Uyb0RvYy54bWysU8tu2zAQvBfoPxC813oUURPBcg4JmkvR&#10;Gn3daXJpEeULJGPJf98lbStFWxRB0AvFJWdmd5ar9e1sNDlAiMrZgTarmhKw3All9wP99vX9m2tK&#10;YmJWMO0sDPQIkd5uXr9aT76H1o1OCwgERWzsJz/QMSXfV1XkIxgWV86DxUvpgmEJw7CvRGATqhtd&#10;tXXdVZMLwgfHIUY8vT9d0k3RlxJ4+iRlhET0QLG2VNZQ1l1eq82a9fvA/Kj4uQz2gioMUxaTLlL3&#10;LDHyGNQfUkbx4KKTacWdqZyUikPxgG6a+jc3X0bmoXjB5kS/tCn+P1n+8bANRImBXnU3XXPddS0l&#10;lhl8qgcITAD5DmGnrHi0e9Lmdk0+9si6s9twjqLfhux9lsHkL7oic2nxcWkxzIlwPGzbd83bmytK&#10;+OWueiL6ENMDOEPyZqBa2eye9ezwISZMhtALBINcyCl12aWjhgzW9jNIdITJmsIuswR3OpADwykQ&#10;P5psA7UKMlOk0noh1f8mnbGZBmW+nktc0CWjs2khGmVd+FvWNF9KlSf8xfXJa7a9c+JYHqK0A4ek&#10;ODsPdJ7CX+NCf/rtNj8BAAD//wMAUEsDBBQABgAIAAAAIQDxZOYT3QAAAAgBAAAPAAAAZHJzL2Rv&#10;d25yZXYueG1sTI9PS8NAEMXvgt9hGcGb3SSEUGI2pRREvIhN632bnSZp90/Y3aTx2zviQU/DzHu8&#10;+b1qsxjNZvRhcFZAukqAoW2dGmwn4Hh4eVoDC1FaJbWzKOALA2zq+7tKlsrd7B7nJnaMQmwopYA+&#10;xrHkPLQ9GhlWbkRL2tl5IyOtvuPKyxuFG82zJCm4kYOlD70ccddje20mI0C/+fmz23XbML3ui+by&#10;cc7eD7MQjw/L9hlYxCX+meEHn9ChJqaTm6wKTAso1jk5BeQpTdLzrEiBnX4PvK74/wL1NwAAAP//&#10;AwBQSwECLQAUAAYACAAAACEAtoM4kv4AAADhAQAAEwAAAAAAAAAAAAAAAAAAAAAAW0NvbnRlbnRf&#10;VHlwZXNdLnhtbFBLAQItABQABgAIAAAAIQA4/SH/1gAAAJQBAAALAAAAAAAAAAAAAAAAAC8BAABf&#10;cmVscy8ucmVsc1BLAQItABQABgAIAAAAIQB6+rNMvQEAAL4DAAAOAAAAAAAAAAAAAAAAAC4CAABk&#10;cnMvZTJvRG9jLnhtbFBLAQItABQABgAIAAAAIQDxZOYT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973DD">
              <w:rPr>
                <w:rFonts w:ascii="Source Sans 3" w:hAnsi="Source Sans 3"/>
              </w:rPr>
              <w:t>Firma:</w:t>
            </w:r>
            <w:r w:rsidR="005C07E8"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8973DD">
              <w:rPr>
                <w:rFonts w:ascii="Source Sans 3" w:hAnsi="Source Sans 3"/>
              </w:rPr>
              <w:instrText xml:space="preserve"> FORMTEXT </w:instrText>
            </w:r>
            <w:r w:rsidR="00455E1E" w:rsidRPr="008973DD">
              <w:rPr>
                <w:rFonts w:ascii="Source Sans 3" w:hAnsi="Source Sans 3"/>
              </w:rPr>
            </w:r>
            <w:r w:rsidR="00455E1E" w:rsidRPr="008973DD">
              <w:rPr>
                <w:rFonts w:ascii="Source Sans 3" w:hAnsi="Source Sans 3"/>
              </w:rPr>
              <w:fldChar w:fldCharType="separate"/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</w:rPr>
              <w:fldChar w:fldCharType="end"/>
            </w:r>
            <w:bookmarkEnd w:id="0"/>
          </w:p>
          <w:p w14:paraId="4D292061" w14:textId="75811154" w:rsidR="00455E1E" w:rsidRPr="008973DD" w:rsidRDefault="00FD26E3" w:rsidP="008973DD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F2E8B0" wp14:editId="20D5750A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C1F791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973DD">
              <w:rPr>
                <w:rFonts w:ascii="Source Sans 3" w:hAnsi="Source Sans 3"/>
              </w:rPr>
              <w:t>Arbeitsbereich:</w:t>
            </w:r>
            <w:r w:rsidR="005C07E8"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8973DD">
              <w:rPr>
                <w:rFonts w:ascii="Source Sans 3" w:hAnsi="Source Sans 3"/>
              </w:rPr>
              <w:instrText xml:space="preserve"> FORMTEXT </w:instrText>
            </w:r>
            <w:r w:rsidR="00455E1E" w:rsidRPr="008973DD">
              <w:rPr>
                <w:rFonts w:ascii="Source Sans 3" w:hAnsi="Source Sans 3"/>
              </w:rPr>
            </w:r>
            <w:r w:rsidR="00455E1E" w:rsidRPr="008973DD">
              <w:rPr>
                <w:rFonts w:ascii="Source Sans 3" w:hAnsi="Source Sans 3"/>
              </w:rPr>
              <w:fldChar w:fldCharType="separate"/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</w:rPr>
              <w:fldChar w:fldCharType="end"/>
            </w:r>
            <w:bookmarkEnd w:id="1"/>
          </w:p>
          <w:p w14:paraId="3DCC03FA" w14:textId="77777777" w:rsidR="00455E1E" w:rsidRPr="008973DD" w:rsidRDefault="00FD26E3" w:rsidP="008973DD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F7D6F3" wp14:editId="39FE0BB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B025BC7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973DD">
              <w:rPr>
                <w:rFonts w:ascii="Source Sans 3" w:hAnsi="Source Sans 3"/>
              </w:rPr>
              <w:t xml:space="preserve">Verantwortlich: </w:t>
            </w:r>
            <w:r w:rsidRPr="008973D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973DD">
              <w:rPr>
                <w:rFonts w:ascii="Source Sans 3" w:hAnsi="Source Sans 3"/>
              </w:rPr>
              <w:instrText xml:space="preserve"> FORMTEXT </w:instrText>
            </w:r>
            <w:r w:rsidRPr="008973DD">
              <w:rPr>
                <w:rFonts w:ascii="Source Sans 3" w:hAnsi="Source Sans 3"/>
              </w:rPr>
            </w:r>
            <w:r w:rsidRPr="008973DD">
              <w:rPr>
                <w:rFonts w:ascii="Source Sans 3" w:hAnsi="Source Sans 3"/>
              </w:rPr>
              <w:fldChar w:fldCharType="separate"/>
            </w:r>
            <w:r w:rsidRPr="008973DD">
              <w:rPr>
                <w:rFonts w:ascii="Source Sans 3" w:hAnsi="Source Sans 3"/>
                <w:noProof/>
              </w:rPr>
              <w:t> </w:t>
            </w:r>
            <w:r w:rsidRPr="008973DD">
              <w:rPr>
                <w:rFonts w:ascii="Source Sans 3" w:hAnsi="Source Sans 3"/>
                <w:noProof/>
              </w:rPr>
              <w:t> </w:t>
            </w:r>
            <w:r w:rsidRPr="008973DD">
              <w:rPr>
                <w:rFonts w:ascii="Source Sans 3" w:hAnsi="Source Sans 3"/>
                <w:noProof/>
              </w:rPr>
              <w:t> </w:t>
            </w:r>
            <w:r w:rsidRPr="008973DD">
              <w:rPr>
                <w:rFonts w:ascii="Source Sans 3" w:hAnsi="Source Sans 3"/>
                <w:noProof/>
              </w:rPr>
              <w:t> </w:t>
            </w:r>
            <w:r w:rsidRPr="008973DD">
              <w:rPr>
                <w:rFonts w:ascii="Source Sans 3" w:hAnsi="Source Sans 3"/>
                <w:noProof/>
              </w:rPr>
              <w:t> </w:t>
            </w:r>
            <w:r w:rsidRPr="008973DD">
              <w:rPr>
                <w:rFonts w:ascii="Source Sans 3" w:hAnsi="Source Sans 3"/>
              </w:rPr>
              <w:fldChar w:fldCharType="end"/>
            </w:r>
          </w:p>
          <w:p w14:paraId="56C16662" w14:textId="77777777" w:rsidR="00455E1E" w:rsidRPr="008973DD" w:rsidRDefault="005C07E8" w:rsidP="008973DD">
            <w:pPr>
              <w:spacing w:before="0" w:after="60" w:line="240" w:lineRule="exact"/>
              <w:ind w:left="57"/>
              <w:rPr>
                <w:rFonts w:ascii="Source Sans 3" w:hAnsi="Source Sans 3"/>
                <w:sz w:val="16"/>
              </w:rPr>
            </w:pPr>
            <w:r w:rsidRPr="008973DD">
              <w:rPr>
                <w:rFonts w:ascii="Source Sans 3" w:hAnsi="Source Sans 3"/>
              </w:rPr>
              <w:tab/>
            </w:r>
            <w:r w:rsidRPr="008973DD">
              <w:rPr>
                <w:rFonts w:ascii="Source Sans 3" w:hAnsi="Source Sans 3"/>
              </w:rPr>
              <w:tab/>
            </w:r>
            <w:r w:rsidRPr="008973DD">
              <w:rPr>
                <w:rFonts w:ascii="Source Sans 3" w:hAnsi="Source Sans 3"/>
              </w:rPr>
              <w:tab/>
              <w:t xml:space="preserve">          </w:t>
            </w:r>
            <w:r w:rsidR="00455E1E" w:rsidRPr="008973D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481B244" w14:textId="77777777" w:rsidR="00455E1E" w:rsidRPr="008973DD" w:rsidRDefault="00455E1E" w:rsidP="008973DD">
            <w:pPr>
              <w:pStyle w:val="berschrift8"/>
              <w:spacing w:before="200" w:after="0" w:line="240" w:lineRule="exact"/>
              <w:rPr>
                <w:rFonts w:ascii="Source Sans 3" w:hAnsi="Source Sans 3"/>
                <w:b w:val="0"/>
                <w:caps/>
              </w:rPr>
            </w:pPr>
            <w:r w:rsidRPr="008973D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EA0AD6D" w14:textId="77777777" w:rsidR="00723925" w:rsidRPr="008973DD" w:rsidRDefault="00723925" w:rsidP="008973DD">
            <w:pPr>
              <w:spacing w:after="160" w:line="200" w:lineRule="exact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973D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973D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8973D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973D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4529F674" w14:textId="77777777" w:rsidR="00455E1E" w:rsidRPr="008973DD" w:rsidRDefault="007A7809" w:rsidP="008973DD">
            <w:pPr>
              <w:tabs>
                <w:tab w:val="left" w:pos="1304"/>
              </w:tabs>
              <w:spacing w:before="0" w:line="240" w:lineRule="exact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13FA04" wp14:editId="336B4E6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310DB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973DD">
              <w:rPr>
                <w:rFonts w:ascii="Source Sans 3" w:hAnsi="Source Sans 3"/>
              </w:rPr>
              <w:t>Arbeitsplatz:</w:t>
            </w:r>
            <w:r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8973DD">
              <w:rPr>
                <w:rFonts w:ascii="Source Sans 3" w:hAnsi="Source Sans 3"/>
              </w:rPr>
              <w:instrText xml:space="preserve"> FORMTEXT </w:instrText>
            </w:r>
            <w:r w:rsidR="00455E1E" w:rsidRPr="008973DD">
              <w:rPr>
                <w:rFonts w:ascii="Source Sans 3" w:hAnsi="Source Sans 3"/>
              </w:rPr>
            </w:r>
            <w:r w:rsidR="00455E1E" w:rsidRPr="008973DD">
              <w:rPr>
                <w:rFonts w:ascii="Source Sans 3" w:hAnsi="Source Sans 3"/>
              </w:rPr>
              <w:fldChar w:fldCharType="separate"/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</w:rPr>
              <w:fldChar w:fldCharType="end"/>
            </w:r>
          </w:p>
          <w:p w14:paraId="75E0A165" w14:textId="77777777" w:rsidR="00455E1E" w:rsidRPr="008973DD" w:rsidRDefault="00B645BE" w:rsidP="008973DD">
            <w:pPr>
              <w:tabs>
                <w:tab w:val="left" w:pos="1304"/>
              </w:tabs>
              <w:spacing w:before="120" w:line="240" w:lineRule="exact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ACD024" wp14:editId="1EB9CA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3743F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8973DD">
              <w:rPr>
                <w:rFonts w:ascii="Source Sans 3" w:hAnsi="Source Sans 3"/>
              </w:rPr>
              <w:t>Tätigkeit:</w:t>
            </w:r>
            <w:r w:rsidR="007A7809" w:rsidRPr="008973DD">
              <w:rPr>
                <w:rFonts w:ascii="Source Sans 3" w:hAnsi="Source Sans 3"/>
              </w:rPr>
              <w:t xml:space="preserve"> </w:t>
            </w:r>
            <w:r w:rsidR="00455E1E" w:rsidRPr="008973D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8973DD">
              <w:rPr>
                <w:rFonts w:ascii="Source Sans 3" w:hAnsi="Source Sans 3"/>
              </w:rPr>
              <w:instrText xml:space="preserve"> FORMTEXT </w:instrText>
            </w:r>
            <w:r w:rsidR="00455E1E" w:rsidRPr="008973DD">
              <w:rPr>
                <w:rFonts w:ascii="Source Sans 3" w:hAnsi="Source Sans 3"/>
              </w:rPr>
            </w:r>
            <w:r w:rsidR="00455E1E" w:rsidRPr="008973DD">
              <w:rPr>
                <w:rFonts w:ascii="Source Sans 3" w:hAnsi="Source Sans 3"/>
              </w:rPr>
              <w:fldChar w:fldCharType="separate"/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  <w:noProof/>
              </w:rPr>
              <w:t> </w:t>
            </w:r>
            <w:r w:rsidR="00455E1E" w:rsidRPr="008973DD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459C970D" w14:textId="77777777" w:rsidR="00C108A5" w:rsidRPr="008973DD" w:rsidRDefault="00C108A5" w:rsidP="008973DD">
            <w:pPr>
              <w:spacing w:before="0" w:after="200" w:line="240" w:lineRule="exact"/>
              <w:rPr>
                <w:rFonts w:ascii="Source Sans 3" w:hAnsi="Source Sans 3"/>
              </w:rPr>
            </w:pPr>
          </w:p>
          <w:p w14:paraId="235BB533" w14:textId="77777777" w:rsidR="00455E1E" w:rsidRPr="008973DD" w:rsidRDefault="00455E1E" w:rsidP="008973DD">
            <w:pPr>
              <w:spacing w:before="0" w:line="240" w:lineRule="exact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</w:rPr>
              <w:t xml:space="preserve">Stand: </w:t>
            </w:r>
            <w:r w:rsidRPr="008973D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8973D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8973DD">
              <w:rPr>
                <w:rFonts w:ascii="Source Sans 3" w:hAnsi="Source Sans 3"/>
                <w:u w:val="single"/>
              </w:rPr>
            </w:r>
            <w:r w:rsidRPr="008973DD">
              <w:rPr>
                <w:rFonts w:ascii="Source Sans 3" w:hAnsi="Source Sans 3"/>
                <w:u w:val="single"/>
              </w:rPr>
              <w:fldChar w:fldCharType="separate"/>
            </w:r>
            <w:r w:rsidRPr="008973DD">
              <w:rPr>
                <w:rFonts w:ascii="Source Sans 3" w:hAnsi="Source Sans 3"/>
                <w:noProof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u w:val="single"/>
              </w:rPr>
              <w:t> </w:t>
            </w:r>
            <w:r w:rsidRPr="008973D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8973DD">
              <w:rPr>
                <w:rFonts w:ascii="Source Sans 3" w:hAnsi="Source Sans 3"/>
              </w:rPr>
              <w:t xml:space="preserve"> </w:t>
            </w:r>
          </w:p>
          <w:p w14:paraId="10433973" w14:textId="5775ABD2" w:rsidR="00455E1E" w:rsidRPr="008973DD" w:rsidRDefault="001317D7" w:rsidP="008973DD">
            <w:pPr>
              <w:spacing w:before="120" w:line="240" w:lineRule="exact"/>
              <w:rPr>
                <w:rFonts w:ascii="Source Sans 3" w:hAnsi="Source Sans 3"/>
                <w:sz w:val="16"/>
              </w:rPr>
            </w:pPr>
            <w:r w:rsidRPr="008973DD">
              <w:rPr>
                <w:rFonts w:ascii="Source Sans 3" w:hAnsi="Source Sans 3"/>
                <w:sz w:val="16"/>
              </w:rPr>
              <w:t>B214</w:t>
            </w:r>
          </w:p>
        </w:tc>
      </w:tr>
      <w:tr w:rsidR="005C07E8" w:rsidRPr="008973DD" w14:paraId="4EEC2891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5D10651" w14:textId="77777777" w:rsidR="005C07E8" w:rsidRPr="008973DD" w:rsidRDefault="005C07E8" w:rsidP="008973DD">
            <w:pPr>
              <w:pStyle w:val="berschrift2"/>
            </w:pPr>
            <w:r w:rsidRPr="008973DD">
              <w:t>Anwendungsbereich</w:t>
            </w:r>
          </w:p>
        </w:tc>
      </w:tr>
      <w:tr w:rsidR="00455E1E" w:rsidRPr="008973DD" w14:paraId="4308D533" w14:textId="77777777" w:rsidTr="007A7809">
        <w:trPr>
          <w:trHeight w:val="170"/>
        </w:trPr>
        <w:tc>
          <w:tcPr>
            <w:tcW w:w="10206" w:type="dxa"/>
            <w:gridSpan w:val="6"/>
          </w:tcPr>
          <w:p w14:paraId="54DD2608" w14:textId="33453CDB" w:rsidR="00455E1E" w:rsidRPr="008973DD" w:rsidRDefault="001317D7" w:rsidP="0061164B">
            <w:pPr>
              <w:pStyle w:val="berschrift1"/>
              <w:rPr>
                <w:rFonts w:ascii="Source Sans 3" w:hAnsi="Source Sans 3"/>
              </w:rPr>
            </w:pPr>
            <w:proofErr w:type="spellStart"/>
            <w:r w:rsidRPr="008973DD">
              <w:rPr>
                <w:rFonts w:ascii="Source Sans 3" w:hAnsi="Source Sans 3"/>
              </w:rPr>
              <w:t>Senkrecht-Hubarbeitsbühne</w:t>
            </w:r>
            <w:proofErr w:type="spellEnd"/>
            <w:r w:rsidRPr="008973DD">
              <w:rPr>
                <w:rFonts w:ascii="Source Sans 3" w:hAnsi="Source Sans 3"/>
              </w:rPr>
              <w:t xml:space="preserve"> (</w:t>
            </w:r>
            <w:proofErr w:type="spellStart"/>
            <w:r w:rsidRPr="008973DD">
              <w:rPr>
                <w:rFonts w:ascii="Source Sans 3" w:hAnsi="Source Sans 3"/>
              </w:rPr>
              <w:t>Scherenbühne</w:t>
            </w:r>
            <w:proofErr w:type="spellEnd"/>
            <w:r w:rsidRPr="008973DD">
              <w:rPr>
                <w:rFonts w:ascii="Source Sans 3" w:hAnsi="Source Sans 3"/>
              </w:rPr>
              <w:t>)</w:t>
            </w:r>
          </w:p>
        </w:tc>
      </w:tr>
      <w:tr w:rsidR="00C108A5" w:rsidRPr="008973DD" w14:paraId="106DB3E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4E7ECA1" w14:textId="77777777" w:rsidR="00C108A5" w:rsidRPr="008973DD" w:rsidRDefault="008D049D" w:rsidP="008973DD">
            <w:pPr>
              <w:pStyle w:val="berschrift2"/>
            </w:pPr>
            <w:r w:rsidRPr="008973DD">
              <w:t>Gefährdungen</w:t>
            </w:r>
          </w:p>
        </w:tc>
      </w:tr>
      <w:tr w:rsidR="005C07E8" w:rsidRPr="008973DD" w14:paraId="2EA70978" w14:textId="77777777" w:rsidTr="001317D7">
        <w:trPr>
          <w:trHeight w:val="1546"/>
        </w:trPr>
        <w:tc>
          <w:tcPr>
            <w:tcW w:w="1204" w:type="dxa"/>
            <w:gridSpan w:val="2"/>
            <w:shd w:val="clear" w:color="auto" w:fill="FFFFFF"/>
          </w:tcPr>
          <w:p w14:paraId="5B9C8A53" w14:textId="3BC01F12" w:rsidR="005C07E8" w:rsidRPr="008973DD" w:rsidRDefault="001317D7" w:rsidP="001317D7">
            <w:pPr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53738D46" wp14:editId="58B3855B">
                  <wp:extent cx="612000" cy="532325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1FF86DCB" w14:textId="4F3F0746" w:rsidR="001317D7" w:rsidRPr="008973DD" w:rsidRDefault="005A1F7D" w:rsidP="005A1F7D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1317D7" w:rsidRPr="008973DD">
              <w:t>Absturz aus dem Arbeitskorb</w:t>
            </w:r>
          </w:p>
          <w:p w14:paraId="1898CCD4" w14:textId="49EE6018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Umkippen der Hubarbeitsbühne (</w:t>
            </w:r>
            <w:r w:rsidR="00A844B0" w:rsidRPr="008973DD">
              <w:rPr>
                <w:rFonts w:cs="Arial"/>
                <w:szCs w:val="20"/>
              </w:rPr>
              <w:t>z.</w:t>
            </w:r>
            <w:r w:rsidR="00A844B0" w:rsidRPr="008973DD">
              <w:rPr>
                <w:rFonts w:cs="Arial"/>
                <w:w w:val="80"/>
                <w:szCs w:val="20"/>
              </w:rPr>
              <w:t> </w:t>
            </w:r>
            <w:r w:rsidR="00A844B0" w:rsidRPr="008973DD">
              <w:rPr>
                <w:rFonts w:cs="Arial"/>
                <w:szCs w:val="20"/>
              </w:rPr>
              <w:t xml:space="preserve">B. </w:t>
            </w:r>
            <w:r w:rsidR="001317D7" w:rsidRPr="008973DD">
              <w:t>durch nicht still gesetzten Deckenkran)</w:t>
            </w:r>
          </w:p>
          <w:p w14:paraId="38F6B0D1" w14:textId="58E94691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Quetschungen an Gebäude- und Maschinenteilen oder Gegenständen</w:t>
            </w:r>
          </w:p>
          <w:p w14:paraId="6AEA068F" w14:textId="08451E51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 xml:space="preserve">Kollision, </w:t>
            </w:r>
            <w:r w:rsidR="00A844B0" w:rsidRPr="008973DD">
              <w:rPr>
                <w:rFonts w:cs="Arial"/>
                <w:szCs w:val="20"/>
              </w:rPr>
              <w:t>z.</w:t>
            </w:r>
            <w:r w:rsidR="00A844B0" w:rsidRPr="008973DD">
              <w:rPr>
                <w:rFonts w:cs="Arial"/>
                <w:w w:val="80"/>
                <w:szCs w:val="20"/>
              </w:rPr>
              <w:t> </w:t>
            </w:r>
            <w:r w:rsidR="00A844B0" w:rsidRPr="008973DD">
              <w:rPr>
                <w:rFonts w:cs="Arial"/>
                <w:szCs w:val="20"/>
              </w:rPr>
              <w:t xml:space="preserve">B. </w:t>
            </w:r>
            <w:r w:rsidR="001317D7" w:rsidRPr="008973DD">
              <w:t>durch innerbetrieblichen Verkehr</w:t>
            </w:r>
          </w:p>
          <w:p w14:paraId="1F737C54" w14:textId="5EA8C3A5" w:rsidR="00A358A6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Herabfallende Gegenstände</w:t>
            </w:r>
          </w:p>
        </w:tc>
        <w:tc>
          <w:tcPr>
            <w:tcW w:w="1275" w:type="dxa"/>
            <w:shd w:val="clear" w:color="auto" w:fill="auto"/>
          </w:tcPr>
          <w:p w14:paraId="2C7564C1" w14:textId="7259FCC3" w:rsidR="005C07E8" w:rsidRPr="008973DD" w:rsidRDefault="001317D7" w:rsidP="001317D7">
            <w:pPr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0142B529" wp14:editId="6BB8130B">
                  <wp:extent cx="612000" cy="525803"/>
                  <wp:effectExtent l="0" t="0" r="0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8973DD" w14:paraId="31BA1182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92313C3" w14:textId="77777777" w:rsidR="00455E1E" w:rsidRPr="008973DD" w:rsidRDefault="00455E1E" w:rsidP="008973DD">
            <w:pPr>
              <w:pStyle w:val="berschrift2"/>
            </w:pPr>
            <w:r w:rsidRPr="008973DD">
              <w:t>Schutzmaßnahmen und Verhaltensregeln</w:t>
            </w:r>
          </w:p>
        </w:tc>
      </w:tr>
      <w:tr w:rsidR="001317D7" w:rsidRPr="008973DD" w14:paraId="2529AF18" w14:textId="77777777" w:rsidTr="001317D7">
        <w:trPr>
          <w:trHeight w:val="4180"/>
        </w:trPr>
        <w:tc>
          <w:tcPr>
            <w:tcW w:w="1191" w:type="dxa"/>
          </w:tcPr>
          <w:p w14:paraId="485EE519" w14:textId="77777777" w:rsidR="001317D7" w:rsidRPr="008973DD" w:rsidRDefault="001317D7" w:rsidP="001317D7">
            <w:pPr>
              <w:spacing w:after="60"/>
              <w:jc w:val="center"/>
              <w:rPr>
                <w:rFonts w:ascii="Source Sans 3" w:hAnsi="Source Sans 3"/>
                <w:sz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38DDDC7F" wp14:editId="514FF41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78ED5" w14:textId="77777777" w:rsidR="001317D7" w:rsidRPr="008973DD" w:rsidRDefault="001317D7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2CB9B0D7" wp14:editId="680A3A0C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E70C2" w14:textId="19433901" w:rsidR="001317D7" w:rsidRPr="008973DD" w:rsidRDefault="001317D7" w:rsidP="0061164B">
            <w:pPr>
              <w:spacing w:before="0" w:after="60"/>
              <w:jc w:val="center"/>
              <w:rPr>
                <w:rFonts w:ascii="Source Sans 3" w:hAnsi="Source Sans 3"/>
                <w:sz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6271397C" wp14:editId="202656B8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5D62AD62" w14:textId="0B666FF4" w:rsidR="001317D7" w:rsidRPr="008973DD" w:rsidRDefault="005A1F7D" w:rsidP="005A1F7D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1317D7" w:rsidRPr="008973DD">
              <w:t>Hubarbeitsbühnen dürfen nur von ausgebildeten und unterwiesenen Personen bedient werden</w:t>
            </w:r>
          </w:p>
          <w:p w14:paraId="2DA26E0E" w14:textId="73E1A367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5A1F7D">
              <w:t>Bedienpersonen</w:t>
            </w:r>
            <w:r w:rsidR="001317D7" w:rsidRPr="008973DD">
              <w:t xml:space="preserve"> müssen mind. 18 Jahre alt sein, von Unternehmer/-in schriftlich beauftragt </w:t>
            </w:r>
            <w:r w:rsidR="0074283D" w:rsidRPr="008973DD">
              <w:br/>
            </w:r>
            <w:r w:rsidR="001317D7" w:rsidRPr="008973DD">
              <w:t>worden sein und müssen ihre Befähigung nachgewiesen haben (</w:t>
            </w:r>
            <w:r w:rsidR="00A844B0" w:rsidRPr="008973DD">
              <w:rPr>
                <w:rFonts w:cs="Arial"/>
                <w:szCs w:val="20"/>
              </w:rPr>
              <w:t>z.</w:t>
            </w:r>
            <w:r w:rsidR="00A844B0" w:rsidRPr="008973DD">
              <w:rPr>
                <w:rFonts w:cs="Arial"/>
                <w:w w:val="80"/>
                <w:szCs w:val="20"/>
              </w:rPr>
              <w:t> </w:t>
            </w:r>
            <w:r w:rsidR="00A844B0" w:rsidRPr="008973DD">
              <w:rPr>
                <w:rFonts w:cs="Arial"/>
                <w:szCs w:val="20"/>
              </w:rPr>
              <w:t xml:space="preserve">B. </w:t>
            </w:r>
            <w:r w:rsidR="001317D7" w:rsidRPr="008973DD">
              <w:t>Bedien-Schein)</w:t>
            </w:r>
          </w:p>
          <w:p w14:paraId="4B64E6AD" w14:textId="3246965D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Die bereitgestellte Schutzausrüstung (PSA gegen Absturz, Helm mit Kinnriemen, Sicherheitsschuhe) ist zu verwenden</w:t>
            </w:r>
          </w:p>
          <w:p w14:paraId="78F261A5" w14:textId="59032FA5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Bedienpersonen in die Besonderheiten der Hubarbeitsbühne einweisen (</w:t>
            </w:r>
            <w:r w:rsidR="00A844B0" w:rsidRPr="008973DD">
              <w:rPr>
                <w:rFonts w:cs="Arial"/>
                <w:szCs w:val="20"/>
              </w:rPr>
              <w:t>z.</w:t>
            </w:r>
            <w:r w:rsidR="00A844B0" w:rsidRPr="008973DD">
              <w:rPr>
                <w:rFonts w:cs="Arial"/>
                <w:w w:val="80"/>
                <w:szCs w:val="20"/>
              </w:rPr>
              <w:t> </w:t>
            </w:r>
            <w:r w:rsidR="00A844B0" w:rsidRPr="008973DD">
              <w:rPr>
                <w:rFonts w:cs="Arial"/>
                <w:szCs w:val="20"/>
              </w:rPr>
              <w:t xml:space="preserve">B. </w:t>
            </w:r>
            <w:r w:rsidR="001317D7" w:rsidRPr="008973DD">
              <w:t>Verleihbühne)</w:t>
            </w:r>
          </w:p>
          <w:p w14:paraId="0598FF3D" w14:textId="6A47C02E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Arbeitsbereiche absperren und für innerbetrieblichen Verkehr kennzeichnen</w:t>
            </w:r>
          </w:p>
          <w:p w14:paraId="59848A38" w14:textId="5DA48C7C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Krane im Arbeitsbereich der Bühne sind für die gesamte Arbeitsdauer stillzusetzen</w:t>
            </w:r>
          </w:p>
          <w:p w14:paraId="3536371D" w14:textId="0CAE60D8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 xml:space="preserve">Bühnen grundsätzlich nur mit abgesenktem Arbeitskorb auf ausreichend tragfähigen </w:t>
            </w:r>
            <w:r w:rsidR="0074283D" w:rsidRPr="008973DD">
              <w:br/>
            </w:r>
            <w:r w:rsidR="001317D7" w:rsidRPr="008973DD">
              <w:t>Untergrund (auf Kabelkanäle oder Schächte achten) verfahren. Fahrweg kontrollieren!</w:t>
            </w:r>
          </w:p>
          <w:p w14:paraId="7BED22F5" w14:textId="18C5F23F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Standplatz auf der Hubarbeitsbühne nicht erhöhen, nicht hinausbeugen</w:t>
            </w:r>
          </w:p>
          <w:p w14:paraId="5362FF86" w14:textId="7CEB2211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 xml:space="preserve">Bedienungsanleitung und </w:t>
            </w:r>
            <w:proofErr w:type="spellStart"/>
            <w:r w:rsidR="001317D7" w:rsidRPr="008973DD">
              <w:t>Prüfbuch</w:t>
            </w:r>
            <w:proofErr w:type="spellEnd"/>
            <w:r w:rsidR="001317D7" w:rsidRPr="008973DD">
              <w:t xml:space="preserve"> der Hubarbeitsbühne müssen vor Ort verfügbar sein</w:t>
            </w:r>
          </w:p>
          <w:p w14:paraId="17F18E86" w14:textId="6386D571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Vor Arbeitsaufnahme Sicht- und Funktionskontrolle (</w:t>
            </w:r>
            <w:r w:rsidR="00A844B0" w:rsidRPr="008973DD">
              <w:rPr>
                <w:rFonts w:cs="Arial"/>
                <w:szCs w:val="20"/>
              </w:rPr>
              <w:t>z.</w:t>
            </w:r>
            <w:r w:rsidR="00A844B0" w:rsidRPr="008973DD">
              <w:rPr>
                <w:rFonts w:cs="Arial"/>
                <w:w w:val="80"/>
                <w:szCs w:val="20"/>
              </w:rPr>
              <w:t> </w:t>
            </w:r>
            <w:r w:rsidR="00A844B0" w:rsidRPr="008973DD">
              <w:rPr>
                <w:rFonts w:cs="Arial"/>
                <w:szCs w:val="20"/>
              </w:rPr>
              <w:t xml:space="preserve">B. </w:t>
            </w:r>
            <w:r w:rsidR="001317D7" w:rsidRPr="008973DD">
              <w:t>Not-Aus, Not-Halt) durchführen</w:t>
            </w:r>
          </w:p>
          <w:p w14:paraId="28F5722A" w14:textId="46B74636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 xml:space="preserve">Eine zweite Person befindet sich in Rufweite (in Bedienung des Notablasses unterwiesen) </w:t>
            </w:r>
          </w:p>
          <w:p w14:paraId="6B2973AC" w14:textId="000D709E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Hubarbeitsbühnen nach Herstellerangaben aufstellen und bestimmungsgemäß verwenden</w:t>
            </w:r>
          </w:p>
          <w:p w14:paraId="2514AC7B" w14:textId="1EA61F90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Während des Betriebs die maximalen Belastbarkeiten der Hubarbeitsbühne beachten</w:t>
            </w:r>
          </w:p>
        </w:tc>
      </w:tr>
      <w:tr w:rsidR="00455E1E" w:rsidRPr="008973DD" w14:paraId="65067B5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B2EFF57" w14:textId="77777777" w:rsidR="00455E1E" w:rsidRPr="008973DD" w:rsidRDefault="00455E1E" w:rsidP="008973DD">
            <w:pPr>
              <w:pStyle w:val="berschrift2"/>
            </w:pPr>
            <w:r w:rsidRPr="008973DD">
              <w:t>Verhalten bei Störungen</w:t>
            </w:r>
          </w:p>
        </w:tc>
      </w:tr>
      <w:tr w:rsidR="00455E1E" w:rsidRPr="008973DD" w14:paraId="282E8DD2" w14:textId="77777777" w:rsidTr="007A7809">
        <w:trPr>
          <w:trHeight w:val="1125"/>
        </w:trPr>
        <w:tc>
          <w:tcPr>
            <w:tcW w:w="1191" w:type="dxa"/>
          </w:tcPr>
          <w:p w14:paraId="44B7283A" w14:textId="77777777" w:rsidR="00455E1E" w:rsidRPr="008973DD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3E4DAF22" w14:textId="661599B3" w:rsidR="001317D7" w:rsidRPr="008973DD" w:rsidRDefault="005A1F7D" w:rsidP="005A1F7D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1317D7" w:rsidRPr="008973DD">
              <w:t>Bei Fehlfunktionen Not-Aus und ggf. Notablass betätigen, Arbeiten sofort einstellen</w:t>
            </w:r>
          </w:p>
          <w:p w14:paraId="45447335" w14:textId="65B64CF4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Bühne bis zur Reparatur der weiteren Verwendung entziehen</w:t>
            </w:r>
          </w:p>
          <w:p w14:paraId="418F0E90" w14:textId="1DB3202F" w:rsidR="00455E1E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Festgestellte Mängel sofort der/dem Vorgesetzten melden</w:t>
            </w:r>
          </w:p>
        </w:tc>
      </w:tr>
      <w:tr w:rsidR="00455E1E" w:rsidRPr="008973DD" w14:paraId="277F7664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D036D29" w14:textId="77777777" w:rsidR="00455E1E" w:rsidRPr="008973DD" w:rsidRDefault="00455E1E" w:rsidP="008973DD">
            <w:pPr>
              <w:pStyle w:val="berschrift2"/>
            </w:pPr>
            <w:r w:rsidRPr="008973DD">
              <w:t>Verhalten bei Unfällen – Erste Hilfe</w:t>
            </w:r>
          </w:p>
        </w:tc>
      </w:tr>
      <w:tr w:rsidR="00455E1E" w:rsidRPr="008973DD" w14:paraId="1EC8FE08" w14:textId="77777777" w:rsidTr="001317D7">
        <w:trPr>
          <w:trHeight w:val="1741"/>
        </w:trPr>
        <w:tc>
          <w:tcPr>
            <w:tcW w:w="1191" w:type="dxa"/>
          </w:tcPr>
          <w:p w14:paraId="5FEDB284" w14:textId="77777777" w:rsidR="00455E1E" w:rsidRPr="008973DD" w:rsidRDefault="00455E1E" w:rsidP="00455E1E">
            <w:pPr>
              <w:spacing w:before="20"/>
              <w:ind w:left="40"/>
              <w:jc w:val="center"/>
              <w:rPr>
                <w:rFonts w:ascii="Source Sans 3" w:hAnsi="Source Sans 3"/>
                <w:sz w:val="8"/>
              </w:rPr>
            </w:pPr>
          </w:p>
          <w:p w14:paraId="3CE66A23" w14:textId="77777777" w:rsidR="00455E1E" w:rsidRPr="008973DD" w:rsidRDefault="004A49E3" w:rsidP="00C16831">
            <w:pPr>
              <w:spacing w:before="0"/>
              <w:jc w:val="center"/>
              <w:rPr>
                <w:rFonts w:ascii="Source Sans 3" w:hAnsi="Source Sans 3"/>
                <w:sz w:val="8"/>
              </w:rPr>
            </w:pPr>
            <w:r w:rsidRPr="008973DD">
              <w:rPr>
                <w:rFonts w:ascii="Source Sans 3" w:hAnsi="Source Sans 3"/>
                <w:noProof/>
              </w:rPr>
              <w:drawing>
                <wp:inline distT="0" distB="0" distL="0" distR="0" wp14:anchorId="589766CD" wp14:editId="434FB0F2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E82A80A" w14:textId="77777777" w:rsidR="004F05ED" w:rsidRPr="008973DD" w:rsidRDefault="004F05ED" w:rsidP="004F05ED">
            <w:pPr>
              <w:rPr>
                <w:rFonts w:ascii="Source Sans 3" w:hAnsi="Source Sans 3"/>
              </w:rPr>
            </w:pPr>
            <w:r w:rsidRPr="008973D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8973DD">
              <w:rPr>
                <w:rFonts w:ascii="Source Sans 3" w:hAnsi="Source Sans 3" w:cs="Arial"/>
                <w:b/>
                <w:bCs/>
              </w:rPr>
              <w:t>(-</w:t>
            </w:r>
            <w:r w:rsidRPr="008973D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8973DD">
              <w:rPr>
                <w:rFonts w:ascii="Source Sans 3" w:hAnsi="Source Sans 3" w:cs="Arial"/>
                <w:b/>
                <w:bCs/>
              </w:rPr>
              <w:t>)</w:t>
            </w:r>
            <w:r w:rsidRPr="008973D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57573FB" w14:textId="5B667452" w:rsidR="002D4FA2" w:rsidRPr="008973DD" w:rsidRDefault="001317D7" w:rsidP="001317D7">
            <w:pPr>
              <w:spacing w:line="240" w:lineRule="exact"/>
              <w:rPr>
                <w:rFonts w:ascii="Source Sans 3" w:hAnsi="Source Sans 3"/>
              </w:rPr>
            </w:pPr>
            <w:r w:rsidRPr="008973DD">
              <w:rPr>
                <w:rFonts w:ascii="Source Sans 3" w:hAnsi="Source Sans 3"/>
              </w:rPr>
              <w:t>Verletzte Personen retten (</w:t>
            </w:r>
            <w:r w:rsidR="00A844B0" w:rsidRPr="008973DD">
              <w:rPr>
                <w:rFonts w:ascii="Source Sans 3" w:hAnsi="Source Sans 3" w:cs="Arial"/>
              </w:rPr>
              <w:t>z.</w:t>
            </w:r>
            <w:r w:rsidR="00A844B0" w:rsidRPr="008973DD">
              <w:rPr>
                <w:rFonts w:ascii="Source Sans 3" w:hAnsi="Source Sans 3" w:cs="Arial"/>
                <w:w w:val="80"/>
              </w:rPr>
              <w:t> </w:t>
            </w:r>
            <w:r w:rsidR="00A844B0" w:rsidRPr="008973DD">
              <w:rPr>
                <w:rFonts w:ascii="Source Sans 3" w:hAnsi="Source Sans 3" w:cs="Arial"/>
              </w:rPr>
              <w:t xml:space="preserve">B. </w:t>
            </w:r>
            <w:r w:rsidRPr="008973DD">
              <w:rPr>
                <w:rFonts w:ascii="Source Sans 3" w:hAnsi="Source Sans 3"/>
              </w:rPr>
              <w:t xml:space="preserve">Notablass), verletzte Personen ggf. in stabile Seitenlage bringen </w:t>
            </w:r>
            <w:r w:rsidRPr="008973DD">
              <w:rPr>
                <w:rFonts w:ascii="Source Sans 3" w:hAnsi="Source Sans 3"/>
              </w:rPr>
              <w:br/>
              <w:t>Erste Hilfe leisten, Unfall melden (Rettungskette)</w:t>
            </w:r>
          </w:p>
          <w:p w14:paraId="6431549C" w14:textId="77777777" w:rsidR="002D4FA2" w:rsidRPr="008973DD" w:rsidRDefault="002D4FA2" w:rsidP="002D4FA2">
            <w:pPr>
              <w:spacing w:before="20" w:after="20"/>
              <w:rPr>
                <w:rFonts w:ascii="Source Sans 3" w:hAnsi="Source Sans 3"/>
              </w:rPr>
            </w:pPr>
          </w:p>
          <w:p w14:paraId="5387E0D4" w14:textId="77777777" w:rsidR="00455E1E" w:rsidRPr="008973DD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8973DD">
              <w:rPr>
                <w:rFonts w:ascii="Source Sans 3" w:hAnsi="Source Sans 3"/>
                <w:b/>
                <w:color w:val="000000"/>
              </w:rPr>
              <w:t>Notruf:</w:t>
            </w:r>
            <w:r w:rsidRPr="008973DD">
              <w:rPr>
                <w:rFonts w:ascii="Source Sans 3" w:hAnsi="Source Sans 3"/>
                <w:color w:val="000000"/>
              </w:rPr>
              <w:t xml:space="preserve">  </w:t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973DD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8973DD">
              <w:rPr>
                <w:rFonts w:ascii="Source Sans 3" w:hAnsi="Source Sans 3"/>
                <w:color w:val="000000"/>
                <w:u w:val="single"/>
              </w:rPr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8973DD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8973DD">
              <w:rPr>
                <w:rFonts w:ascii="Source Sans 3" w:hAnsi="Source Sans 3"/>
                <w:color w:val="000000"/>
              </w:rPr>
              <w:t>/-in</w:t>
            </w:r>
            <w:r w:rsidRPr="008973DD">
              <w:rPr>
                <w:rFonts w:ascii="Source Sans 3" w:hAnsi="Source Sans 3"/>
                <w:color w:val="000000"/>
              </w:rPr>
              <w:t xml:space="preserve">: </w:t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973DD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8973DD">
              <w:rPr>
                <w:rFonts w:ascii="Source Sans 3" w:hAnsi="Source Sans 3"/>
                <w:color w:val="000000"/>
                <w:u w:val="single"/>
              </w:rPr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8973DD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8973DD" w14:paraId="152AC907" w14:textId="77777777" w:rsidTr="007A7809">
        <w:tc>
          <w:tcPr>
            <w:tcW w:w="10206" w:type="dxa"/>
            <w:gridSpan w:val="6"/>
            <w:shd w:val="clear" w:color="auto" w:fill="084267"/>
          </w:tcPr>
          <w:p w14:paraId="1FC64AA8" w14:textId="77777777" w:rsidR="00455E1E" w:rsidRPr="008973DD" w:rsidRDefault="00455E1E" w:rsidP="008973DD">
            <w:pPr>
              <w:pStyle w:val="berschrift2"/>
            </w:pPr>
            <w:r w:rsidRPr="008973DD">
              <w:t>Instandhaltung/Prüfung</w:t>
            </w:r>
          </w:p>
        </w:tc>
      </w:tr>
      <w:tr w:rsidR="00455E1E" w:rsidRPr="008973DD" w14:paraId="300DD9C8" w14:textId="77777777" w:rsidTr="001317D7">
        <w:trPr>
          <w:trHeight w:val="1302"/>
        </w:trPr>
        <w:tc>
          <w:tcPr>
            <w:tcW w:w="1191" w:type="dxa"/>
          </w:tcPr>
          <w:p w14:paraId="256EDBA6" w14:textId="77777777" w:rsidR="00455E1E" w:rsidRPr="008973D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58CF7B4" w14:textId="7BE661FE" w:rsidR="001317D7" w:rsidRPr="008973DD" w:rsidRDefault="005A1F7D" w:rsidP="005A1F7D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1317D7" w:rsidRPr="008973DD">
              <w:t>Reparaturen und Instandhaltungsarbeiten nur durch befähigte Personen durchführen lassen</w:t>
            </w:r>
          </w:p>
          <w:p w14:paraId="2C078756" w14:textId="504A52F2" w:rsidR="001317D7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Prüfung der Hubarbeitsbühne mindestens jährlich nach Herstellerangaben (Prüfbuch führen)</w:t>
            </w:r>
          </w:p>
          <w:p w14:paraId="28ED3B6F" w14:textId="4E5CE98D" w:rsidR="00455E1E" w:rsidRPr="008973DD" w:rsidRDefault="005A1F7D" w:rsidP="005A1F7D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1317D7" w:rsidRPr="008973DD">
              <w:t>Die Angaben in der Bedienanleitung des Herstellers beachten und befolgen</w:t>
            </w:r>
          </w:p>
        </w:tc>
      </w:tr>
    </w:tbl>
    <w:p w14:paraId="1E6899F0" w14:textId="77777777" w:rsidR="00455E1E" w:rsidRPr="008973D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8973D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2AA7C45-71C8-49B1-BB3B-B16BA7AF115E}"/>
    <w:embedBold r:id="rId2" w:fontKey="{FEE7F693-F9FF-4BDE-86F5-20CB2E2A9246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D7"/>
    <w:rsid w:val="00051ECC"/>
    <w:rsid w:val="001317D7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A1F7D"/>
    <w:rsid w:val="005C07E8"/>
    <w:rsid w:val="005F3D30"/>
    <w:rsid w:val="0061164B"/>
    <w:rsid w:val="00666E9A"/>
    <w:rsid w:val="007106A9"/>
    <w:rsid w:val="00723925"/>
    <w:rsid w:val="0074283D"/>
    <w:rsid w:val="00771983"/>
    <w:rsid w:val="007A7809"/>
    <w:rsid w:val="007C20F6"/>
    <w:rsid w:val="007D6ECA"/>
    <w:rsid w:val="00831C74"/>
    <w:rsid w:val="008973DD"/>
    <w:rsid w:val="008A58AD"/>
    <w:rsid w:val="008B3E7C"/>
    <w:rsid w:val="008D049D"/>
    <w:rsid w:val="008E2D12"/>
    <w:rsid w:val="00906B16"/>
    <w:rsid w:val="00914249"/>
    <w:rsid w:val="00931B1B"/>
    <w:rsid w:val="00A358A6"/>
    <w:rsid w:val="00A378F5"/>
    <w:rsid w:val="00A844B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744F6A"/>
  <w15:chartTrackingRefBased/>
  <w15:docId w15:val="{2361C5A5-A765-41A9-8374-3E6C9DF6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283D"/>
    <w:pPr>
      <w:autoSpaceDE w:val="0"/>
      <w:autoSpaceDN w:val="0"/>
      <w:spacing w:before="60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8973DD"/>
    <w:pPr>
      <w:keepNext/>
      <w:spacing w:before="120" w:after="80" w:line="240" w:lineRule="exact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5A1F7D"/>
    <w:pPr>
      <w:tabs>
        <w:tab w:val="left" w:pos="567"/>
      </w:tabs>
      <w:autoSpaceDE/>
      <w:autoSpaceDN/>
      <w:spacing w:before="0" w:line="240" w:lineRule="exact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324</Words>
  <Characters>2582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2025-06-02T13:00:00Z</dcterms:created>
  <dcterms:modified xsi:type="dcterms:W3CDTF">2025-12-30T16:23:00Z</dcterms:modified>
</cp:coreProperties>
</file>