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4AD76" w14:textId="77777777" w:rsidR="00723925" w:rsidRPr="00B26B41" w:rsidRDefault="007C20F6">
      <w:pPr>
        <w:spacing w:before="0"/>
        <w:rPr>
          <w:rFonts w:ascii="Source Sans 3" w:hAnsi="Source Sans 3"/>
          <w:sz w:val="8"/>
        </w:rPr>
      </w:pPr>
      <w:r w:rsidRPr="00B26B4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2C3FAF2" wp14:editId="537ED2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F2EC1" w14:textId="77777777" w:rsidR="00723925" w:rsidRPr="00B26B41" w:rsidRDefault="00723925">
      <w:pPr>
        <w:spacing w:before="0"/>
        <w:rPr>
          <w:rFonts w:ascii="Source Sans 3" w:hAnsi="Source Sans 3"/>
          <w:sz w:val="8"/>
        </w:rPr>
      </w:pPr>
    </w:p>
    <w:p w14:paraId="3C91865E" w14:textId="77777777" w:rsidR="00723925" w:rsidRPr="00B26B41" w:rsidRDefault="00723925">
      <w:pPr>
        <w:spacing w:before="0"/>
        <w:rPr>
          <w:rFonts w:ascii="Source Sans 3" w:hAnsi="Source Sans 3"/>
          <w:sz w:val="8"/>
        </w:rPr>
      </w:pPr>
    </w:p>
    <w:p w14:paraId="35DC9F7D" w14:textId="77777777" w:rsidR="00723925" w:rsidRPr="00B26B41" w:rsidRDefault="00723925">
      <w:pPr>
        <w:spacing w:before="0"/>
        <w:rPr>
          <w:rFonts w:ascii="Source Sans 3" w:hAnsi="Source Sans 3"/>
          <w:sz w:val="8"/>
        </w:rPr>
      </w:pPr>
    </w:p>
    <w:p w14:paraId="6BDF41FE" w14:textId="77777777" w:rsidR="00723925" w:rsidRPr="00B26B41" w:rsidRDefault="00723925">
      <w:pPr>
        <w:spacing w:before="0"/>
        <w:rPr>
          <w:rFonts w:ascii="Source Sans 3" w:hAnsi="Source Sans 3"/>
          <w:sz w:val="8"/>
        </w:rPr>
        <w:sectPr w:rsidR="00723925" w:rsidRPr="00B26B41" w:rsidSect="000D64C4">
          <w:pgSz w:w="11906" w:h="16838" w:code="9"/>
          <w:pgMar w:top="680" w:right="851" w:bottom="14175" w:left="851" w:header="720" w:footer="0" w:gutter="0"/>
          <w:cols w:space="720"/>
        </w:sectPr>
      </w:pPr>
    </w:p>
    <w:p w14:paraId="6EF3A754" w14:textId="2FB11335" w:rsidR="00455E1E" w:rsidRPr="00B26B4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B26B41" w14:paraId="405271B3" w14:textId="77777777" w:rsidTr="007049B0">
        <w:trPr>
          <w:trHeight w:val="1865"/>
        </w:trPr>
        <w:tc>
          <w:tcPr>
            <w:tcW w:w="4526" w:type="dxa"/>
            <w:gridSpan w:val="3"/>
          </w:tcPr>
          <w:p w14:paraId="14673DAD" w14:textId="77777777" w:rsidR="00FD26E3" w:rsidRPr="00B26B41" w:rsidRDefault="002B21EF" w:rsidP="00B26B41">
            <w:pPr>
              <w:spacing w:before="120"/>
              <w:ind w:left="113"/>
              <w:rPr>
                <w:rFonts w:ascii="Source Sans 3" w:hAnsi="Source Sans 3"/>
              </w:rPr>
            </w:pPr>
            <w:r w:rsidRPr="00B26B4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36822D6" wp14:editId="0D0D34B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B5C893" w14:textId="77777777" w:rsidR="00C108A5" w:rsidRPr="00B26B41" w:rsidRDefault="00C108A5" w:rsidP="00B26B41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73DC881D" w14:textId="77777777" w:rsidR="00455E1E" w:rsidRPr="00B26B41" w:rsidRDefault="00B645BE" w:rsidP="00B26B41">
            <w:pPr>
              <w:spacing w:before="180"/>
              <w:ind w:left="57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AC73E6" wp14:editId="0A59989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B3BD7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26B41">
              <w:rPr>
                <w:rFonts w:ascii="Source Sans 3" w:hAnsi="Source Sans 3"/>
              </w:rPr>
              <w:t>Firma:</w:t>
            </w:r>
            <w:r w:rsidR="005C07E8" w:rsidRPr="00B26B41">
              <w:rPr>
                <w:rFonts w:ascii="Source Sans 3" w:hAnsi="Source Sans 3"/>
              </w:rPr>
              <w:t xml:space="preserve"> </w:t>
            </w:r>
            <w:r w:rsidR="00455E1E" w:rsidRPr="00B26B41">
              <w:rPr>
                <w:rFonts w:ascii="Source Sans 3" w:hAnsi="Source Sans 3"/>
              </w:rPr>
              <w:t xml:space="preserve"> </w:t>
            </w:r>
            <w:r w:rsidR="00455E1E" w:rsidRPr="00B26B4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B26B41">
              <w:rPr>
                <w:rFonts w:ascii="Source Sans 3" w:hAnsi="Source Sans 3"/>
              </w:rPr>
              <w:instrText xml:space="preserve"> FORMTEXT </w:instrText>
            </w:r>
            <w:r w:rsidR="00455E1E" w:rsidRPr="00B26B41">
              <w:rPr>
                <w:rFonts w:ascii="Source Sans 3" w:hAnsi="Source Sans 3"/>
              </w:rPr>
            </w:r>
            <w:r w:rsidR="00455E1E" w:rsidRPr="00B26B41">
              <w:rPr>
                <w:rFonts w:ascii="Source Sans 3" w:hAnsi="Source Sans 3"/>
              </w:rPr>
              <w:fldChar w:fldCharType="separate"/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</w:rPr>
              <w:fldChar w:fldCharType="end"/>
            </w:r>
            <w:bookmarkEnd w:id="0"/>
          </w:p>
          <w:p w14:paraId="6E5EC322" w14:textId="77777777" w:rsidR="00455E1E" w:rsidRPr="00B26B41" w:rsidRDefault="00FD26E3" w:rsidP="00B26B41">
            <w:pPr>
              <w:spacing w:before="120"/>
              <w:ind w:left="57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8881E3" wp14:editId="40EBC65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77AD0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26B41">
              <w:rPr>
                <w:rFonts w:ascii="Source Sans 3" w:hAnsi="Source Sans 3"/>
              </w:rPr>
              <w:t>Arbeitsbereich:</w:t>
            </w:r>
            <w:r w:rsidR="005C07E8" w:rsidRPr="00B26B41">
              <w:rPr>
                <w:rFonts w:ascii="Source Sans 3" w:hAnsi="Source Sans 3"/>
              </w:rPr>
              <w:t xml:space="preserve"> </w:t>
            </w:r>
            <w:r w:rsidR="00455E1E" w:rsidRPr="00B26B41">
              <w:rPr>
                <w:rFonts w:ascii="Source Sans 3" w:hAnsi="Source Sans 3"/>
              </w:rPr>
              <w:t xml:space="preserve"> </w:t>
            </w:r>
            <w:r w:rsidR="00455E1E" w:rsidRPr="00B26B4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B26B41">
              <w:rPr>
                <w:rFonts w:ascii="Source Sans 3" w:hAnsi="Source Sans 3"/>
              </w:rPr>
              <w:instrText xml:space="preserve"> FORMTEXT </w:instrText>
            </w:r>
            <w:r w:rsidR="00455E1E" w:rsidRPr="00B26B41">
              <w:rPr>
                <w:rFonts w:ascii="Source Sans 3" w:hAnsi="Source Sans 3"/>
              </w:rPr>
            </w:r>
            <w:r w:rsidR="00455E1E" w:rsidRPr="00B26B41">
              <w:rPr>
                <w:rFonts w:ascii="Source Sans 3" w:hAnsi="Source Sans 3"/>
              </w:rPr>
              <w:fldChar w:fldCharType="separate"/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</w:rPr>
              <w:fldChar w:fldCharType="end"/>
            </w:r>
            <w:bookmarkEnd w:id="1"/>
          </w:p>
          <w:p w14:paraId="4470E045" w14:textId="77777777" w:rsidR="00455E1E" w:rsidRPr="00B26B41" w:rsidRDefault="00FD26E3" w:rsidP="00B26B41">
            <w:pPr>
              <w:spacing w:before="120"/>
              <w:ind w:left="57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23FE00" wp14:editId="6FD4010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99FFC8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26B41">
              <w:rPr>
                <w:rFonts w:ascii="Source Sans 3" w:hAnsi="Source Sans 3"/>
              </w:rPr>
              <w:t xml:space="preserve">Verantwortlich: </w:t>
            </w:r>
            <w:r w:rsidRPr="00B26B4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26B41">
              <w:rPr>
                <w:rFonts w:ascii="Source Sans 3" w:hAnsi="Source Sans 3"/>
              </w:rPr>
              <w:instrText xml:space="preserve"> FORMTEXT </w:instrText>
            </w:r>
            <w:r w:rsidRPr="00B26B41">
              <w:rPr>
                <w:rFonts w:ascii="Source Sans 3" w:hAnsi="Source Sans 3"/>
              </w:rPr>
            </w:r>
            <w:r w:rsidRPr="00B26B41">
              <w:rPr>
                <w:rFonts w:ascii="Source Sans 3" w:hAnsi="Source Sans 3"/>
              </w:rPr>
              <w:fldChar w:fldCharType="separate"/>
            </w:r>
            <w:r w:rsidRPr="00B26B41">
              <w:rPr>
                <w:rFonts w:ascii="Source Sans 3" w:hAnsi="Source Sans 3"/>
                <w:noProof/>
              </w:rPr>
              <w:t> </w:t>
            </w:r>
            <w:r w:rsidRPr="00B26B41">
              <w:rPr>
                <w:rFonts w:ascii="Source Sans 3" w:hAnsi="Source Sans 3"/>
                <w:noProof/>
              </w:rPr>
              <w:t> </w:t>
            </w:r>
            <w:r w:rsidRPr="00B26B41">
              <w:rPr>
                <w:rFonts w:ascii="Source Sans 3" w:hAnsi="Source Sans 3"/>
                <w:noProof/>
              </w:rPr>
              <w:t> </w:t>
            </w:r>
            <w:r w:rsidRPr="00B26B41">
              <w:rPr>
                <w:rFonts w:ascii="Source Sans 3" w:hAnsi="Source Sans 3"/>
                <w:noProof/>
              </w:rPr>
              <w:t> </w:t>
            </w:r>
            <w:r w:rsidRPr="00B26B41">
              <w:rPr>
                <w:rFonts w:ascii="Source Sans 3" w:hAnsi="Source Sans 3"/>
                <w:noProof/>
              </w:rPr>
              <w:t> </w:t>
            </w:r>
            <w:r w:rsidRPr="00B26B41">
              <w:rPr>
                <w:rFonts w:ascii="Source Sans 3" w:hAnsi="Source Sans 3"/>
              </w:rPr>
              <w:fldChar w:fldCharType="end"/>
            </w:r>
          </w:p>
          <w:p w14:paraId="395886B7" w14:textId="77777777" w:rsidR="00455E1E" w:rsidRPr="00B26B41" w:rsidRDefault="005C07E8" w:rsidP="00B26B41">
            <w:pPr>
              <w:spacing w:before="0" w:after="60"/>
              <w:ind w:left="57"/>
              <w:rPr>
                <w:rFonts w:ascii="Source Sans 3" w:hAnsi="Source Sans 3"/>
                <w:sz w:val="16"/>
              </w:rPr>
            </w:pPr>
            <w:r w:rsidRPr="00B26B41">
              <w:rPr>
                <w:rFonts w:ascii="Source Sans 3" w:hAnsi="Source Sans 3"/>
              </w:rPr>
              <w:tab/>
            </w:r>
            <w:r w:rsidRPr="00B26B41">
              <w:rPr>
                <w:rFonts w:ascii="Source Sans 3" w:hAnsi="Source Sans 3"/>
              </w:rPr>
              <w:tab/>
            </w:r>
            <w:r w:rsidRPr="00B26B41">
              <w:rPr>
                <w:rFonts w:ascii="Source Sans 3" w:hAnsi="Source Sans 3"/>
              </w:rPr>
              <w:tab/>
              <w:t xml:space="preserve">          </w:t>
            </w:r>
            <w:r w:rsidR="00455E1E" w:rsidRPr="00B26B4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434F78B" w14:textId="77777777" w:rsidR="00455E1E" w:rsidRPr="00B26B41" w:rsidRDefault="00455E1E" w:rsidP="00B26B41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B26B4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F0959E6" w14:textId="77777777" w:rsidR="00723925" w:rsidRPr="00B26B41" w:rsidRDefault="00723925" w:rsidP="00B26B41">
            <w:pPr>
              <w:spacing w:after="160" w:line="200" w:lineRule="exact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26B4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26B4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B26B4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26B4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4CAB48E" w14:textId="77777777" w:rsidR="00455E1E" w:rsidRPr="00B26B41" w:rsidRDefault="007A7809" w:rsidP="00B26B41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38E1EE" wp14:editId="284046B2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8938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26B41">
              <w:rPr>
                <w:rFonts w:ascii="Source Sans 3" w:hAnsi="Source Sans 3"/>
              </w:rPr>
              <w:t>Arbeitsplatz:</w:t>
            </w:r>
            <w:r w:rsidRPr="00B26B41">
              <w:rPr>
                <w:rFonts w:ascii="Source Sans 3" w:hAnsi="Source Sans 3"/>
              </w:rPr>
              <w:t xml:space="preserve"> </w:t>
            </w:r>
            <w:r w:rsidR="00455E1E" w:rsidRPr="00B26B4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B26B41">
              <w:rPr>
                <w:rFonts w:ascii="Source Sans 3" w:hAnsi="Source Sans 3"/>
              </w:rPr>
              <w:instrText xml:space="preserve"> FORMTEXT </w:instrText>
            </w:r>
            <w:r w:rsidR="00455E1E" w:rsidRPr="00B26B41">
              <w:rPr>
                <w:rFonts w:ascii="Source Sans 3" w:hAnsi="Source Sans 3"/>
              </w:rPr>
            </w:r>
            <w:r w:rsidR="00455E1E" w:rsidRPr="00B26B41">
              <w:rPr>
                <w:rFonts w:ascii="Source Sans 3" w:hAnsi="Source Sans 3"/>
              </w:rPr>
              <w:fldChar w:fldCharType="separate"/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</w:rPr>
              <w:fldChar w:fldCharType="end"/>
            </w:r>
          </w:p>
          <w:p w14:paraId="5F7D89EB" w14:textId="77777777" w:rsidR="00455E1E" w:rsidRPr="00B26B41" w:rsidRDefault="00B645BE" w:rsidP="00B26B4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E4EF55" wp14:editId="1DBE737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896F81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26B41">
              <w:rPr>
                <w:rFonts w:ascii="Source Sans 3" w:hAnsi="Source Sans 3"/>
              </w:rPr>
              <w:t>Tätigkeit:</w:t>
            </w:r>
            <w:r w:rsidR="007A7809" w:rsidRPr="00B26B41">
              <w:rPr>
                <w:rFonts w:ascii="Source Sans 3" w:hAnsi="Source Sans 3"/>
              </w:rPr>
              <w:t xml:space="preserve"> </w:t>
            </w:r>
            <w:r w:rsidR="00455E1E" w:rsidRPr="00B26B4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B26B41">
              <w:rPr>
                <w:rFonts w:ascii="Source Sans 3" w:hAnsi="Source Sans 3"/>
              </w:rPr>
              <w:instrText xml:space="preserve"> FORMTEXT </w:instrText>
            </w:r>
            <w:r w:rsidR="00455E1E" w:rsidRPr="00B26B41">
              <w:rPr>
                <w:rFonts w:ascii="Source Sans 3" w:hAnsi="Source Sans 3"/>
              </w:rPr>
            </w:r>
            <w:r w:rsidR="00455E1E" w:rsidRPr="00B26B41">
              <w:rPr>
                <w:rFonts w:ascii="Source Sans 3" w:hAnsi="Source Sans 3"/>
              </w:rPr>
              <w:fldChar w:fldCharType="separate"/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  <w:noProof/>
              </w:rPr>
              <w:t> </w:t>
            </w:r>
            <w:r w:rsidR="00455E1E" w:rsidRPr="00B26B41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6E20F082" w14:textId="77777777" w:rsidR="00C108A5" w:rsidRPr="00B26B41" w:rsidRDefault="00C108A5" w:rsidP="00B26B41">
            <w:pPr>
              <w:spacing w:before="0" w:after="200"/>
              <w:rPr>
                <w:rFonts w:ascii="Source Sans 3" w:hAnsi="Source Sans 3"/>
              </w:rPr>
            </w:pPr>
          </w:p>
          <w:p w14:paraId="00B799E6" w14:textId="77777777" w:rsidR="00455E1E" w:rsidRPr="00B26B41" w:rsidRDefault="00455E1E" w:rsidP="00B26B41">
            <w:pPr>
              <w:spacing w:before="0"/>
              <w:rPr>
                <w:rFonts w:ascii="Source Sans 3" w:hAnsi="Source Sans 3"/>
              </w:rPr>
            </w:pPr>
            <w:r w:rsidRPr="00B26B41">
              <w:rPr>
                <w:rFonts w:ascii="Source Sans 3" w:hAnsi="Source Sans 3"/>
              </w:rPr>
              <w:t xml:space="preserve">Stand: </w:t>
            </w:r>
            <w:r w:rsidRPr="00B26B4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26B4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B26B41">
              <w:rPr>
                <w:rFonts w:ascii="Source Sans 3" w:hAnsi="Source Sans 3"/>
                <w:u w:val="single"/>
              </w:rPr>
            </w:r>
            <w:r w:rsidRPr="00B26B41">
              <w:rPr>
                <w:rFonts w:ascii="Source Sans 3" w:hAnsi="Source Sans 3"/>
                <w:u w:val="single"/>
              </w:rPr>
              <w:fldChar w:fldCharType="separate"/>
            </w:r>
            <w:r w:rsidRPr="00B26B41">
              <w:rPr>
                <w:rFonts w:ascii="Source Sans 3" w:hAnsi="Source Sans 3"/>
                <w:noProof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u w:val="single"/>
              </w:rPr>
              <w:t> </w:t>
            </w:r>
            <w:r w:rsidRPr="00B26B4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B26B41">
              <w:rPr>
                <w:rFonts w:ascii="Source Sans 3" w:hAnsi="Source Sans 3"/>
              </w:rPr>
              <w:t xml:space="preserve"> </w:t>
            </w:r>
          </w:p>
          <w:p w14:paraId="1E97CAF9" w14:textId="407B7417" w:rsidR="00455E1E" w:rsidRPr="00B26B41" w:rsidRDefault="003C08F0" w:rsidP="00B26B41">
            <w:pPr>
              <w:spacing w:before="120"/>
              <w:rPr>
                <w:rFonts w:ascii="Source Sans 3" w:hAnsi="Source Sans 3"/>
                <w:sz w:val="16"/>
              </w:rPr>
            </w:pPr>
            <w:r w:rsidRPr="00B26B41">
              <w:rPr>
                <w:rFonts w:ascii="Source Sans 3" w:hAnsi="Source Sans 3"/>
                <w:sz w:val="16"/>
              </w:rPr>
              <w:t>B143</w:t>
            </w:r>
          </w:p>
        </w:tc>
      </w:tr>
      <w:tr w:rsidR="005C07E8" w:rsidRPr="00B26B41" w14:paraId="0701358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5E0AAB2" w14:textId="77777777" w:rsidR="005C07E8" w:rsidRPr="00B26B41" w:rsidRDefault="005C07E8" w:rsidP="00B26B41">
            <w:pPr>
              <w:pStyle w:val="berschrift2"/>
            </w:pPr>
            <w:r w:rsidRPr="00B26B41">
              <w:t>Anwendungsbereich</w:t>
            </w:r>
          </w:p>
        </w:tc>
      </w:tr>
      <w:tr w:rsidR="00455E1E" w:rsidRPr="00B26B41" w14:paraId="6A0610D2" w14:textId="77777777" w:rsidTr="007049B0">
        <w:trPr>
          <w:trHeight w:val="384"/>
        </w:trPr>
        <w:tc>
          <w:tcPr>
            <w:tcW w:w="10206" w:type="dxa"/>
            <w:gridSpan w:val="6"/>
            <w:vAlign w:val="center"/>
          </w:tcPr>
          <w:p w14:paraId="54700F41" w14:textId="4F4843E3" w:rsidR="00455E1E" w:rsidRPr="00B26B41" w:rsidRDefault="003C08F0" w:rsidP="007049B0">
            <w:pPr>
              <w:pStyle w:val="berschrift1"/>
              <w:spacing w:before="40" w:after="40" w:line="240" w:lineRule="auto"/>
              <w:rPr>
                <w:rFonts w:ascii="Source Sans 3" w:hAnsi="Source Sans 3"/>
                <w:lang w:val="de-DE"/>
              </w:rPr>
            </w:pPr>
            <w:r w:rsidRPr="00B26B41">
              <w:rPr>
                <w:rFonts w:ascii="Source Sans 3" w:hAnsi="Source Sans 3"/>
                <w:lang w:val="de-DE"/>
              </w:rPr>
              <w:t>Benutzung von Anlegeleitern; Allgemeine Regeln</w:t>
            </w:r>
          </w:p>
        </w:tc>
      </w:tr>
      <w:tr w:rsidR="00C108A5" w:rsidRPr="00B26B41" w14:paraId="38378EA9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5C02AD3" w14:textId="77777777" w:rsidR="00C108A5" w:rsidRPr="00B26B41" w:rsidRDefault="008D049D" w:rsidP="00B26B41">
            <w:pPr>
              <w:pStyle w:val="berschrift2"/>
            </w:pPr>
            <w:r w:rsidRPr="00B26B41">
              <w:t>Gefährdungen</w:t>
            </w:r>
          </w:p>
        </w:tc>
      </w:tr>
      <w:tr w:rsidR="005C07E8" w:rsidRPr="00B26B41" w14:paraId="2B101AB4" w14:textId="77777777" w:rsidTr="007049B0">
        <w:trPr>
          <w:trHeight w:val="965"/>
        </w:trPr>
        <w:tc>
          <w:tcPr>
            <w:tcW w:w="1204" w:type="dxa"/>
            <w:gridSpan w:val="2"/>
            <w:shd w:val="clear" w:color="auto" w:fill="FFFFFF"/>
          </w:tcPr>
          <w:p w14:paraId="4668B11A" w14:textId="24CE7767" w:rsidR="005C07E8" w:rsidRPr="00B26B41" w:rsidRDefault="003C08F0" w:rsidP="000D64C4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B26B41">
              <w:rPr>
                <w:noProof/>
              </w:rPr>
              <w:drawing>
                <wp:inline distT="0" distB="0" distL="0" distR="0" wp14:anchorId="30BFCF7A" wp14:editId="3C3EB853">
                  <wp:extent cx="612000" cy="53633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07FA4788" w14:textId="4FE2CAB9" w:rsidR="003C08F0" w:rsidRPr="00B26B41" w:rsidRDefault="000D64C4" w:rsidP="000D64C4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3C08F0" w:rsidRPr="00B26B41">
              <w:t>Gefahr durch Sturz von der Leiter</w:t>
            </w:r>
          </w:p>
          <w:p w14:paraId="2796E641" w14:textId="2D366789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Gefahr </w:t>
            </w:r>
            <w:r w:rsidR="003C08F0" w:rsidRPr="000D64C4">
              <w:t>durch</w:t>
            </w:r>
            <w:r w:rsidR="003C08F0" w:rsidRPr="00B26B41">
              <w:t xml:space="preserve"> Umkippen, Abrutschen, Bruch oder </w:t>
            </w:r>
            <w:proofErr w:type="spellStart"/>
            <w:r w:rsidR="003C08F0" w:rsidRPr="00B26B41">
              <w:t>Umkanten</w:t>
            </w:r>
            <w:proofErr w:type="spellEnd"/>
            <w:r w:rsidR="003C08F0" w:rsidRPr="00B26B41">
              <w:t xml:space="preserve"> der Leiter</w:t>
            </w:r>
          </w:p>
          <w:p w14:paraId="395F05C4" w14:textId="67B6FBE9" w:rsidR="00A358A6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Gefahr durch Herabfallen von Gegenständen</w:t>
            </w:r>
          </w:p>
        </w:tc>
        <w:tc>
          <w:tcPr>
            <w:tcW w:w="1275" w:type="dxa"/>
            <w:shd w:val="clear" w:color="auto" w:fill="auto"/>
          </w:tcPr>
          <w:p w14:paraId="0D6D0972" w14:textId="77777777" w:rsidR="005C07E8" w:rsidRPr="00B26B41" w:rsidRDefault="005C07E8" w:rsidP="000D64C4">
            <w:pPr>
              <w:pStyle w:val="Aufzhlung1"/>
            </w:pPr>
          </w:p>
        </w:tc>
      </w:tr>
      <w:tr w:rsidR="00455E1E" w:rsidRPr="00B26B41" w14:paraId="79D5843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3DD3F63" w14:textId="77777777" w:rsidR="00455E1E" w:rsidRPr="00B26B41" w:rsidRDefault="00455E1E" w:rsidP="00B26B41">
            <w:pPr>
              <w:pStyle w:val="berschrift2"/>
            </w:pPr>
            <w:r w:rsidRPr="00B26B41">
              <w:t>Schutzmaßnahmen und Verhaltensregeln</w:t>
            </w:r>
          </w:p>
        </w:tc>
      </w:tr>
      <w:tr w:rsidR="003C08F0" w:rsidRPr="00B26B41" w14:paraId="784467D0" w14:textId="77777777" w:rsidTr="007049B0">
        <w:trPr>
          <w:trHeight w:val="5844"/>
        </w:trPr>
        <w:tc>
          <w:tcPr>
            <w:tcW w:w="1191" w:type="dxa"/>
          </w:tcPr>
          <w:p w14:paraId="0F3D33BB" w14:textId="77777777" w:rsidR="003C08F0" w:rsidRPr="00B26B41" w:rsidRDefault="003C08F0" w:rsidP="0061164B">
            <w:pPr>
              <w:spacing w:before="0" w:after="6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5" w:type="dxa"/>
            <w:gridSpan w:val="5"/>
          </w:tcPr>
          <w:p w14:paraId="4B8220D3" w14:textId="18E139D8" w:rsidR="003C08F0" w:rsidRPr="00B26B41" w:rsidRDefault="000D64C4" w:rsidP="000D64C4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3C08F0" w:rsidRPr="00B26B41">
              <w:t>Leitern sind nur für Arbeiten von geringem Umfang einzusetzen.</w:t>
            </w:r>
          </w:p>
          <w:p w14:paraId="5A321425" w14:textId="40BAE930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Arbeiten nicht länger als insgesamt 2 Stunden/Schicht.</w:t>
            </w:r>
          </w:p>
          <w:p w14:paraId="4E3BB2F2" w14:textId="0FD72696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Leiter vor Verwendung überprüfen, Prüfzeichen beachten, keine beschädigten </w:t>
            </w:r>
            <w:r w:rsidR="003C08F0" w:rsidRPr="00B26B41">
              <w:br/>
              <w:t>Leitern benutzen.</w:t>
            </w:r>
          </w:p>
          <w:p w14:paraId="634CD025" w14:textId="07272417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Den richtigen Anstellwinkel von 65°–75° einhalten. Die Leiter unter Umständen zur </w:t>
            </w:r>
            <w:r w:rsidR="003C08F0" w:rsidRPr="00B26B41">
              <w:br/>
              <w:t>Sicherung anbinden oder von einem zweiten Mann festhalten lassen.</w:t>
            </w:r>
          </w:p>
          <w:p w14:paraId="14D9FA4E" w14:textId="2D8EA064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Anlegeleitern gegen Wegrutschen, Einsinken, Abrutschen sichern.</w:t>
            </w:r>
          </w:p>
          <w:p w14:paraId="0964342B" w14:textId="557B8184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Leitern nicht hinter geschlossenen Türen aufstellen, nicht an Glasscheiben, Drähte oder </w:t>
            </w:r>
            <w:r w:rsidR="003C08F0" w:rsidRPr="00B26B41">
              <w:br/>
              <w:t>Stangen anlehnen.</w:t>
            </w:r>
          </w:p>
          <w:p w14:paraId="6D604397" w14:textId="4108A218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An Treppen und anderen unebenen Standorten einen sicheren Höhenausgleich oder </w:t>
            </w:r>
            <w:r w:rsidR="00072D1C" w:rsidRPr="00B26B41">
              <w:br/>
            </w:r>
            <w:r w:rsidR="003C08F0" w:rsidRPr="00B26B41">
              <w:t>eine Spezialleiter verwenden.</w:t>
            </w:r>
          </w:p>
          <w:p w14:paraId="210DE434" w14:textId="1E696C19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Anlegeleitern mindestens einen Meter über die Austrittsstelle hinausragen lassen </w:t>
            </w:r>
            <w:r w:rsidR="007049B0" w:rsidRPr="00B26B41">
              <w:br/>
            </w:r>
            <w:r w:rsidR="003C08F0" w:rsidRPr="00B26B41">
              <w:t>(ca. 4 Sprossen).</w:t>
            </w:r>
          </w:p>
          <w:p w14:paraId="2CF86B8B" w14:textId="4BCBFB81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Geschlossene Schuhe tragen, Schuhsohlen frei von Verunreinigungen und Öl </w:t>
            </w:r>
            <w:r w:rsidR="003C08F0" w:rsidRPr="00B26B41">
              <w:br/>
              <w:t>halten (Abrutschgefahr).</w:t>
            </w:r>
          </w:p>
          <w:p w14:paraId="5142865E" w14:textId="7FDCB149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Mit dem Gesicht zur Leiter auf- und absteigen und sich mit mindestens einer Hand festhalten.</w:t>
            </w:r>
          </w:p>
          <w:p w14:paraId="002999F2" w14:textId="13371080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Standfläche maximal 5,0 m über der Aufstellfläche.</w:t>
            </w:r>
          </w:p>
          <w:p w14:paraId="57038B91" w14:textId="3DEED719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Gesamtgewicht von Werkzeug und Material nicht mehr als 10 kg, Gesamtbelastung </w:t>
            </w:r>
            <w:r w:rsidR="003C08F0" w:rsidRPr="00B26B41">
              <w:br/>
              <w:t>der Leiter max. 150 kg.</w:t>
            </w:r>
          </w:p>
          <w:p w14:paraId="3E0E0B6D" w14:textId="4953603C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Im Freien keine Gegenstände mit mehr als 1,0 m² Windfläche mitnehmen.</w:t>
            </w:r>
          </w:p>
          <w:p w14:paraId="3BD91CFB" w14:textId="2538E375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 xml:space="preserve">Keine Stoffe und Geräte benutzen, die zusätzliche Gefahren darstellen </w:t>
            </w:r>
            <w:r w:rsidR="003C08F0" w:rsidRPr="00B26B41">
              <w:br/>
              <w:t>(z.B. Gefahrstoffe oder Schweißgeräte).</w:t>
            </w:r>
          </w:p>
          <w:p w14:paraId="13398E7F" w14:textId="5445A1B6" w:rsidR="003C08F0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Bei der Arbeit nicht zu weit hinauslehnen, Schwerpunkt beachten.</w:t>
            </w:r>
          </w:p>
          <w:p w14:paraId="36B5D1F5" w14:textId="652B066D" w:rsidR="003C08F0" w:rsidRPr="00B26B41" w:rsidRDefault="000D64C4" w:rsidP="000D64C4">
            <w:pPr>
              <w:pStyle w:val="Aufzhlung1"/>
              <w:spacing w:after="60"/>
            </w:pPr>
            <w:r>
              <w:t>‒</w:t>
            </w:r>
            <w:r>
              <w:tab/>
            </w:r>
            <w:r w:rsidR="003C08F0" w:rsidRPr="00B26B41">
              <w:t>Leitern nicht provisorisch flicken und nicht behelfsmäßig verlängern.</w:t>
            </w:r>
          </w:p>
        </w:tc>
      </w:tr>
      <w:tr w:rsidR="00455E1E" w:rsidRPr="00B26B41" w14:paraId="4BCE379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34F7F29" w14:textId="77777777" w:rsidR="00455E1E" w:rsidRPr="00B26B41" w:rsidRDefault="00455E1E" w:rsidP="00B26B41">
            <w:pPr>
              <w:pStyle w:val="berschrift2"/>
            </w:pPr>
            <w:r w:rsidRPr="00B26B41">
              <w:t>Verhalten bei Störungen</w:t>
            </w:r>
          </w:p>
        </w:tc>
      </w:tr>
      <w:tr w:rsidR="00455E1E" w:rsidRPr="00B26B41" w14:paraId="2AD4A95F" w14:textId="77777777" w:rsidTr="007049B0">
        <w:trPr>
          <w:trHeight w:val="1011"/>
        </w:trPr>
        <w:tc>
          <w:tcPr>
            <w:tcW w:w="1191" w:type="dxa"/>
          </w:tcPr>
          <w:p w14:paraId="41385548" w14:textId="671E759D" w:rsidR="00455E1E" w:rsidRPr="00B26B41" w:rsidRDefault="003C08F0" w:rsidP="003C08F0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26B41">
              <w:rPr>
                <w:rFonts w:ascii="Source Sans 3" w:hAnsi="Source Sans 3"/>
                <w:noProof/>
              </w:rPr>
              <w:drawing>
                <wp:inline distT="0" distB="0" distL="0" distR="0" wp14:anchorId="46DC6707" wp14:editId="4B6FADA5">
                  <wp:extent cx="612000" cy="528302"/>
                  <wp:effectExtent l="0" t="0" r="0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E6DE2AA" w14:textId="4AC6BA7E" w:rsidR="003C08F0" w:rsidRPr="00B26B41" w:rsidRDefault="000D64C4" w:rsidP="000D64C4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3C08F0" w:rsidRPr="00B26B41">
              <w:t>Schadhafte Leitern und Tritte sind der Benutzung zu entziehen.</w:t>
            </w:r>
          </w:p>
          <w:p w14:paraId="292C7D6E" w14:textId="393882A5" w:rsidR="00455E1E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Vorgesetzte informieren.</w:t>
            </w:r>
          </w:p>
        </w:tc>
      </w:tr>
      <w:tr w:rsidR="00455E1E" w:rsidRPr="00B26B41" w14:paraId="3104681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B727522" w14:textId="77777777" w:rsidR="00455E1E" w:rsidRPr="00B26B41" w:rsidRDefault="00455E1E" w:rsidP="00B26B41">
            <w:pPr>
              <w:pStyle w:val="berschrift2"/>
            </w:pPr>
            <w:r w:rsidRPr="00B26B41">
              <w:t>Verhalten bei Unfällen – Erste Hilfe</w:t>
            </w:r>
          </w:p>
        </w:tc>
      </w:tr>
      <w:tr w:rsidR="00455E1E" w:rsidRPr="00B26B41" w14:paraId="4B49C6CE" w14:textId="77777777" w:rsidTr="007049B0">
        <w:trPr>
          <w:trHeight w:val="1235"/>
        </w:trPr>
        <w:tc>
          <w:tcPr>
            <w:tcW w:w="1191" w:type="dxa"/>
          </w:tcPr>
          <w:p w14:paraId="111A839E" w14:textId="77777777" w:rsidR="00455E1E" w:rsidRPr="00B26B4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26B41">
              <w:rPr>
                <w:rFonts w:ascii="Source Sans 3" w:hAnsi="Source Sans 3"/>
                <w:noProof/>
              </w:rPr>
              <w:drawing>
                <wp:inline distT="0" distB="0" distL="0" distR="0" wp14:anchorId="2E6038B4" wp14:editId="3C6C2C21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137F387" w14:textId="77777777" w:rsidR="004F05ED" w:rsidRPr="00B26B41" w:rsidRDefault="004F05ED" w:rsidP="004F05ED">
            <w:pPr>
              <w:rPr>
                <w:rFonts w:ascii="Source Sans 3" w:hAnsi="Source Sans 3"/>
              </w:rPr>
            </w:pPr>
            <w:r w:rsidRPr="00B26B4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B26B41">
              <w:rPr>
                <w:rFonts w:ascii="Source Sans 3" w:hAnsi="Source Sans 3" w:cs="Arial"/>
                <w:b/>
                <w:bCs/>
              </w:rPr>
              <w:t>(-</w:t>
            </w:r>
            <w:r w:rsidRPr="00B26B4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B26B41">
              <w:rPr>
                <w:rFonts w:ascii="Source Sans 3" w:hAnsi="Source Sans 3" w:cs="Arial"/>
                <w:b/>
                <w:bCs/>
              </w:rPr>
              <w:t>)</w:t>
            </w:r>
            <w:r w:rsidRPr="00B26B4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6441E736" w14:textId="544E9B5E" w:rsidR="002D4FA2" w:rsidRPr="00B26B41" w:rsidRDefault="000D64C4" w:rsidP="000D64C4">
            <w:pPr>
              <w:pStyle w:val="Aufzhlung1"/>
            </w:pPr>
            <w:r>
              <w:t>‒</w:t>
            </w:r>
            <w:r>
              <w:tab/>
            </w:r>
            <w:r w:rsidR="003C08F0" w:rsidRPr="00B26B41">
              <w:t>Sofortmaßnahmen am Unfallort, Ersthelfer heranziehen.</w:t>
            </w:r>
          </w:p>
          <w:p w14:paraId="71042683" w14:textId="77777777" w:rsidR="003C08F0" w:rsidRPr="00B26B41" w:rsidRDefault="003C08F0" w:rsidP="007A7809">
            <w:pPr>
              <w:spacing w:before="20" w:after="60"/>
              <w:rPr>
                <w:rFonts w:ascii="Source Sans 3" w:hAnsi="Source Sans 3"/>
                <w:b/>
                <w:color w:val="000000"/>
              </w:rPr>
            </w:pPr>
          </w:p>
          <w:p w14:paraId="4F50012C" w14:textId="463B6E52" w:rsidR="00455E1E" w:rsidRPr="00B26B41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B26B41">
              <w:rPr>
                <w:rFonts w:ascii="Source Sans 3" w:hAnsi="Source Sans 3"/>
                <w:b/>
                <w:color w:val="000000"/>
              </w:rPr>
              <w:t>Notruf:</w:t>
            </w:r>
            <w:r w:rsidRPr="00B26B41">
              <w:rPr>
                <w:rFonts w:ascii="Source Sans 3" w:hAnsi="Source Sans 3"/>
                <w:color w:val="000000"/>
              </w:rPr>
              <w:t xml:space="preserve">  </w:t>
            </w:r>
            <w:r w:rsidRPr="00B26B41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6B41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B26B41">
              <w:rPr>
                <w:rFonts w:ascii="Source Sans 3" w:hAnsi="Source Sans 3"/>
                <w:color w:val="000000"/>
                <w:u w:val="single"/>
              </w:rPr>
            </w:r>
            <w:r w:rsidRPr="00B26B41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B26B41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B26B41">
              <w:rPr>
                <w:rFonts w:ascii="Source Sans 3" w:hAnsi="Source Sans 3"/>
                <w:color w:val="000000"/>
              </w:rPr>
              <w:t>/-in</w:t>
            </w:r>
            <w:r w:rsidRPr="00B26B41">
              <w:rPr>
                <w:rFonts w:ascii="Source Sans 3" w:hAnsi="Source Sans 3"/>
                <w:color w:val="000000"/>
              </w:rPr>
              <w:t xml:space="preserve">: </w:t>
            </w:r>
            <w:r w:rsidRPr="00B26B41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26B41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B26B41">
              <w:rPr>
                <w:rFonts w:ascii="Source Sans 3" w:hAnsi="Source Sans 3"/>
                <w:color w:val="000000"/>
                <w:u w:val="single"/>
              </w:rPr>
            </w:r>
            <w:r w:rsidRPr="00B26B41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26B41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B26B41" w14:paraId="4778753E" w14:textId="77777777" w:rsidTr="007A7809">
        <w:tc>
          <w:tcPr>
            <w:tcW w:w="10206" w:type="dxa"/>
            <w:gridSpan w:val="6"/>
            <w:shd w:val="clear" w:color="auto" w:fill="084267"/>
          </w:tcPr>
          <w:p w14:paraId="685CB429" w14:textId="77777777" w:rsidR="00455E1E" w:rsidRPr="00B26B41" w:rsidRDefault="00455E1E" w:rsidP="00B26B41">
            <w:pPr>
              <w:pStyle w:val="berschrift2"/>
            </w:pPr>
            <w:r w:rsidRPr="00B26B41">
              <w:t>Instandhaltung/Prüfung</w:t>
            </w:r>
          </w:p>
        </w:tc>
      </w:tr>
      <w:tr w:rsidR="00455E1E" w:rsidRPr="00B26B41" w14:paraId="283F6B5B" w14:textId="77777777" w:rsidTr="00B26B41">
        <w:trPr>
          <w:trHeight w:val="808"/>
        </w:trPr>
        <w:tc>
          <w:tcPr>
            <w:tcW w:w="1191" w:type="dxa"/>
          </w:tcPr>
          <w:p w14:paraId="73369806" w14:textId="77777777" w:rsidR="00455E1E" w:rsidRPr="00B26B4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54B5F159" w14:textId="25B5EB08" w:rsidR="003C08F0" w:rsidRPr="00B26B41" w:rsidRDefault="000D64C4" w:rsidP="000D64C4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3C08F0" w:rsidRPr="00B26B41">
              <w:t xml:space="preserve">Reparaturen, Wartungsarbeiten und Inspektionen dürfen nur von hiermit beauftragten </w:t>
            </w:r>
            <w:r w:rsidR="007049B0" w:rsidRPr="00B26B41">
              <w:br/>
            </w:r>
            <w:r w:rsidR="003C08F0" w:rsidRPr="00B26B41">
              <w:t>Personen durchgeführt werden.</w:t>
            </w:r>
          </w:p>
          <w:p w14:paraId="1073097B" w14:textId="6EA47460" w:rsidR="00455E1E" w:rsidRPr="00B26B41" w:rsidRDefault="000D64C4" w:rsidP="000D64C4">
            <w:pPr>
              <w:pStyle w:val="Aufzhlung1"/>
              <w:spacing w:after="60"/>
            </w:pPr>
            <w:r>
              <w:t>‒</w:t>
            </w:r>
            <w:r>
              <w:tab/>
            </w:r>
            <w:proofErr w:type="spellStart"/>
            <w:r w:rsidR="003C08F0" w:rsidRPr="00B26B41">
              <w:rPr>
                <w:b/>
                <w:bCs/>
              </w:rPr>
              <w:t>Leiternbeauftragte</w:t>
            </w:r>
            <w:proofErr w:type="spellEnd"/>
            <w:r w:rsidR="003C08F0" w:rsidRPr="00B26B41">
              <w:rPr>
                <w:b/>
                <w:bCs/>
              </w:rPr>
              <w:t>(r):</w:t>
            </w:r>
            <w:r w:rsidR="003C08F0" w:rsidRPr="00B26B41">
              <w:t xml:space="preserve"> </w:t>
            </w:r>
            <w:r w:rsidR="003C08F0" w:rsidRPr="00B26B41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C08F0" w:rsidRPr="00B26B41">
              <w:rPr>
                <w:color w:val="000000"/>
                <w:u w:val="single"/>
              </w:rPr>
              <w:instrText xml:space="preserve"> FORMTEXT </w:instrText>
            </w:r>
            <w:r w:rsidR="003C08F0" w:rsidRPr="00B26B41">
              <w:rPr>
                <w:color w:val="000000"/>
                <w:u w:val="single"/>
              </w:rPr>
            </w:r>
            <w:r w:rsidR="003C08F0" w:rsidRPr="00B26B41">
              <w:rPr>
                <w:color w:val="000000"/>
                <w:u w:val="single"/>
              </w:rPr>
              <w:fldChar w:fldCharType="separate"/>
            </w:r>
            <w:r w:rsidR="003C08F0" w:rsidRPr="00B26B41">
              <w:rPr>
                <w:noProof/>
                <w:color w:val="000000"/>
                <w:u w:val="single"/>
              </w:rPr>
              <w:t> </w:t>
            </w:r>
            <w:r w:rsidR="003C08F0" w:rsidRPr="00B26B41">
              <w:rPr>
                <w:noProof/>
                <w:color w:val="000000"/>
                <w:u w:val="single"/>
              </w:rPr>
              <w:t> </w:t>
            </w:r>
            <w:r w:rsidR="003C08F0" w:rsidRPr="00B26B41">
              <w:rPr>
                <w:noProof/>
                <w:color w:val="000000"/>
                <w:u w:val="single"/>
              </w:rPr>
              <w:t> </w:t>
            </w:r>
            <w:r w:rsidR="003C08F0" w:rsidRPr="00B26B41">
              <w:rPr>
                <w:noProof/>
                <w:color w:val="000000"/>
                <w:u w:val="single"/>
              </w:rPr>
              <w:t> </w:t>
            </w:r>
            <w:r w:rsidR="003C08F0" w:rsidRPr="00B26B41">
              <w:rPr>
                <w:noProof/>
                <w:color w:val="000000"/>
                <w:u w:val="single"/>
              </w:rPr>
              <w:t> </w:t>
            </w:r>
            <w:r w:rsidR="003C08F0" w:rsidRPr="00B26B41">
              <w:rPr>
                <w:color w:val="000000"/>
                <w:u w:val="single"/>
              </w:rPr>
              <w:fldChar w:fldCharType="end"/>
            </w:r>
          </w:p>
        </w:tc>
      </w:tr>
    </w:tbl>
    <w:p w14:paraId="24065A53" w14:textId="77777777" w:rsidR="00455E1E" w:rsidRPr="00B26B4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B26B4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1993EBB-EE20-46F9-85A8-1B6B0F6C33FC}"/>
    <w:embedBold r:id="rId2" w:fontKey="{69C6622E-F70F-4012-907D-E12D9E03791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F0"/>
    <w:rsid w:val="00051ECC"/>
    <w:rsid w:val="00072D1C"/>
    <w:rsid w:val="000D64C4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C08F0"/>
    <w:rsid w:val="003D1031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049B0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26B41"/>
    <w:rsid w:val="00B33D3F"/>
    <w:rsid w:val="00B40E40"/>
    <w:rsid w:val="00B423EB"/>
    <w:rsid w:val="00B645BE"/>
    <w:rsid w:val="00C0133D"/>
    <w:rsid w:val="00C108A5"/>
    <w:rsid w:val="00C14333"/>
    <w:rsid w:val="00C16831"/>
    <w:rsid w:val="00C31072"/>
    <w:rsid w:val="00C34966"/>
    <w:rsid w:val="00C635A2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FF03E3"/>
  <w15:chartTrackingRefBased/>
  <w15:docId w15:val="{D35699B3-EC32-4483-9ED6-153DA14D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49B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B26B41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D64C4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311</Words>
  <Characters>2323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7</cp:revision>
  <cp:lastPrinted>2009-04-29T09:20:00Z</cp:lastPrinted>
  <dcterms:created xsi:type="dcterms:W3CDTF">2025-06-03T08:10:00Z</dcterms:created>
  <dcterms:modified xsi:type="dcterms:W3CDTF">2025-12-30T16:39:00Z</dcterms:modified>
</cp:coreProperties>
</file>