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5D8FA" w14:textId="77777777" w:rsidR="00723925" w:rsidRPr="002F3447" w:rsidRDefault="007C20F6">
      <w:pPr>
        <w:spacing w:before="0"/>
        <w:rPr>
          <w:rFonts w:ascii="Source Sans 3" w:hAnsi="Source Sans 3"/>
          <w:sz w:val="8"/>
        </w:rPr>
      </w:pPr>
      <w:r w:rsidRPr="002F3447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0004ADFC" wp14:editId="4E9351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1F204" w14:textId="77777777" w:rsidR="00723925" w:rsidRPr="002F3447" w:rsidRDefault="00723925">
      <w:pPr>
        <w:spacing w:before="0"/>
        <w:rPr>
          <w:rFonts w:ascii="Source Sans 3" w:hAnsi="Source Sans 3"/>
          <w:sz w:val="8"/>
        </w:rPr>
      </w:pPr>
    </w:p>
    <w:p w14:paraId="0A6E85C2" w14:textId="77777777" w:rsidR="00723925" w:rsidRPr="002F3447" w:rsidRDefault="00723925">
      <w:pPr>
        <w:spacing w:before="0"/>
        <w:rPr>
          <w:rFonts w:ascii="Source Sans 3" w:hAnsi="Source Sans 3"/>
          <w:sz w:val="8"/>
        </w:rPr>
      </w:pPr>
    </w:p>
    <w:p w14:paraId="4D0E1228" w14:textId="77777777" w:rsidR="00723925" w:rsidRPr="002F3447" w:rsidRDefault="00723925">
      <w:pPr>
        <w:spacing w:before="0"/>
        <w:rPr>
          <w:rFonts w:ascii="Source Sans 3" w:hAnsi="Source Sans 3"/>
          <w:sz w:val="8"/>
        </w:rPr>
      </w:pPr>
    </w:p>
    <w:p w14:paraId="2FDB6897" w14:textId="77777777" w:rsidR="00723925" w:rsidRPr="002F3447" w:rsidRDefault="00723925">
      <w:pPr>
        <w:spacing w:before="0"/>
        <w:rPr>
          <w:rFonts w:ascii="Source Sans 3" w:hAnsi="Source Sans 3"/>
          <w:sz w:val="8"/>
        </w:rPr>
        <w:sectPr w:rsidR="00723925" w:rsidRPr="002F3447" w:rsidSect="00D81EFC">
          <w:pgSz w:w="11906" w:h="16838" w:code="9"/>
          <w:pgMar w:top="680" w:right="851" w:bottom="14175" w:left="851" w:header="720" w:footer="0" w:gutter="0"/>
          <w:cols w:space="720"/>
        </w:sectPr>
      </w:pPr>
    </w:p>
    <w:p w14:paraId="0F483D74" w14:textId="617AD241" w:rsidR="00455E1E" w:rsidRPr="002F3447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2F3447" w14:paraId="6C8CAE4E" w14:textId="77777777" w:rsidTr="007A7809">
        <w:trPr>
          <w:trHeight w:val="2183"/>
        </w:trPr>
        <w:tc>
          <w:tcPr>
            <w:tcW w:w="4526" w:type="dxa"/>
            <w:gridSpan w:val="3"/>
          </w:tcPr>
          <w:p w14:paraId="616A4163" w14:textId="77777777" w:rsidR="00FD26E3" w:rsidRPr="002F3447" w:rsidRDefault="002B21EF" w:rsidP="002F3447">
            <w:pPr>
              <w:spacing w:before="120"/>
              <w:ind w:left="113"/>
              <w:rPr>
                <w:rFonts w:ascii="Source Sans 3" w:hAnsi="Source Sans 3"/>
              </w:rPr>
            </w:pPr>
            <w:r w:rsidRPr="002F3447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4B3E4E2" wp14:editId="046060F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5B6049" w14:textId="77777777" w:rsidR="00C108A5" w:rsidRPr="002F3447" w:rsidRDefault="00C108A5" w:rsidP="002F3447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089AAE3" w14:textId="77777777" w:rsidR="00455E1E" w:rsidRPr="002F3447" w:rsidRDefault="00B645BE" w:rsidP="002F3447">
            <w:pPr>
              <w:spacing w:before="180"/>
              <w:ind w:left="57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737876" wp14:editId="68E0ECDB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B891865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F3447">
              <w:rPr>
                <w:rFonts w:ascii="Source Sans 3" w:hAnsi="Source Sans 3"/>
              </w:rPr>
              <w:t>Firma:</w:t>
            </w:r>
            <w:r w:rsidR="005C07E8" w:rsidRPr="002F3447">
              <w:rPr>
                <w:rFonts w:ascii="Source Sans 3" w:hAnsi="Source Sans 3"/>
              </w:rPr>
              <w:t xml:space="preserve"> </w:t>
            </w:r>
            <w:r w:rsidR="00455E1E" w:rsidRPr="002F3447">
              <w:rPr>
                <w:rFonts w:ascii="Source Sans 3" w:hAnsi="Source Sans 3"/>
              </w:rPr>
              <w:t xml:space="preserve"> </w:t>
            </w:r>
            <w:r w:rsidR="00455E1E" w:rsidRPr="002F344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2F3447">
              <w:rPr>
                <w:rFonts w:ascii="Source Sans 3" w:hAnsi="Source Sans 3"/>
              </w:rPr>
              <w:instrText xml:space="preserve"> FORMTEXT </w:instrText>
            </w:r>
            <w:r w:rsidR="00455E1E" w:rsidRPr="002F3447">
              <w:rPr>
                <w:rFonts w:ascii="Source Sans 3" w:hAnsi="Source Sans 3"/>
              </w:rPr>
            </w:r>
            <w:r w:rsidR="00455E1E" w:rsidRPr="002F3447">
              <w:rPr>
                <w:rFonts w:ascii="Source Sans 3" w:hAnsi="Source Sans 3"/>
              </w:rPr>
              <w:fldChar w:fldCharType="separate"/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</w:rPr>
              <w:fldChar w:fldCharType="end"/>
            </w:r>
            <w:bookmarkEnd w:id="0"/>
          </w:p>
          <w:p w14:paraId="3C6D7C30" w14:textId="77777777" w:rsidR="00455E1E" w:rsidRPr="002F3447" w:rsidRDefault="00FD26E3" w:rsidP="002F3447">
            <w:pPr>
              <w:spacing w:before="120"/>
              <w:ind w:left="57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EB6AEC" wp14:editId="3D71AB1D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14462B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F3447">
              <w:rPr>
                <w:rFonts w:ascii="Source Sans 3" w:hAnsi="Source Sans 3"/>
              </w:rPr>
              <w:t>Arbeitsbereich:</w:t>
            </w:r>
            <w:r w:rsidR="005C07E8" w:rsidRPr="002F3447">
              <w:rPr>
                <w:rFonts w:ascii="Source Sans 3" w:hAnsi="Source Sans 3"/>
              </w:rPr>
              <w:t xml:space="preserve"> </w:t>
            </w:r>
            <w:r w:rsidR="00455E1E" w:rsidRPr="002F3447">
              <w:rPr>
                <w:rFonts w:ascii="Source Sans 3" w:hAnsi="Source Sans 3"/>
              </w:rPr>
              <w:t xml:space="preserve"> </w:t>
            </w:r>
            <w:r w:rsidR="00455E1E" w:rsidRPr="002F344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2F3447">
              <w:rPr>
                <w:rFonts w:ascii="Source Sans 3" w:hAnsi="Source Sans 3"/>
              </w:rPr>
              <w:instrText xml:space="preserve"> FORMTEXT </w:instrText>
            </w:r>
            <w:r w:rsidR="00455E1E" w:rsidRPr="002F3447">
              <w:rPr>
                <w:rFonts w:ascii="Source Sans 3" w:hAnsi="Source Sans 3"/>
              </w:rPr>
            </w:r>
            <w:r w:rsidR="00455E1E" w:rsidRPr="002F3447">
              <w:rPr>
                <w:rFonts w:ascii="Source Sans 3" w:hAnsi="Source Sans 3"/>
              </w:rPr>
              <w:fldChar w:fldCharType="separate"/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</w:rPr>
              <w:fldChar w:fldCharType="end"/>
            </w:r>
            <w:bookmarkEnd w:id="1"/>
          </w:p>
          <w:p w14:paraId="4F422058" w14:textId="77777777" w:rsidR="00455E1E" w:rsidRPr="002F3447" w:rsidRDefault="00FD26E3" w:rsidP="002F3447">
            <w:pPr>
              <w:spacing w:before="120"/>
              <w:ind w:left="57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BE4709" wp14:editId="3AB7F365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A071C6B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F3447">
              <w:rPr>
                <w:rFonts w:ascii="Source Sans 3" w:hAnsi="Source Sans 3"/>
              </w:rPr>
              <w:t xml:space="preserve">Verantwortlich: </w:t>
            </w:r>
            <w:r w:rsidRPr="002F344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2F3447">
              <w:rPr>
                <w:rFonts w:ascii="Source Sans 3" w:hAnsi="Source Sans 3"/>
              </w:rPr>
              <w:instrText xml:space="preserve"> FORMTEXT </w:instrText>
            </w:r>
            <w:r w:rsidRPr="002F3447">
              <w:rPr>
                <w:rFonts w:ascii="Source Sans 3" w:hAnsi="Source Sans 3"/>
              </w:rPr>
            </w:r>
            <w:r w:rsidRPr="002F3447">
              <w:rPr>
                <w:rFonts w:ascii="Source Sans 3" w:hAnsi="Source Sans 3"/>
              </w:rPr>
              <w:fldChar w:fldCharType="separate"/>
            </w:r>
            <w:r w:rsidRPr="002F3447">
              <w:rPr>
                <w:rFonts w:ascii="Source Sans 3" w:hAnsi="Source Sans 3"/>
                <w:noProof/>
              </w:rPr>
              <w:t> </w:t>
            </w:r>
            <w:r w:rsidRPr="002F3447">
              <w:rPr>
                <w:rFonts w:ascii="Source Sans 3" w:hAnsi="Source Sans 3"/>
                <w:noProof/>
              </w:rPr>
              <w:t> </w:t>
            </w:r>
            <w:r w:rsidRPr="002F3447">
              <w:rPr>
                <w:rFonts w:ascii="Source Sans 3" w:hAnsi="Source Sans 3"/>
                <w:noProof/>
              </w:rPr>
              <w:t> </w:t>
            </w:r>
            <w:r w:rsidRPr="002F3447">
              <w:rPr>
                <w:rFonts w:ascii="Source Sans 3" w:hAnsi="Source Sans 3"/>
                <w:noProof/>
              </w:rPr>
              <w:t> </w:t>
            </w:r>
            <w:r w:rsidRPr="002F3447">
              <w:rPr>
                <w:rFonts w:ascii="Source Sans 3" w:hAnsi="Source Sans 3"/>
                <w:noProof/>
              </w:rPr>
              <w:t> </w:t>
            </w:r>
            <w:r w:rsidRPr="002F3447">
              <w:rPr>
                <w:rFonts w:ascii="Source Sans 3" w:hAnsi="Source Sans 3"/>
              </w:rPr>
              <w:fldChar w:fldCharType="end"/>
            </w:r>
          </w:p>
          <w:p w14:paraId="36DFAC48" w14:textId="77777777" w:rsidR="00455E1E" w:rsidRPr="002F3447" w:rsidRDefault="005C07E8" w:rsidP="002F3447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2F3447">
              <w:rPr>
                <w:rFonts w:ascii="Source Sans 3" w:hAnsi="Source Sans 3"/>
              </w:rPr>
              <w:tab/>
            </w:r>
            <w:r w:rsidRPr="002F3447">
              <w:rPr>
                <w:rFonts w:ascii="Source Sans 3" w:hAnsi="Source Sans 3"/>
              </w:rPr>
              <w:tab/>
            </w:r>
            <w:r w:rsidRPr="002F3447">
              <w:rPr>
                <w:rFonts w:ascii="Source Sans 3" w:hAnsi="Source Sans 3"/>
              </w:rPr>
              <w:tab/>
              <w:t xml:space="preserve">          </w:t>
            </w:r>
            <w:r w:rsidR="00455E1E" w:rsidRPr="002F344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3DE1179B" w14:textId="77777777" w:rsidR="00455E1E" w:rsidRPr="002F3447" w:rsidRDefault="00455E1E" w:rsidP="002F3447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2F344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F5359CA" w14:textId="77777777" w:rsidR="00723925" w:rsidRPr="002F3447" w:rsidRDefault="00723925" w:rsidP="002F3447">
            <w:pPr>
              <w:spacing w:after="160" w:line="200" w:lineRule="exact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2F344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2F344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2F344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2F3447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BA89B56" w14:textId="77777777" w:rsidR="00455E1E" w:rsidRPr="002F3447" w:rsidRDefault="007A7809" w:rsidP="002F3447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013C56" wp14:editId="5074967E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FAB10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F3447">
              <w:rPr>
                <w:rFonts w:ascii="Source Sans 3" w:hAnsi="Source Sans 3"/>
              </w:rPr>
              <w:t>Arbeitsplatz:</w:t>
            </w:r>
            <w:r w:rsidRPr="002F3447">
              <w:rPr>
                <w:rFonts w:ascii="Source Sans 3" w:hAnsi="Source Sans 3"/>
              </w:rPr>
              <w:t xml:space="preserve"> </w:t>
            </w:r>
            <w:r w:rsidR="00455E1E" w:rsidRPr="002F344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2F3447">
              <w:rPr>
                <w:rFonts w:ascii="Source Sans 3" w:hAnsi="Source Sans 3"/>
              </w:rPr>
              <w:instrText xml:space="preserve"> FORMTEXT </w:instrText>
            </w:r>
            <w:r w:rsidR="00455E1E" w:rsidRPr="002F3447">
              <w:rPr>
                <w:rFonts w:ascii="Source Sans 3" w:hAnsi="Source Sans 3"/>
              </w:rPr>
            </w:r>
            <w:r w:rsidR="00455E1E" w:rsidRPr="002F3447">
              <w:rPr>
                <w:rFonts w:ascii="Source Sans 3" w:hAnsi="Source Sans 3"/>
              </w:rPr>
              <w:fldChar w:fldCharType="separate"/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</w:rPr>
              <w:fldChar w:fldCharType="end"/>
            </w:r>
          </w:p>
          <w:p w14:paraId="4E5BFCF2" w14:textId="77777777" w:rsidR="00455E1E" w:rsidRPr="002F3447" w:rsidRDefault="00B645BE" w:rsidP="002F3447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3BE4527" wp14:editId="556FB9CA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1D0DE8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2F3447">
              <w:rPr>
                <w:rFonts w:ascii="Source Sans 3" w:hAnsi="Source Sans 3"/>
              </w:rPr>
              <w:t>Tätigkeit:</w:t>
            </w:r>
            <w:r w:rsidR="007A7809" w:rsidRPr="002F3447">
              <w:rPr>
                <w:rFonts w:ascii="Source Sans 3" w:hAnsi="Source Sans 3"/>
              </w:rPr>
              <w:t xml:space="preserve"> </w:t>
            </w:r>
            <w:r w:rsidR="00455E1E" w:rsidRPr="002F344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2F3447">
              <w:rPr>
                <w:rFonts w:ascii="Source Sans 3" w:hAnsi="Source Sans 3"/>
              </w:rPr>
              <w:instrText xml:space="preserve"> FORMTEXT </w:instrText>
            </w:r>
            <w:r w:rsidR="00455E1E" w:rsidRPr="002F3447">
              <w:rPr>
                <w:rFonts w:ascii="Source Sans 3" w:hAnsi="Source Sans 3"/>
              </w:rPr>
            </w:r>
            <w:r w:rsidR="00455E1E" w:rsidRPr="002F3447">
              <w:rPr>
                <w:rFonts w:ascii="Source Sans 3" w:hAnsi="Source Sans 3"/>
              </w:rPr>
              <w:fldChar w:fldCharType="separate"/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  <w:noProof/>
              </w:rPr>
              <w:t> </w:t>
            </w:r>
            <w:r w:rsidR="00455E1E" w:rsidRPr="002F3447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914" w:type="dxa"/>
            <w:gridSpan w:val="2"/>
          </w:tcPr>
          <w:p w14:paraId="3A03AD6D" w14:textId="77777777" w:rsidR="00C108A5" w:rsidRPr="002F3447" w:rsidRDefault="00C108A5" w:rsidP="002F3447">
            <w:pPr>
              <w:spacing w:before="0" w:after="200"/>
              <w:rPr>
                <w:rFonts w:ascii="Source Sans 3" w:hAnsi="Source Sans 3"/>
              </w:rPr>
            </w:pPr>
          </w:p>
          <w:p w14:paraId="3A20FC73" w14:textId="77777777" w:rsidR="00455E1E" w:rsidRPr="002F3447" w:rsidRDefault="00455E1E" w:rsidP="002F3447">
            <w:pPr>
              <w:spacing w:before="0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</w:rPr>
              <w:t xml:space="preserve">Stand: </w:t>
            </w:r>
            <w:r w:rsidRPr="002F344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2F344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2F3447">
              <w:rPr>
                <w:rFonts w:ascii="Source Sans 3" w:hAnsi="Source Sans 3"/>
                <w:u w:val="single"/>
              </w:rPr>
            </w:r>
            <w:r w:rsidRPr="002F3447">
              <w:rPr>
                <w:rFonts w:ascii="Source Sans 3" w:hAnsi="Source Sans 3"/>
                <w:u w:val="single"/>
              </w:rPr>
              <w:fldChar w:fldCharType="separate"/>
            </w:r>
            <w:r w:rsidRPr="002F3447">
              <w:rPr>
                <w:rFonts w:ascii="Source Sans 3" w:hAnsi="Source Sans 3"/>
                <w:noProof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u w:val="single"/>
              </w:rPr>
              <w:t> </w:t>
            </w:r>
            <w:r w:rsidRPr="002F344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2F3447">
              <w:rPr>
                <w:rFonts w:ascii="Source Sans 3" w:hAnsi="Source Sans 3"/>
              </w:rPr>
              <w:t xml:space="preserve"> </w:t>
            </w:r>
          </w:p>
          <w:p w14:paraId="1E81970E" w14:textId="05C3A6FE" w:rsidR="00455E1E" w:rsidRPr="002F3447" w:rsidRDefault="0080452D" w:rsidP="002F3447">
            <w:pPr>
              <w:spacing w:before="120"/>
              <w:rPr>
                <w:rFonts w:ascii="Source Sans 3" w:hAnsi="Source Sans 3"/>
                <w:sz w:val="16"/>
              </w:rPr>
            </w:pPr>
            <w:r w:rsidRPr="002F3447">
              <w:rPr>
                <w:rFonts w:ascii="Source Sans 3" w:hAnsi="Source Sans 3"/>
                <w:sz w:val="16"/>
              </w:rPr>
              <w:t>B200</w:t>
            </w:r>
          </w:p>
        </w:tc>
      </w:tr>
      <w:tr w:rsidR="005C07E8" w:rsidRPr="002F3447" w14:paraId="012AA71A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6C07C558" w14:textId="77777777" w:rsidR="005C07E8" w:rsidRPr="002F3447" w:rsidRDefault="005C07E8" w:rsidP="002F3447">
            <w:pPr>
              <w:pStyle w:val="berschrift2"/>
            </w:pPr>
            <w:r w:rsidRPr="002F3447">
              <w:t>Anwendungsbereich</w:t>
            </w:r>
          </w:p>
        </w:tc>
      </w:tr>
      <w:tr w:rsidR="00455E1E" w:rsidRPr="002F3447" w14:paraId="6522A257" w14:textId="77777777" w:rsidTr="0080452D">
        <w:trPr>
          <w:trHeight w:val="526"/>
        </w:trPr>
        <w:tc>
          <w:tcPr>
            <w:tcW w:w="10206" w:type="dxa"/>
            <w:gridSpan w:val="6"/>
            <w:vAlign w:val="center"/>
          </w:tcPr>
          <w:p w14:paraId="5C5933BC" w14:textId="2F743AA9" w:rsidR="00455E1E" w:rsidRPr="002F3447" w:rsidRDefault="0080452D" w:rsidP="0080452D">
            <w:pPr>
              <w:pStyle w:val="berschrift1"/>
              <w:rPr>
                <w:rFonts w:ascii="Source Sans 3" w:hAnsi="Source Sans 3"/>
                <w:lang w:val="de-DE"/>
              </w:rPr>
            </w:pPr>
            <w:r w:rsidRPr="002F3447">
              <w:rPr>
                <w:rFonts w:ascii="Source Sans 3" w:hAnsi="Source Sans 3"/>
                <w:lang w:val="de-DE"/>
              </w:rPr>
              <w:t>Betreiben und Instandhalten von Kompressoren für Druckluft</w:t>
            </w:r>
          </w:p>
        </w:tc>
      </w:tr>
      <w:tr w:rsidR="00C108A5" w:rsidRPr="002F3447" w14:paraId="25D40FA1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7CBAD040" w14:textId="77777777" w:rsidR="00C108A5" w:rsidRPr="002F3447" w:rsidRDefault="008D049D" w:rsidP="002F3447">
            <w:pPr>
              <w:pStyle w:val="berschrift2"/>
            </w:pPr>
            <w:r w:rsidRPr="002F3447">
              <w:t>Gefährdungen</w:t>
            </w:r>
          </w:p>
        </w:tc>
      </w:tr>
      <w:tr w:rsidR="0080452D" w:rsidRPr="002F3447" w14:paraId="2E68F944" w14:textId="77777777" w:rsidTr="0080452D">
        <w:trPr>
          <w:trHeight w:val="1405"/>
        </w:trPr>
        <w:tc>
          <w:tcPr>
            <w:tcW w:w="1204" w:type="dxa"/>
            <w:gridSpan w:val="2"/>
            <w:shd w:val="clear" w:color="auto" w:fill="FFFFFF"/>
          </w:tcPr>
          <w:p w14:paraId="53684803" w14:textId="4A743FE6" w:rsidR="0080452D" w:rsidRPr="002F3447" w:rsidRDefault="0080452D" w:rsidP="00D81EFC">
            <w:pPr>
              <w:pStyle w:val="Aufzhlung1"/>
              <w:spacing w:before="60" w:line="240" w:lineRule="auto"/>
              <w:jc w:val="center"/>
              <w:rPr>
                <w:sz w:val="8"/>
                <w:szCs w:val="8"/>
              </w:rPr>
            </w:pPr>
            <w:r w:rsidRPr="002F3447">
              <w:rPr>
                <w:noProof/>
              </w:rPr>
              <w:drawing>
                <wp:inline distT="0" distB="0" distL="0" distR="0" wp14:anchorId="25CB38F0" wp14:editId="43819E24">
                  <wp:extent cx="612000" cy="536234"/>
                  <wp:effectExtent l="0" t="0" r="0" b="0"/>
                  <wp:docPr id="1" name="Grafik 1" descr="O:\HV_RD_TOE\Töller\Sicherheitszeichen\Sicherheitszeichen von RBB erstellt\000_BMP_RGB_72dpi\w001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O:\HV_RD_TOE\Töller\Sicherheitszeichen\Sicherheitszeichen von RBB erstellt\000_BMP_RGB_72dpi\w001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2" w:type="dxa"/>
            <w:gridSpan w:val="4"/>
            <w:shd w:val="clear" w:color="auto" w:fill="auto"/>
          </w:tcPr>
          <w:p w14:paraId="50A6023C" w14:textId="52CBEE14" w:rsidR="0080452D" w:rsidRPr="002F3447" w:rsidRDefault="00D81EFC" w:rsidP="00D81EFC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80452D" w:rsidRPr="002F3447">
              <w:t>Unkontrolliert bewegte Teile durch unter Druck stehende Schlauchverbindungen.</w:t>
            </w:r>
          </w:p>
          <w:p w14:paraId="0BB0A69F" w14:textId="675CBBF1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D81EFC">
              <w:t>Brandgefährdung</w:t>
            </w:r>
            <w:r w:rsidR="0080452D" w:rsidRPr="002F3447">
              <w:t xml:space="preserve"> durch Verpuffung und austretende Betriebsstoffe.</w:t>
            </w:r>
          </w:p>
          <w:p w14:paraId="12F4C7AE" w14:textId="74987DCF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 xml:space="preserve">Entnahme von Atemluft durch unbemerkten </w:t>
            </w:r>
            <w:proofErr w:type="spellStart"/>
            <w:r w:rsidR="0080452D" w:rsidRPr="002F3447">
              <w:t>Verdichterbrand</w:t>
            </w:r>
            <w:proofErr w:type="spellEnd"/>
            <w:r w:rsidR="0080452D" w:rsidRPr="002F3447">
              <w:t>.</w:t>
            </w:r>
          </w:p>
          <w:p w14:paraId="1C3B6A47" w14:textId="443212BD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>Lärm während des Betriebes, wenn Gerätehauben nicht ordnungsgemäß geschlossen sind.</w:t>
            </w:r>
          </w:p>
        </w:tc>
      </w:tr>
      <w:tr w:rsidR="00455E1E" w:rsidRPr="002F3447" w14:paraId="117CB45E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0C2F6685" w14:textId="77777777" w:rsidR="00455E1E" w:rsidRPr="002F3447" w:rsidRDefault="00455E1E" w:rsidP="002F3447">
            <w:pPr>
              <w:pStyle w:val="berschrift2"/>
            </w:pPr>
            <w:r w:rsidRPr="002F3447">
              <w:t>Schutzmaßnahmen und Verhaltensregeln</w:t>
            </w:r>
          </w:p>
        </w:tc>
      </w:tr>
      <w:tr w:rsidR="002C1E9B" w:rsidRPr="002F3447" w14:paraId="0D1391AF" w14:textId="77777777" w:rsidTr="0080452D">
        <w:trPr>
          <w:trHeight w:val="3513"/>
        </w:trPr>
        <w:tc>
          <w:tcPr>
            <w:tcW w:w="1191" w:type="dxa"/>
          </w:tcPr>
          <w:p w14:paraId="78202887" w14:textId="68A139F8" w:rsidR="002C1E9B" w:rsidRPr="002F3447" w:rsidRDefault="0080452D" w:rsidP="0080452D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F3447">
              <w:rPr>
                <w:rFonts w:ascii="Source Sans 3" w:hAnsi="Source Sans 3"/>
                <w:noProof/>
              </w:rPr>
              <w:drawing>
                <wp:inline distT="0" distB="0" distL="0" distR="0" wp14:anchorId="6D7679DC" wp14:editId="57B67A90">
                  <wp:extent cx="612000" cy="612000"/>
                  <wp:effectExtent l="0" t="0" r="0" b="0"/>
                  <wp:docPr id="2" name="Grafik 2" descr="O:\HV_RD_TOE\Töller\Sicherheitszeichen\Sicherheitszeichen von RBB erstellt\000_BMP_RGB_72dpi\m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O:\HV_RD_TOE\Töller\Sicherheitszeichen\Sicherheitszeichen von RBB erstellt\000_BMP_RGB_72dpi\m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3F5EE61D" w14:textId="542FEFC0" w:rsidR="0080452D" w:rsidRPr="002F3447" w:rsidRDefault="00D81EFC" w:rsidP="00D81EFC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80452D" w:rsidRPr="002F3447">
              <w:t>Betrieb nicht ohne erforderliche Abdeckungen an Ventilatoren/Keilriemen.</w:t>
            </w:r>
          </w:p>
          <w:p w14:paraId="36AECBD7" w14:textId="48866C26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 xml:space="preserve">Den Verdichter so aufstellen, dass das Ansaugen von leicht entzündlichen und </w:t>
            </w:r>
            <w:r w:rsidR="0080452D" w:rsidRPr="002F3447">
              <w:br/>
              <w:t>entzündlichen Gasen und Dämpfen ausgeschlossen ist.</w:t>
            </w:r>
          </w:p>
          <w:p w14:paraId="6ACEC0C2" w14:textId="5D5507B0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>Bei der Aufstellung auf Standsicherheit achten. Schläuche und Schlauchverbindungen kontrollieren.</w:t>
            </w:r>
          </w:p>
          <w:p w14:paraId="18C5C186" w14:textId="16275B66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>Verdichter aufgrund der Lärmemission nicht mit geöffneten Hauben betreiben.</w:t>
            </w:r>
          </w:p>
          <w:p w14:paraId="468C7445" w14:textId="1F9AD3F4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 xml:space="preserve">Regelung regelmäßig kontrollieren: während Volllast Luftaustrittventile schließen, </w:t>
            </w:r>
            <w:r w:rsidR="0080452D" w:rsidRPr="002F3447">
              <w:br/>
              <w:t>Maschine muss in Leerlaufbetrieb gehen.</w:t>
            </w:r>
          </w:p>
          <w:p w14:paraId="15555E80" w14:textId="47600C5F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>Bei Inbetriebnahme das Aufpumpen gegen geschlossenen Schieber vermeiden.</w:t>
            </w:r>
          </w:p>
          <w:p w14:paraId="07170967" w14:textId="0A50F418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 xml:space="preserve">Kondensat-Ablass durch Pfützenbildung überwachen, Ausstöße abwarten. </w:t>
            </w:r>
          </w:p>
          <w:p w14:paraId="19D0710A" w14:textId="1C53DDFA" w:rsidR="0080452D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 xml:space="preserve">Wird der Kompressor zur Atemluftversorgung verwendet, muss ein entsprechender </w:t>
            </w:r>
            <w:r w:rsidR="0015095B">
              <w:br/>
            </w:r>
            <w:r w:rsidR="0080452D" w:rsidRPr="002F3447">
              <w:t>Aktivkohlefilter und ein Atemluftvorwärmer verwendet werden.</w:t>
            </w:r>
          </w:p>
          <w:p w14:paraId="04BFAD98" w14:textId="726609F8" w:rsidR="002C1E9B" w:rsidRPr="002F3447" w:rsidRDefault="00D81EFC" w:rsidP="00D81EFC">
            <w:pPr>
              <w:pStyle w:val="Aufzhlung1"/>
            </w:pPr>
            <w:r>
              <w:t>‒</w:t>
            </w:r>
            <w:r>
              <w:tab/>
            </w:r>
            <w:r w:rsidR="0080452D" w:rsidRPr="002F3447">
              <w:t xml:space="preserve">Gehörschutz </w:t>
            </w:r>
            <w:r w:rsidR="0080452D" w:rsidRPr="002F3447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452D" w:rsidRPr="002F3447">
              <w:rPr>
                <w:u w:val="single"/>
              </w:rPr>
              <w:instrText xml:space="preserve"> FORMTEXT </w:instrText>
            </w:r>
            <w:r w:rsidR="0080452D" w:rsidRPr="002F3447">
              <w:rPr>
                <w:u w:val="single"/>
              </w:rPr>
            </w:r>
            <w:r w:rsidR="0080452D" w:rsidRPr="002F3447">
              <w:rPr>
                <w:u w:val="single"/>
              </w:rPr>
              <w:fldChar w:fldCharType="separate"/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u w:val="single"/>
              </w:rPr>
              <w:fldChar w:fldCharType="end"/>
            </w:r>
            <w:r w:rsidR="0080452D" w:rsidRPr="002F3447">
              <w:t xml:space="preserve"> verwenden.</w:t>
            </w:r>
          </w:p>
        </w:tc>
        <w:tc>
          <w:tcPr>
            <w:tcW w:w="1275" w:type="dxa"/>
          </w:tcPr>
          <w:p w14:paraId="48735F15" w14:textId="77777777" w:rsidR="002C1E9B" w:rsidRPr="002F3447" w:rsidRDefault="002C1E9B" w:rsidP="0061164B">
            <w:pPr>
              <w:widowControl w:val="0"/>
              <w:tabs>
                <w:tab w:val="left" w:pos="227"/>
              </w:tabs>
              <w:adjustRightInd w:val="0"/>
              <w:spacing w:before="0" w:after="6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455E1E" w:rsidRPr="002F3447" w14:paraId="22D68CE6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2C88D03" w14:textId="77777777" w:rsidR="00455E1E" w:rsidRPr="002F3447" w:rsidRDefault="00455E1E" w:rsidP="002F3447">
            <w:pPr>
              <w:pStyle w:val="berschrift2"/>
            </w:pPr>
            <w:r w:rsidRPr="002F3447">
              <w:t>Verhalten bei Störungen</w:t>
            </w:r>
          </w:p>
        </w:tc>
      </w:tr>
      <w:tr w:rsidR="00455E1E" w:rsidRPr="002F3447" w14:paraId="5AE2EC1B" w14:textId="77777777" w:rsidTr="0080452D">
        <w:trPr>
          <w:trHeight w:val="835"/>
        </w:trPr>
        <w:tc>
          <w:tcPr>
            <w:tcW w:w="1191" w:type="dxa"/>
          </w:tcPr>
          <w:p w14:paraId="1BE8211C" w14:textId="77777777" w:rsidR="00455E1E" w:rsidRPr="002F3447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5"/>
          </w:tcPr>
          <w:p w14:paraId="334AE293" w14:textId="684AD8BE" w:rsidR="00455E1E" w:rsidRPr="002F3447" w:rsidRDefault="00D81EFC" w:rsidP="00D81EFC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80452D" w:rsidRPr="002F3447">
              <w:t xml:space="preserve">Bei Störungen am Kompressor ist der Vorgesetzte </w:t>
            </w:r>
            <w:r w:rsidR="0080452D" w:rsidRPr="002F3447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452D" w:rsidRPr="002F3447">
              <w:rPr>
                <w:u w:val="single"/>
              </w:rPr>
              <w:instrText xml:space="preserve"> FORMTEXT </w:instrText>
            </w:r>
            <w:r w:rsidR="0080452D" w:rsidRPr="002F3447">
              <w:rPr>
                <w:u w:val="single"/>
              </w:rPr>
            </w:r>
            <w:r w:rsidR="0080452D" w:rsidRPr="002F3447">
              <w:rPr>
                <w:u w:val="single"/>
              </w:rPr>
              <w:fldChar w:fldCharType="separate"/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u w:val="single"/>
              </w:rPr>
              <w:fldChar w:fldCharType="end"/>
            </w:r>
            <w:r w:rsidR="0080452D" w:rsidRPr="002F3447">
              <w:t xml:space="preserve"> zu informieren und der Kompressor </w:t>
            </w:r>
            <w:r w:rsidR="0080452D" w:rsidRPr="002F3447">
              <w:br/>
              <w:t>nicht weiter zu verwenden.</w:t>
            </w:r>
          </w:p>
        </w:tc>
      </w:tr>
      <w:tr w:rsidR="00455E1E" w:rsidRPr="002F3447" w14:paraId="6B3B08A3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4E88A552" w14:textId="77777777" w:rsidR="00455E1E" w:rsidRPr="002F3447" w:rsidRDefault="00455E1E" w:rsidP="002F3447">
            <w:pPr>
              <w:pStyle w:val="berschrift2"/>
            </w:pPr>
            <w:r w:rsidRPr="002F3447">
              <w:t>Verhalten bei Unfällen – Erste Hilfe</w:t>
            </w:r>
          </w:p>
        </w:tc>
      </w:tr>
      <w:tr w:rsidR="00455E1E" w:rsidRPr="002F3447" w14:paraId="21A6FFBB" w14:textId="77777777" w:rsidTr="0080452D">
        <w:trPr>
          <w:trHeight w:val="1704"/>
        </w:trPr>
        <w:tc>
          <w:tcPr>
            <w:tcW w:w="1191" w:type="dxa"/>
          </w:tcPr>
          <w:p w14:paraId="52C74ADA" w14:textId="77777777" w:rsidR="00455E1E" w:rsidRPr="002F3447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2F3447">
              <w:rPr>
                <w:rFonts w:ascii="Source Sans 3" w:hAnsi="Source Sans 3"/>
                <w:noProof/>
              </w:rPr>
              <w:drawing>
                <wp:inline distT="0" distB="0" distL="0" distR="0" wp14:anchorId="3A37654E" wp14:editId="7A3642E4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428F6DEE" w14:textId="77777777" w:rsidR="004F05ED" w:rsidRPr="002F3447" w:rsidRDefault="004F05ED" w:rsidP="004F05ED">
            <w:pPr>
              <w:rPr>
                <w:rFonts w:ascii="Source Sans 3" w:hAnsi="Source Sans 3"/>
              </w:rPr>
            </w:pPr>
            <w:r w:rsidRPr="002F3447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2F3447">
              <w:rPr>
                <w:rFonts w:ascii="Source Sans 3" w:hAnsi="Source Sans 3" w:cs="Arial"/>
                <w:b/>
                <w:bCs/>
              </w:rPr>
              <w:t>(-</w:t>
            </w:r>
            <w:r w:rsidRPr="002F3447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2F3447">
              <w:rPr>
                <w:rFonts w:ascii="Source Sans 3" w:hAnsi="Source Sans 3" w:cs="Arial"/>
                <w:b/>
                <w:bCs/>
              </w:rPr>
              <w:t>)</w:t>
            </w:r>
            <w:r w:rsidRPr="002F3447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4DF36AE" w14:textId="77777777" w:rsidR="0080452D" w:rsidRPr="002F3447" w:rsidRDefault="0080452D" w:rsidP="0080452D">
            <w:pPr>
              <w:spacing w:before="20" w:after="20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</w:rPr>
              <w:t>Maschine abschalten, Verletzten bergen</w:t>
            </w:r>
          </w:p>
          <w:p w14:paraId="3351196E" w14:textId="1B9F3416" w:rsidR="002D4FA2" w:rsidRPr="002F3447" w:rsidRDefault="0080452D" w:rsidP="0080452D">
            <w:pPr>
              <w:spacing w:before="20" w:after="20"/>
              <w:rPr>
                <w:rFonts w:ascii="Source Sans 3" w:hAnsi="Source Sans 3"/>
              </w:rPr>
            </w:pPr>
            <w:r w:rsidRPr="002F3447">
              <w:rPr>
                <w:rFonts w:ascii="Source Sans 3" w:hAnsi="Source Sans 3"/>
              </w:rPr>
              <w:t>Erste Hilfe leisten, Unfall melden</w:t>
            </w:r>
          </w:p>
          <w:p w14:paraId="459DE0B2" w14:textId="77777777" w:rsidR="0080452D" w:rsidRPr="002F3447" w:rsidRDefault="0080452D" w:rsidP="0080452D">
            <w:pPr>
              <w:spacing w:before="20" w:after="20"/>
              <w:rPr>
                <w:rFonts w:ascii="Source Sans 3" w:hAnsi="Source Sans 3"/>
              </w:rPr>
            </w:pPr>
          </w:p>
          <w:p w14:paraId="494971FE" w14:textId="77777777" w:rsidR="00455E1E" w:rsidRPr="002F3447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2F3447">
              <w:rPr>
                <w:rFonts w:ascii="Source Sans 3" w:hAnsi="Source Sans 3"/>
                <w:b/>
                <w:color w:val="000000"/>
              </w:rPr>
              <w:t>Notruf:</w:t>
            </w:r>
            <w:r w:rsidRPr="002F3447">
              <w:rPr>
                <w:rFonts w:ascii="Source Sans 3" w:hAnsi="Source Sans 3"/>
                <w:color w:val="000000"/>
              </w:rPr>
              <w:t xml:space="preserve">  </w:t>
            </w:r>
            <w:r w:rsidRPr="002F3447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F3447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F3447">
              <w:rPr>
                <w:rFonts w:ascii="Source Sans 3" w:hAnsi="Source Sans 3"/>
                <w:color w:val="000000"/>
                <w:u w:val="single"/>
              </w:rPr>
            </w:r>
            <w:r w:rsidRPr="002F3447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2F3447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2F3447">
              <w:rPr>
                <w:rFonts w:ascii="Source Sans 3" w:hAnsi="Source Sans 3"/>
                <w:color w:val="000000"/>
              </w:rPr>
              <w:t>/-in</w:t>
            </w:r>
            <w:r w:rsidRPr="002F3447">
              <w:rPr>
                <w:rFonts w:ascii="Source Sans 3" w:hAnsi="Source Sans 3"/>
                <w:color w:val="000000"/>
              </w:rPr>
              <w:t xml:space="preserve">: </w:t>
            </w:r>
            <w:r w:rsidRPr="002F3447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F3447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2F3447">
              <w:rPr>
                <w:rFonts w:ascii="Source Sans 3" w:hAnsi="Source Sans 3"/>
                <w:color w:val="000000"/>
                <w:u w:val="single"/>
              </w:rPr>
            </w:r>
            <w:r w:rsidRPr="002F3447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2F3447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  <w:tr w:rsidR="00455E1E" w:rsidRPr="002F3447" w14:paraId="7FA18D11" w14:textId="77777777" w:rsidTr="007A7809">
        <w:tc>
          <w:tcPr>
            <w:tcW w:w="10206" w:type="dxa"/>
            <w:gridSpan w:val="6"/>
            <w:shd w:val="clear" w:color="auto" w:fill="084267"/>
          </w:tcPr>
          <w:p w14:paraId="1EAD7656" w14:textId="77777777" w:rsidR="00455E1E" w:rsidRPr="002F3447" w:rsidRDefault="00455E1E" w:rsidP="002F3447">
            <w:pPr>
              <w:pStyle w:val="berschrift2"/>
            </w:pPr>
            <w:r w:rsidRPr="002F3447">
              <w:t>Instandhaltung/Prüfung</w:t>
            </w:r>
          </w:p>
        </w:tc>
      </w:tr>
      <w:tr w:rsidR="00455E1E" w:rsidRPr="002F3447" w14:paraId="7B10F509" w14:textId="77777777" w:rsidTr="0080452D">
        <w:trPr>
          <w:trHeight w:val="2386"/>
        </w:trPr>
        <w:tc>
          <w:tcPr>
            <w:tcW w:w="1191" w:type="dxa"/>
          </w:tcPr>
          <w:p w14:paraId="73ADBE7B" w14:textId="77777777" w:rsidR="00455E1E" w:rsidRPr="002F3447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F6A3135" w14:textId="5969D2FF" w:rsidR="0080452D" w:rsidRPr="002F3447" w:rsidRDefault="00D81EFC" w:rsidP="00D81EFC">
            <w:pPr>
              <w:pStyle w:val="Aufzhlung1"/>
              <w:spacing w:before="60"/>
            </w:pPr>
            <w:r>
              <w:t>‒</w:t>
            </w:r>
            <w:r>
              <w:tab/>
            </w:r>
            <w:r w:rsidR="0080452D" w:rsidRPr="002F3447">
              <w:t>Sicherheitstechnische Mängel müssen fachgerecht behoben oder Reparatur/</w:t>
            </w:r>
            <w:r w:rsidR="0080452D" w:rsidRPr="002F3447">
              <w:br/>
              <w:t xml:space="preserve">Austausch durch </w:t>
            </w:r>
            <w:r w:rsidR="0080452D" w:rsidRPr="002F3447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0452D" w:rsidRPr="002F3447">
              <w:rPr>
                <w:u w:val="single"/>
              </w:rPr>
              <w:instrText xml:space="preserve"> FORMTEXT </w:instrText>
            </w:r>
            <w:r w:rsidR="0080452D" w:rsidRPr="002F3447">
              <w:rPr>
                <w:u w:val="single"/>
              </w:rPr>
            </w:r>
            <w:r w:rsidR="0080452D" w:rsidRPr="002F3447">
              <w:rPr>
                <w:u w:val="single"/>
              </w:rPr>
              <w:fldChar w:fldCharType="separate"/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noProof/>
                <w:u w:val="single"/>
              </w:rPr>
              <w:t> </w:t>
            </w:r>
            <w:r w:rsidR="0080452D" w:rsidRPr="002F3447">
              <w:rPr>
                <w:u w:val="single"/>
              </w:rPr>
              <w:fldChar w:fldCharType="end"/>
            </w:r>
            <w:r w:rsidR="0080452D" w:rsidRPr="002F3447">
              <w:t xml:space="preserve"> (Vorgesetzten/Verantwortlichen) veranlasst werden.</w:t>
            </w:r>
          </w:p>
          <w:p w14:paraId="6B7177E1" w14:textId="387FBD14" w:rsidR="00455E1E" w:rsidRPr="002F3447" w:rsidRDefault="00D81EFC" w:rsidP="00D81EFC">
            <w:pPr>
              <w:pStyle w:val="Aufzhlung1"/>
              <w:rPr>
                <w:sz w:val="18"/>
                <w:szCs w:val="18"/>
              </w:rPr>
            </w:pPr>
            <w:r>
              <w:t>‒</w:t>
            </w:r>
            <w:r>
              <w:tab/>
            </w:r>
            <w:r w:rsidR="0080452D" w:rsidRPr="002F3447">
              <w:t xml:space="preserve">Instandhaltungsarbeiten nur durch hiermit beauftragte Personen durchführen </w:t>
            </w:r>
            <w:r w:rsidR="0080452D" w:rsidRPr="002F3447">
              <w:rPr>
                <w:sz w:val="18"/>
                <w:szCs w:val="18"/>
              </w:rPr>
              <w:t>lassen.</w:t>
            </w:r>
          </w:p>
        </w:tc>
      </w:tr>
    </w:tbl>
    <w:p w14:paraId="549555AD" w14:textId="77777777" w:rsidR="00455E1E" w:rsidRPr="002F3447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2F3447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2B6B370-41C6-4FE4-963B-A1D8462C64C2}"/>
    <w:embedBold r:id="rId2" w:fontKey="{1A9E2753-83BA-4CC5-90D7-DD24BCAAB349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2D"/>
    <w:rsid w:val="00051ECC"/>
    <w:rsid w:val="0015095B"/>
    <w:rsid w:val="001A3BDF"/>
    <w:rsid w:val="001B4335"/>
    <w:rsid w:val="001E1023"/>
    <w:rsid w:val="001E2613"/>
    <w:rsid w:val="002663A6"/>
    <w:rsid w:val="002B21EF"/>
    <w:rsid w:val="002C1E9B"/>
    <w:rsid w:val="002D4FA2"/>
    <w:rsid w:val="002F3447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752C"/>
    <w:rsid w:val="00573D6A"/>
    <w:rsid w:val="00586D98"/>
    <w:rsid w:val="005C07E8"/>
    <w:rsid w:val="005F3D30"/>
    <w:rsid w:val="0061164B"/>
    <w:rsid w:val="00666E9A"/>
    <w:rsid w:val="007106A9"/>
    <w:rsid w:val="00723925"/>
    <w:rsid w:val="00771983"/>
    <w:rsid w:val="00795B38"/>
    <w:rsid w:val="007A7809"/>
    <w:rsid w:val="007C20F6"/>
    <w:rsid w:val="007D6ECA"/>
    <w:rsid w:val="0080452D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39FB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81EFC"/>
    <w:rsid w:val="00D92D3A"/>
    <w:rsid w:val="00DA1A54"/>
    <w:rsid w:val="00DA1AC8"/>
    <w:rsid w:val="00DA5213"/>
    <w:rsid w:val="00DB6D05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00D705"/>
  <w15:chartTrackingRefBased/>
  <w15:docId w15:val="{EFF390DD-0B62-416E-8D51-BAD3115C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5B38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795B38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2F3447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D81EFC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238</Words>
  <Characters>2105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7</cp:revision>
  <cp:lastPrinted>2009-04-29T09:20:00Z</cp:lastPrinted>
  <dcterms:created xsi:type="dcterms:W3CDTF">2025-06-03T09:23:00Z</dcterms:created>
  <dcterms:modified xsi:type="dcterms:W3CDTF">2025-12-30T16:45:00Z</dcterms:modified>
</cp:coreProperties>
</file>