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07B11" w14:textId="77777777" w:rsidR="00723925" w:rsidRPr="002C0330" w:rsidRDefault="007C20F6">
      <w:pPr>
        <w:spacing w:before="0"/>
        <w:rPr>
          <w:rFonts w:ascii="Source Sans 3" w:hAnsi="Source Sans 3"/>
          <w:sz w:val="8"/>
        </w:rPr>
      </w:pPr>
      <w:r w:rsidRPr="002C0330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046DBF4" wp14:editId="197105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E04FA" w14:textId="77777777" w:rsidR="00723925" w:rsidRPr="002C0330" w:rsidRDefault="00723925">
      <w:pPr>
        <w:spacing w:before="0"/>
        <w:rPr>
          <w:rFonts w:ascii="Source Sans 3" w:hAnsi="Source Sans 3"/>
          <w:sz w:val="8"/>
        </w:rPr>
      </w:pPr>
    </w:p>
    <w:p w14:paraId="4CA1E7CD" w14:textId="77777777" w:rsidR="00723925" w:rsidRPr="002C0330" w:rsidRDefault="00723925">
      <w:pPr>
        <w:spacing w:before="0"/>
        <w:rPr>
          <w:rFonts w:ascii="Source Sans 3" w:hAnsi="Source Sans 3"/>
          <w:sz w:val="8"/>
        </w:rPr>
      </w:pPr>
    </w:p>
    <w:p w14:paraId="7A467C69" w14:textId="77777777" w:rsidR="00723925" w:rsidRPr="002C0330" w:rsidRDefault="00723925">
      <w:pPr>
        <w:spacing w:before="0"/>
        <w:rPr>
          <w:rFonts w:ascii="Source Sans 3" w:hAnsi="Source Sans 3"/>
          <w:sz w:val="8"/>
        </w:rPr>
      </w:pPr>
    </w:p>
    <w:p w14:paraId="7D1FB948" w14:textId="77777777" w:rsidR="00723925" w:rsidRPr="002C0330" w:rsidRDefault="00723925">
      <w:pPr>
        <w:spacing w:before="0"/>
        <w:rPr>
          <w:rFonts w:ascii="Source Sans 3" w:hAnsi="Source Sans 3"/>
          <w:sz w:val="8"/>
        </w:rPr>
        <w:sectPr w:rsidR="00723925" w:rsidRPr="002C0330" w:rsidSect="00480277">
          <w:pgSz w:w="11906" w:h="16838" w:code="9"/>
          <w:pgMar w:top="680" w:right="851" w:bottom="14175" w:left="851" w:header="720" w:footer="0" w:gutter="0"/>
          <w:cols w:space="720"/>
        </w:sectPr>
      </w:pPr>
    </w:p>
    <w:p w14:paraId="45140A26" w14:textId="3DFA73E1" w:rsidR="00455E1E" w:rsidRPr="002C0330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1914"/>
      </w:tblGrid>
      <w:tr w:rsidR="00455E1E" w:rsidRPr="002C0330" w14:paraId="0983AC47" w14:textId="77777777" w:rsidTr="007A7809">
        <w:trPr>
          <w:trHeight w:val="2183"/>
        </w:trPr>
        <w:tc>
          <w:tcPr>
            <w:tcW w:w="4526" w:type="dxa"/>
            <w:gridSpan w:val="3"/>
          </w:tcPr>
          <w:p w14:paraId="2CD62B8C" w14:textId="77777777" w:rsidR="00FD26E3" w:rsidRPr="002C0330" w:rsidRDefault="002B21EF" w:rsidP="002C0330">
            <w:pPr>
              <w:spacing w:before="120"/>
              <w:ind w:left="113"/>
              <w:rPr>
                <w:rFonts w:ascii="Source Sans 3" w:hAnsi="Source Sans 3"/>
              </w:rPr>
            </w:pPr>
            <w:r w:rsidRPr="002C0330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FFA0005" wp14:editId="54DF7D6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51683C" w14:textId="77777777" w:rsidR="00C108A5" w:rsidRPr="002C0330" w:rsidRDefault="00C108A5" w:rsidP="002C0330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61189F7C" w14:textId="77777777" w:rsidR="00455E1E" w:rsidRPr="002C0330" w:rsidRDefault="00B645BE" w:rsidP="002C0330">
            <w:pPr>
              <w:spacing w:before="180"/>
              <w:ind w:left="57"/>
              <w:rPr>
                <w:rFonts w:ascii="Source Sans 3" w:hAnsi="Source Sans 3"/>
              </w:rPr>
            </w:pPr>
            <w:r w:rsidRPr="002C033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DAE476" wp14:editId="147B490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5647EDB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C0330">
              <w:rPr>
                <w:rFonts w:ascii="Source Sans 3" w:hAnsi="Source Sans 3"/>
              </w:rPr>
              <w:t>Firma:</w:t>
            </w:r>
            <w:r w:rsidR="005C07E8" w:rsidRPr="002C0330">
              <w:rPr>
                <w:rFonts w:ascii="Source Sans 3" w:hAnsi="Source Sans 3"/>
              </w:rPr>
              <w:t xml:space="preserve"> </w:t>
            </w:r>
            <w:r w:rsidR="00455E1E" w:rsidRPr="002C0330">
              <w:rPr>
                <w:rFonts w:ascii="Source Sans 3" w:hAnsi="Source Sans 3"/>
              </w:rPr>
              <w:t xml:space="preserve"> </w:t>
            </w:r>
            <w:r w:rsidR="00455E1E" w:rsidRPr="002C033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2C0330">
              <w:rPr>
                <w:rFonts w:ascii="Source Sans 3" w:hAnsi="Source Sans 3"/>
              </w:rPr>
              <w:instrText xml:space="preserve"> FORMTEXT </w:instrText>
            </w:r>
            <w:r w:rsidR="00455E1E" w:rsidRPr="002C0330">
              <w:rPr>
                <w:rFonts w:ascii="Source Sans 3" w:hAnsi="Source Sans 3"/>
              </w:rPr>
            </w:r>
            <w:r w:rsidR="00455E1E" w:rsidRPr="002C0330">
              <w:rPr>
                <w:rFonts w:ascii="Source Sans 3" w:hAnsi="Source Sans 3"/>
              </w:rPr>
              <w:fldChar w:fldCharType="separate"/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</w:rPr>
              <w:fldChar w:fldCharType="end"/>
            </w:r>
            <w:bookmarkEnd w:id="0"/>
          </w:p>
          <w:p w14:paraId="08AB4226" w14:textId="77777777" w:rsidR="00455E1E" w:rsidRPr="002C0330" w:rsidRDefault="00FD26E3" w:rsidP="002C0330">
            <w:pPr>
              <w:spacing w:before="120"/>
              <w:ind w:left="57"/>
              <w:rPr>
                <w:rFonts w:ascii="Source Sans 3" w:hAnsi="Source Sans 3"/>
              </w:rPr>
            </w:pPr>
            <w:r w:rsidRPr="002C033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AC5F70" wp14:editId="67D62EB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37513BE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C0330">
              <w:rPr>
                <w:rFonts w:ascii="Source Sans 3" w:hAnsi="Source Sans 3"/>
              </w:rPr>
              <w:t>Arbeitsbereich:</w:t>
            </w:r>
            <w:r w:rsidR="005C07E8" w:rsidRPr="002C0330">
              <w:rPr>
                <w:rFonts w:ascii="Source Sans 3" w:hAnsi="Source Sans 3"/>
              </w:rPr>
              <w:t xml:space="preserve"> </w:t>
            </w:r>
            <w:r w:rsidR="00455E1E" w:rsidRPr="002C0330">
              <w:rPr>
                <w:rFonts w:ascii="Source Sans 3" w:hAnsi="Source Sans 3"/>
              </w:rPr>
              <w:t xml:space="preserve"> </w:t>
            </w:r>
            <w:r w:rsidR="00455E1E" w:rsidRPr="002C033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2C0330">
              <w:rPr>
                <w:rFonts w:ascii="Source Sans 3" w:hAnsi="Source Sans 3"/>
              </w:rPr>
              <w:instrText xml:space="preserve"> FORMTEXT </w:instrText>
            </w:r>
            <w:r w:rsidR="00455E1E" w:rsidRPr="002C0330">
              <w:rPr>
                <w:rFonts w:ascii="Source Sans 3" w:hAnsi="Source Sans 3"/>
              </w:rPr>
            </w:r>
            <w:r w:rsidR="00455E1E" w:rsidRPr="002C0330">
              <w:rPr>
                <w:rFonts w:ascii="Source Sans 3" w:hAnsi="Source Sans 3"/>
              </w:rPr>
              <w:fldChar w:fldCharType="separate"/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</w:rPr>
              <w:fldChar w:fldCharType="end"/>
            </w:r>
            <w:bookmarkEnd w:id="1"/>
          </w:p>
          <w:p w14:paraId="2D156713" w14:textId="77777777" w:rsidR="00455E1E" w:rsidRPr="002C0330" w:rsidRDefault="00FD26E3" w:rsidP="002C0330">
            <w:pPr>
              <w:spacing w:before="120"/>
              <w:ind w:left="57"/>
              <w:rPr>
                <w:rFonts w:ascii="Source Sans 3" w:hAnsi="Source Sans 3"/>
              </w:rPr>
            </w:pPr>
            <w:r w:rsidRPr="002C033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CC0DCF" wp14:editId="153A8F6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C3FF19E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C0330">
              <w:rPr>
                <w:rFonts w:ascii="Source Sans 3" w:hAnsi="Source Sans 3"/>
              </w:rPr>
              <w:t xml:space="preserve">Verantwortlich: </w:t>
            </w:r>
            <w:r w:rsidRPr="002C033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2C0330">
              <w:rPr>
                <w:rFonts w:ascii="Source Sans 3" w:hAnsi="Source Sans 3"/>
              </w:rPr>
              <w:instrText xml:space="preserve"> FORMTEXT </w:instrText>
            </w:r>
            <w:r w:rsidRPr="002C0330">
              <w:rPr>
                <w:rFonts w:ascii="Source Sans 3" w:hAnsi="Source Sans 3"/>
              </w:rPr>
            </w:r>
            <w:r w:rsidRPr="002C0330">
              <w:rPr>
                <w:rFonts w:ascii="Source Sans 3" w:hAnsi="Source Sans 3"/>
              </w:rPr>
              <w:fldChar w:fldCharType="separate"/>
            </w:r>
            <w:r w:rsidRPr="002C0330">
              <w:rPr>
                <w:rFonts w:ascii="Source Sans 3" w:hAnsi="Source Sans 3"/>
                <w:noProof/>
              </w:rPr>
              <w:t> </w:t>
            </w:r>
            <w:r w:rsidRPr="002C0330">
              <w:rPr>
                <w:rFonts w:ascii="Source Sans 3" w:hAnsi="Source Sans 3"/>
                <w:noProof/>
              </w:rPr>
              <w:t> </w:t>
            </w:r>
            <w:r w:rsidRPr="002C0330">
              <w:rPr>
                <w:rFonts w:ascii="Source Sans 3" w:hAnsi="Source Sans 3"/>
                <w:noProof/>
              </w:rPr>
              <w:t> </w:t>
            </w:r>
            <w:r w:rsidRPr="002C0330">
              <w:rPr>
                <w:rFonts w:ascii="Source Sans 3" w:hAnsi="Source Sans 3"/>
                <w:noProof/>
              </w:rPr>
              <w:t> </w:t>
            </w:r>
            <w:r w:rsidRPr="002C0330">
              <w:rPr>
                <w:rFonts w:ascii="Source Sans 3" w:hAnsi="Source Sans 3"/>
                <w:noProof/>
              </w:rPr>
              <w:t> </w:t>
            </w:r>
            <w:r w:rsidRPr="002C0330">
              <w:rPr>
                <w:rFonts w:ascii="Source Sans 3" w:hAnsi="Source Sans 3"/>
              </w:rPr>
              <w:fldChar w:fldCharType="end"/>
            </w:r>
          </w:p>
          <w:p w14:paraId="29201161" w14:textId="77777777" w:rsidR="00455E1E" w:rsidRPr="002C0330" w:rsidRDefault="005C07E8" w:rsidP="002C0330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2C0330">
              <w:rPr>
                <w:rFonts w:ascii="Source Sans 3" w:hAnsi="Source Sans 3"/>
              </w:rPr>
              <w:tab/>
            </w:r>
            <w:r w:rsidRPr="002C0330">
              <w:rPr>
                <w:rFonts w:ascii="Source Sans 3" w:hAnsi="Source Sans 3"/>
              </w:rPr>
              <w:tab/>
            </w:r>
            <w:r w:rsidRPr="002C0330">
              <w:rPr>
                <w:rFonts w:ascii="Source Sans 3" w:hAnsi="Source Sans 3"/>
              </w:rPr>
              <w:tab/>
              <w:t xml:space="preserve">          </w:t>
            </w:r>
            <w:r w:rsidR="00455E1E" w:rsidRPr="002C033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4E478909" w14:textId="77777777" w:rsidR="00455E1E" w:rsidRPr="002C0330" w:rsidRDefault="00455E1E" w:rsidP="002C0330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2C033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960ED19" w14:textId="77777777" w:rsidR="00723925" w:rsidRPr="002C0330" w:rsidRDefault="00723925" w:rsidP="002C0330">
            <w:pPr>
              <w:spacing w:after="160" w:line="200" w:lineRule="exact"/>
              <w:rPr>
                <w:rFonts w:ascii="Source Sans 3" w:hAnsi="Source Sans 3"/>
              </w:rPr>
            </w:pPr>
            <w:r w:rsidRPr="002C033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C033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C033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2C033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C0330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06748EDC" w14:textId="77777777" w:rsidR="00455E1E" w:rsidRPr="002C0330" w:rsidRDefault="007A7809" w:rsidP="002C0330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2C033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9CF82E" wp14:editId="5AE9BD4C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313FB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C0330">
              <w:rPr>
                <w:rFonts w:ascii="Source Sans 3" w:hAnsi="Source Sans 3"/>
              </w:rPr>
              <w:t>Arbeitsplatz:</w:t>
            </w:r>
            <w:r w:rsidRPr="002C0330">
              <w:rPr>
                <w:rFonts w:ascii="Source Sans 3" w:hAnsi="Source Sans 3"/>
              </w:rPr>
              <w:t xml:space="preserve"> </w:t>
            </w:r>
            <w:r w:rsidR="00455E1E" w:rsidRPr="002C033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2C0330">
              <w:rPr>
                <w:rFonts w:ascii="Source Sans 3" w:hAnsi="Source Sans 3"/>
              </w:rPr>
              <w:instrText xml:space="preserve"> FORMTEXT </w:instrText>
            </w:r>
            <w:r w:rsidR="00455E1E" w:rsidRPr="002C0330">
              <w:rPr>
                <w:rFonts w:ascii="Source Sans 3" w:hAnsi="Source Sans 3"/>
              </w:rPr>
            </w:r>
            <w:r w:rsidR="00455E1E" w:rsidRPr="002C0330">
              <w:rPr>
                <w:rFonts w:ascii="Source Sans 3" w:hAnsi="Source Sans 3"/>
              </w:rPr>
              <w:fldChar w:fldCharType="separate"/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  <w:noProof/>
              </w:rPr>
              <w:t> </w:t>
            </w:r>
            <w:r w:rsidR="00455E1E" w:rsidRPr="002C0330">
              <w:rPr>
                <w:rFonts w:ascii="Source Sans 3" w:hAnsi="Source Sans 3"/>
              </w:rPr>
              <w:fldChar w:fldCharType="end"/>
            </w:r>
          </w:p>
          <w:p w14:paraId="409938EE" w14:textId="140C8911" w:rsidR="00455E1E" w:rsidRPr="002C0330" w:rsidRDefault="00B645BE" w:rsidP="002C0330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2C033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0FFC7B" wp14:editId="0455CC6F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9CE49D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C0330">
              <w:rPr>
                <w:rFonts w:ascii="Source Sans 3" w:hAnsi="Source Sans 3"/>
              </w:rPr>
              <w:t>Tätigkeit:</w:t>
            </w:r>
            <w:r w:rsidR="007A7809" w:rsidRPr="002C0330">
              <w:rPr>
                <w:rFonts w:ascii="Source Sans 3" w:hAnsi="Source Sans 3"/>
              </w:rPr>
              <w:t xml:space="preserve"> </w:t>
            </w:r>
            <w:r w:rsidR="00104C4E" w:rsidRPr="002C0330">
              <w:rPr>
                <w:rFonts w:ascii="Source Sans 3" w:hAnsi="Source Sans 3"/>
                <w:sz w:val="18"/>
                <w:szCs w:val="18"/>
              </w:rPr>
              <w:t>Reinigen mit Hochdruckreiniger</w:t>
            </w:r>
          </w:p>
        </w:tc>
        <w:tc>
          <w:tcPr>
            <w:tcW w:w="1914" w:type="dxa"/>
          </w:tcPr>
          <w:p w14:paraId="5129E657" w14:textId="77777777" w:rsidR="00C108A5" w:rsidRPr="002C0330" w:rsidRDefault="00C108A5" w:rsidP="002C0330">
            <w:pPr>
              <w:spacing w:before="0" w:after="200"/>
              <w:rPr>
                <w:rFonts w:ascii="Source Sans 3" w:hAnsi="Source Sans 3"/>
              </w:rPr>
            </w:pPr>
          </w:p>
          <w:p w14:paraId="4F767650" w14:textId="77777777" w:rsidR="00455E1E" w:rsidRPr="002C0330" w:rsidRDefault="00455E1E" w:rsidP="002C0330">
            <w:pPr>
              <w:spacing w:before="0"/>
              <w:rPr>
                <w:rFonts w:ascii="Source Sans 3" w:hAnsi="Source Sans 3"/>
              </w:rPr>
            </w:pPr>
            <w:r w:rsidRPr="002C0330">
              <w:rPr>
                <w:rFonts w:ascii="Source Sans 3" w:hAnsi="Source Sans 3"/>
              </w:rPr>
              <w:t xml:space="preserve">Stand: </w:t>
            </w:r>
            <w:r w:rsidRPr="002C033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2C0330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2C0330">
              <w:rPr>
                <w:rFonts w:ascii="Source Sans 3" w:hAnsi="Source Sans 3"/>
                <w:u w:val="single"/>
              </w:rPr>
            </w:r>
            <w:r w:rsidRPr="002C0330">
              <w:rPr>
                <w:rFonts w:ascii="Source Sans 3" w:hAnsi="Source Sans 3"/>
                <w:u w:val="single"/>
              </w:rPr>
              <w:fldChar w:fldCharType="separate"/>
            </w:r>
            <w:r w:rsidRPr="002C0330">
              <w:rPr>
                <w:rFonts w:ascii="Source Sans 3" w:hAnsi="Source Sans 3"/>
                <w:noProof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u w:val="single"/>
              </w:rPr>
              <w:t> </w:t>
            </w:r>
            <w:r w:rsidRPr="002C0330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2C0330">
              <w:rPr>
                <w:rFonts w:ascii="Source Sans 3" w:hAnsi="Source Sans 3"/>
              </w:rPr>
              <w:t xml:space="preserve"> </w:t>
            </w:r>
          </w:p>
          <w:p w14:paraId="0EA5CBAF" w14:textId="5AD75E41" w:rsidR="00455E1E" w:rsidRPr="002C0330" w:rsidRDefault="00104C4E" w:rsidP="002C0330">
            <w:pPr>
              <w:spacing w:before="120"/>
              <w:rPr>
                <w:rFonts w:ascii="Source Sans 3" w:hAnsi="Source Sans 3"/>
                <w:sz w:val="16"/>
              </w:rPr>
            </w:pPr>
            <w:r w:rsidRPr="002C0330">
              <w:rPr>
                <w:rFonts w:ascii="Source Sans 3" w:hAnsi="Source Sans 3"/>
                <w:sz w:val="16"/>
              </w:rPr>
              <w:t>B147</w:t>
            </w:r>
          </w:p>
        </w:tc>
      </w:tr>
      <w:tr w:rsidR="005C07E8" w:rsidRPr="002C0330" w14:paraId="6DC279C0" w14:textId="77777777" w:rsidTr="007A7809">
        <w:trPr>
          <w:trHeight w:val="108"/>
        </w:trPr>
        <w:tc>
          <w:tcPr>
            <w:tcW w:w="10206" w:type="dxa"/>
            <w:gridSpan w:val="5"/>
            <w:shd w:val="clear" w:color="auto" w:fill="084267"/>
          </w:tcPr>
          <w:p w14:paraId="1B74E002" w14:textId="77777777" w:rsidR="005C07E8" w:rsidRPr="002C0330" w:rsidRDefault="005C07E8" w:rsidP="002C0330">
            <w:pPr>
              <w:pStyle w:val="berschrift2"/>
            </w:pPr>
            <w:r w:rsidRPr="002C0330">
              <w:t>Anwendungsbereich</w:t>
            </w:r>
          </w:p>
        </w:tc>
      </w:tr>
      <w:tr w:rsidR="00455E1E" w:rsidRPr="002C0330" w14:paraId="330F867E" w14:textId="77777777" w:rsidTr="00104C4E">
        <w:trPr>
          <w:trHeight w:val="384"/>
        </w:trPr>
        <w:tc>
          <w:tcPr>
            <w:tcW w:w="10206" w:type="dxa"/>
            <w:gridSpan w:val="5"/>
            <w:vAlign w:val="center"/>
          </w:tcPr>
          <w:p w14:paraId="58C5B076" w14:textId="4427DE14" w:rsidR="00455E1E" w:rsidRPr="002C0330" w:rsidRDefault="00104C4E" w:rsidP="00EB298B">
            <w:pPr>
              <w:pStyle w:val="berschrift1"/>
              <w:rPr>
                <w:rFonts w:ascii="Source Sans 3" w:hAnsi="Source Sans 3"/>
                <w:lang w:val="de-DE"/>
              </w:rPr>
            </w:pPr>
            <w:r w:rsidRPr="002C0330">
              <w:rPr>
                <w:rFonts w:ascii="Source Sans 3" w:hAnsi="Source Sans 3"/>
                <w:lang w:val="de-DE"/>
              </w:rPr>
              <w:t>Umgang mit Flüssigkeitsstrahlern (Hochdruckreiniger)</w:t>
            </w:r>
          </w:p>
        </w:tc>
      </w:tr>
      <w:tr w:rsidR="00C108A5" w:rsidRPr="002C0330" w14:paraId="33BF0FDF" w14:textId="77777777" w:rsidTr="007A7809">
        <w:trPr>
          <w:trHeight w:val="108"/>
        </w:trPr>
        <w:tc>
          <w:tcPr>
            <w:tcW w:w="10206" w:type="dxa"/>
            <w:gridSpan w:val="5"/>
            <w:shd w:val="clear" w:color="auto" w:fill="084267"/>
          </w:tcPr>
          <w:p w14:paraId="75A771A0" w14:textId="77777777" w:rsidR="00C108A5" w:rsidRPr="002C0330" w:rsidRDefault="008D049D" w:rsidP="002C0330">
            <w:pPr>
              <w:pStyle w:val="berschrift2"/>
            </w:pPr>
            <w:r w:rsidRPr="002C0330">
              <w:t>Gefährdungen</w:t>
            </w:r>
          </w:p>
        </w:tc>
      </w:tr>
      <w:tr w:rsidR="00EB298B" w:rsidRPr="002C0330" w14:paraId="26A84E8C" w14:textId="77777777" w:rsidTr="008B4564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43D0A485" w14:textId="432E42FC" w:rsidR="00EB298B" w:rsidRPr="002C0330" w:rsidRDefault="00EB298B" w:rsidP="00480277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2C0330">
              <w:rPr>
                <w:noProof/>
              </w:rPr>
              <w:drawing>
                <wp:inline distT="0" distB="0" distL="0" distR="0" wp14:anchorId="600F5101" wp14:editId="50BE611F">
                  <wp:extent cx="612000" cy="528302"/>
                  <wp:effectExtent l="0" t="0" r="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2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2" w:type="dxa"/>
            <w:gridSpan w:val="3"/>
            <w:shd w:val="clear" w:color="auto" w:fill="auto"/>
          </w:tcPr>
          <w:p w14:paraId="42DFF4A7" w14:textId="77777777" w:rsidR="00EB298B" w:rsidRPr="002C0330" w:rsidRDefault="00EB298B" w:rsidP="00104C4E">
            <w:pPr>
              <w:rPr>
                <w:rFonts w:ascii="Source Sans 3" w:hAnsi="Source Sans 3"/>
              </w:rPr>
            </w:pPr>
            <w:r w:rsidRPr="002C0330">
              <w:rPr>
                <w:rFonts w:ascii="Source Sans 3" w:hAnsi="Source Sans 3"/>
              </w:rPr>
              <w:t>Schwere Verletzungen durch</w:t>
            </w:r>
          </w:p>
          <w:p w14:paraId="24B98363" w14:textId="7774FC6C" w:rsidR="00EB298B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EB298B" w:rsidRPr="002C0330">
              <w:t>Schneidwirkung des Hochdruckstrahles</w:t>
            </w:r>
          </w:p>
          <w:p w14:paraId="7BF222D6" w14:textId="5E879A52" w:rsidR="00EB298B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EB298B" w:rsidRPr="002C0330">
              <w:t xml:space="preserve">Rückstoß, </w:t>
            </w:r>
            <w:r w:rsidR="00A05C2F" w:rsidRPr="002C0330">
              <w:rPr>
                <w:rFonts w:cs="Arial"/>
                <w:szCs w:val="20"/>
              </w:rPr>
              <w:t>z.</w:t>
            </w:r>
            <w:r w:rsidR="00A05C2F" w:rsidRPr="002C0330">
              <w:rPr>
                <w:rFonts w:cs="Arial"/>
                <w:w w:val="80"/>
                <w:szCs w:val="20"/>
              </w:rPr>
              <w:t> </w:t>
            </w:r>
            <w:r w:rsidR="00A05C2F" w:rsidRPr="002C0330">
              <w:rPr>
                <w:rFonts w:cs="Arial"/>
                <w:szCs w:val="20"/>
              </w:rPr>
              <w:t>B.</w:t>
            </w:r>
            <w:r w:rsidR="00EB298B" w:rsidRPr="002C0330">
              <w:t xml:space="preserve"> Sturzgefahr bei unsicherem Stand</w:t>
            </w:r>
          </w:p>
          <w:p w14:paraId="132F5C96" w14:textId="0DB37A4F" w:rsidR="00EB298B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EB298B" w:rsidRPr="002C0330">
              <w:t>unkontrolliertes Austreten von Druckflüssigkeit aus beschädigten Schlauchleitungen</w:t>
            </w:r>
          </w:p>
          <w:p w14:paraId="1AFFAF40" w14:textId="1A368F11" w:rsidR="00EB298B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EB298B" w:rsidRPr="002C0330">
              <w:t>der Flüssigkeit beigemengte Arbeitsstoffe</w:t>
            </w:r>
          </w:p>
          <w:p w14:paraId="5DF2EC09" w14:textId="4402DB5D" w:rsidR="00EB298B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EB298B" w:rsidRPr="002C0330">
              <w:t>gesundheitsschädliche und/oder brennbare Sprühnebel</w:t>
            </w:r>
          </w:p>
          <w:p w14:paraId="4B56018A" w14:textId="1A3A3973" w:rsidR="00EB298B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EB298B" w:rsidRPr="002C0330">
              <w:t>heiße Teile des Gerätes oder heiße Flüssigkeit</w:t>
            </w:r>
          </w:p>
          <w:p w14:paraId="3D85F708" w14:textId="610E4290" w:rsidR="00EB298B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EB298B" w:rsidRPr="002C0330">
              <w:t>Arbeiten im Bereich von elektrischen Anlagen und Betriebsmitteln</w:t>
            </w:r>
          </w:p>
          <w:p w14:paraId="7720213E" w14:textId="2314D623" w:rsidR="00EB298B" w:rsidRPr="002C0330" w:rsidRDefault="00480277" w:rsidP="00480277">
            <w:pPr>
              <w:pStyle w:val="Aufzhlung1"/>
              <w:spacing w:after="60"/>
            </w:pPr>
            <w:r>
              <w:t>‒</w:t>
            </w:r>
            <w:r>
              <w:tab/>
            </w:r>
            <w:r w:rsidR="00EB298B" w:rsidRPr="002C0330">
              <w:t>Abgasemissionen von Verbrennungsmotoren</w:t>
            </w:r>
          </w:p>
        </w:tc>
      </w:tr>
      <w:tr w:rsidR="00455E1E" w:rsidRPr="002C0330" w14:paraId="45BC93B4" w14:textId="77777777" w:rsidTr="002C0330">
        <w:trPr>
          <w:trHeight w:val="246"/>
        </w:trPr>
        <w:tc>
          <w:tcPr>
            <w:tcW w:w="10206" w:type="dxa"/>
            <w:gridSpan w:val="5"/>
            <w:shd w:val="clear" w:color="auto" w:fill="084267"/>
          </w:tcPr>
          <w:p w14:paraId="21DA10A0" w14:textId="77777777" w:rsidR="00455E1E" w:rsidRPr="002C0330" w:rsidRDefault="00455E1E" w:rsidP="002C0330">
            <w:pPr>
              <w:pStyle w:val="berschrift2"/>
            </w:pPr>
            <w:r w:rsidRPr="002C0330">
              <w:t>Schutzmaßnahmen und Verhaltensregeln</w:t>
            </w:r>
          </w:p>
        </w:tc>
      </w:tr>
      <w:tr w:rsidR="00104C4E" w:rsidRPr="002C0330" w14:paraId="7957FD46" w14:textId="77777777" w:rsidTr="00683523">
        <w:trPr>
          <w:trHeight w:val="3976"/>
        </w:trPr>
        <w:tc>
          <w:tcPr>
            <w:tcW w:w="1191" w:type="dxa"/>
          </w:tcPr>
          <w:p w14:paraId="3E51CC0C" w14:textId="77777777" w:rsidR="00104C4E" w:rsidRPr="002C0330" w:rsidRDefault="00104C4E" w:rsidP="00104C4E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2C033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A8C3E97" wp14:editId="33CFA2A2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FB85F" w14:textId="77777777" w:rsidR="00104C4E" w:rsidRPr="002C0330" w:rsidRDefault="00104C4E" w:rsidP="00104C4E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2C033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0219209" wp14:editId="753FDF39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B4877" w14:textId="049CA6F8" w:rsidR="00104C4E" w:rsidRPr="002C0330" w:rsidRDefault="00104C4E" w:rsidP="00104C4E">
            <w:pPr>
              <w:spacing w:before="0" w:line="240" w:lineRule="auto"/>
              <w:jc w:val="center"/>
              <w:rPr>
                <w:rFonts w:ascii="Source Sans 3" w:hAnsi="Source Sans 3"/>
                <w:sz w:val="8"/>
              </w:rPr>
            </w:pPr>
            <w:r w:rsidRPr="002C033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F30FCBC" wp14:editId="14BF2A95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4"/>
          </w:tcPr>
          <w:p w14:paraId="41E430E3" w14:textId="03013954" w:rsidR="00104C4E" w:rsidRPr="002C0330" w:rsidRDefault="00480277" w:rsidP="00480277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104C4E" w:rsidRPr="002C0330">
              <w:t>Benutzung nur durch unterwiesenes Personal.</w:t>
            </w:r>
          </w:p>
          <w:p w14:paraId="6A344755" w14:textId="1FDE22E9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Persönliche Schutzausrüstung benutzen: Stiefel, Hose, Handschuhe, Kopf- und Gesichtsschutz, Gehörschutz und Atemschutz bei Bedarf!</w:t>
            </w:r>
          </w:p>
          <w:p w14:paraId="72A18408" w14:textId="5EBB5178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Vor jeder Inbetriebnahme Spritzpistole, Schlauchleitungen und Sicherheitseinrichtungen wie Druck- und Temperaturanzeige auf augenscheinliche Mängel prüfen.</w:t>
            </w:r>
          </w:p>
          <w:p w14:paraId="39532649" w14:textId="671DC034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Nur einwandfreie Schlauchleitungen und Spritzeinrichtungen verwenden.</w:t>
            </w:r>
          </w:p>
          <w:p w14:paraId="45F09044" w14:textId="56F4A649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Zulässigen Betriebsüberdruck des Schlauches einhalten.</w:t>
            </w:r>
          </w:p>
          <w:p w14:paraId="38DB6110" w14:textId="5E4151FE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Schlauchleitungen nicht einklemmen, nicht über scharfe Kanten führen, nicht überfahren</w:t>
            </w:r>
          </w:p>
          <w:p w14:paraId="53276CEA" w14:textId="0CD970CE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Schlingen, Zug- oder Biegebeanspruchung vermeiden.</w:t>
            </w:r>
          </w:p>
          <w:p w14:paraId="2A8A3F80" w14:textId="123626D2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Geräte nicht mit der Schlauchleitung ziehen.</w:t>
            </w:r>
          </w:p>
          <w:p w14:paraId="14B2D9F5" w14:textId="368D1DA9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Abzugshebel der Spritzeinrichtung während des Betriebes nicht festsetzen.</w:t>
            </w:r>
          </w:p>
          <w:p w14:paraId="2C605848" w14:textId="21FB683E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 xml:space="preserve">Nicht von Anlegeleitern aus mit Hochdruck-Spritzeinrichtungen arbeiten, sondern </w:t>
            </w:r>
            <w:r w:rsidR="00A05C2F" w:rsidRPr="002C0330">
              <w:rPr>
                <w:rFonts w:cs="Arial"/>
                <w:szCs w:val="20"/>
              </w:rPr>
              <w:t>z.</w:t>
            </w:r>
            <w:r w:rsidR="00A05C2F" w:rsidRPr="002C0330">
              <w:rPr>
                <w:rFonts w:cs="Arial"/>
                <w:w w:val="80"/>
                <w:szCs w:val="20"/>
              </w:rPr>
              <w:t> </w:t>
            </w:r>
            <w:r w:rsidR="00A05C2F" w:rsidRPr="002C0330">
              <w:rPr>
                <w:rFonts w:cs="Arial"/>
                <w:szCs w:val="20"/>
              </w:rPr>
              <w:t xml:space="preserve">B. </w:t>
            </w:r>
            <w:r w:rsidR="00104C4E" w:rsidRPr="002C0330">
              <w:t>von Gerüsten.</w:t>
            </w:r>
          </w:p>
          <w:p w14:paraId="0727988D" w14:textId="6BE62F27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Bei Verwendung von Arbeitsstoffen die Betriebs- und Gebrauchsanweisungen der Arbeitsstoffe (Zusatzstoffe) beachten.</w:t>
            </w:r>
          </w:p>
          <w:p w14:paraId="15141D43" w14:textId="06C68D08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Bei Arbeitsunterbrechungen Spritzeinrichtung gegen unbeabsichtigtes Einschalten sichern</w:t>
            </w:r>
          </w:p>
          <w:p w14:paraId="3FB3441E" w14:textId="6572DF53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Hochdruckstrahl nie auf Personen richten!</w:t>
            </w:r>
          </w:p>
          <w:p w14:paraId="5B491641" w14:textId="1872BE36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 xml:space="preserve">Jugendliche über 16 Jahre dürfen nur zu Ausbildungszwecken und unter Aufsicht mit </w:t>
            </w:r>
            <w:r w:rsidR="00104C4E" w:rsidRPr="002C0330">
              <w:br/>
              <w:t>Hochdruckreinigungsgeräten arbeiten.</w:t>
            </w:r>
          </w:p>
          <w:p w14:paraId="7FDA6B6C" w14:textId="1FD3435B" w:rsidR="00104C4E" w:rsidRPr="002C0330" w:rsidRDefault="00480277" w:rsidP="00480277">
            <w:pPr>
              <w:pStyle w:val="Aufzhlung1"/>
              <w:spacing w:after="60"/>
            </w:pPr>
            <w:r>
              <w:t>‒</w:t>
            </w:r>
            <w:r>
              <w:tab/>
            </w:r>
            <w:r w:rsidR="00104C4E" w:rsidRPr="002C0330">
              <w:t>Von Hand gehaltene Geräte nur bei sicherem Stand einsetzen.</w:t>
            </w:r>
          </w:p>
        </w:tc>
      </w:tr>
      <w:tr w:rsidR="00455E1E" w:rsidRPr="002C0330" w14:paraId="6F3999AA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3F9C6E20" w14:textId="77777777" w:rsidR="00455E1E" w:rsidRPr="002C0330" w:rsidRDefault="00455E1E" w:rsidP="002C0330">
            <w:pPr>
              <w:pStyle w:val="berschrift2"/>
            </w:pPr>
            <w:r w:rsidRPr="002C0330">
              <w:t>Verhalten bei Störungen</w:t>
            </w:r>
          </w:p>
        </w:tc>
      </w:tr>
      <w:tr w:rsidR="00455E1E" w:rsidRPr="002C0330" w14:paraId="6BB577CC" w14:textId="77777777" w:rsidTr="00104C4E">
        <w:trPr>
          <w:trHeight w:val="85"/>
        </w:trPr>
        <w:tc>
          <w:tcPr>
            <w:tcW w:w="1191" w:type="dxa"/>
          </w:tcPr>
          <w:p w14:paraId="0FC8F902" w14:textId="77777777" w:rsidR="00455E1E" w:rsidRPr="002C0330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4"/>
          </w:tcPr>
          <w:p w14:paraId="2C058B15" w14:textId="06F2698F" w:rsidR="00455E1E" w:rsidRPr="002C0330" w:rsidRDefault="00480277" w:rsidP="00480277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104C4E" w:rsidRPr="002C0330">
              <w:t>Bei Störungen Maschine außer Betrieb nehmen und Vorgesetzten informieren.</w:t>
            </w:r>
          </w:p>
        </w:tc>
      </w:tr>
      <w:tr w:rsidR="00455E1E" w:rsidRPr="002C0330" w14:paraId="42C0A0E6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2BC1BEC7" w14:textId="77777777" w:rsidR="00455E1E" w:rsidRPr="002C0330" w:rsidRDefault="00455E1E" w:rsidP="002C0330">
            <w:pPr>
              <w:pStyle w:val="berschrift2"/>
            </w:pPr>
            <w:r w:rsidRPr="002C0330">
              <w:t>Verhalten bei Unfällen – Erste Hilfe</w:t>
            </w:r>
          </w:p>
        </w:tc>
      </w:tr>
      <w:tr w:rsidR="00455E1E" w:rsidRPr="002C0330" w14:paraId="037CB168" w14:textId="77777777" w:rsidTr="00104C4E">
        <w:trPr>
          <w:trHeight w:val="975"/>
        </w:trPr>
        <w:tc>
          <w:tcPr>
            <w:tcW w:w="1191" w:type="dxa"/>
          </w:tcPr>
          <w:p w14:paraId="72E971C4" w14:textId="77777777" w:rsidR="00455E1E" w:rsidRPr="002C0330" w:rsidRDefault="004A49E3" w:rsidP="00104C4E">
            <w:pPr>
              <w:spacing w:before="120" w:after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2C0330">
              <w:rPr>
                <w:rFonts w:ascii="Source Sans 3" w:hAnsi="Source Sans 3"/>
                <w:noProof/>
              </w:rPr>
              <w:drawing>
                <wp:inline distT="0" distB="0" distL="0" distR="0" wp14:anchorId="6A907851" wp14:editId="4364ABE5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4"/>
          </w:tcPr>
          <w:p w14:paraId="00BE60B9" w14:textId="77777777" w:rsidR="004F05ED" w:rsidRPr="002C0330" w:rsidRDefault="004F05ED" w:rsidP="004F05ED">
            <w:pPr>
              <w:rPr>
                <w:rFonts w:ascii="Source Sans 3" w:hAnsi="Source Sans 3"/>
              </w:rPr>
            </w:pPr>
            <w:r w:rsidRPr="002C0330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2C0330">
              <w:rPr>
                <w:rFonts w:ascii="Source Sans 3" w:hAnsi="Source Sans 3" w:cs="Arial"/>
                <w:b/>
                <w:bCs/>
              </w:rPr>
              <w:t>(-</w:t>
            </w:r>
            <w:r w:rsidRPr="002C0330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2C0330">
              <w:rPr>
                <w:rFonts w:ascii="Source Sans 3" w:hAnsi="Source Sans 3" w:cs="Arial"/>
                <w:b/>
                <w:bCs/>
              </w:rPr>
              <w:t>)</w:t>
            </w:r>
            <w:r w:rsidRPr="002C0330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928F011" w14:textId="67B74B09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Ruhe bewahren.</w:t>
            </w:r>
          </w:p>
          <w:p w14:paraId="44142F64" w14:textId="7349FF3F" w:rsidR="002D4FA2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>Erste Hilfe leisten.</w:t>
            </w:r>
          </w:p>
          <w:p w14:paraId="556AF66E" w14:textId="77777777" w:rsidR="00455E1E" w:rsidRPr="002C0330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2C0330">
              <w:rPr>
                <w:rFonts w:ascii="Source Sans 3" w:hAnsi="Source Sans 3"/>
                <w:b/>
                <w:color w:val="000000"/>
              </w:rPr>
              <w:t>Notruf:</w:t>
            </w:r>
            <w:r w:rsidRPr="002C0330">
              <w:rPr>
                <w:rFonts w:ascii="Source Sans 3" w:hAnsi="Source Sans 3"/>
                <w:color w:val="000000"/>
              </w:rPr>
              <w:t xml:space="preserve">  </w:t>
            </w:r>
            <w:r w:rsidRPr="002C0330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C0330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C0330">
              <w:rPr>
                <w:rFonts w:ascii="Source Sans 3" w:hAnsi="Source Sans 3"/>
                <w:color w:val="000000"/>
                <w:u w:val="single"/>
              </w:rPr>
            </w:r>
            <w:r w:rsidRPr="002C0330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2C0330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2C0330">
              <w:rPr>
                <w:rFonts w:ascii="Source Sans 3" w:hAnsi="Source Sans 3"/>
                <w:color w:val="000000"/>
              </w:rPr>
              <w:t>/-in</w:t>
            </w:r>
            <w:r w:rsidRPr="002C0330">
              <w:rPr>
                <w:rFonts w:ascii="Source Sans 3" w:hAnsi="Source Sans 3"/>
                <w:color w:val="000000"/>
              </w:rPr>
              <w:t xml:space="preserve">: </w:t>
            </w:r>
            <w:r w:rsidRPr="002C0330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C0330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C0330">
              <w:rPr>
                <w:rFonts w:ascii="Source Sans 3" w:hAnsi="Source Sans 3"/>
                <w:color w:val="000000"/>
                <w:u w:val="single"/>
              </w:rPr>
            </w:r>
            <w:r w:rsidRPr="002C0330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C0330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455E1E" w:rsidRPr="002C0330" w14:paraId="01A1D555" w14:textId="77777777" w:rsidTr="007A7809">
        <w:tc>
          <w:tcPr>
            <w:tcW w:w="10206" w:type="dxa"/>
            <w:gridSpan w:val="5"/>
            <w:shd w:val="clear" w:color="auto" w:fill="084267"/>
          </w:tcPr>
          <w:p w14:paraId="61AE9548" w14:textId="77777777" w:rsidR="00455E1E" w:rsidRPr="002C0330" w:rsidRDefault="00455E1E" w:rsidP="002C0330">
            <w:pPr>
              <w:pStyle w:val="berschrift2"/>
            </w:pPr>
            <w:r w:rsidRPr="002C0330">
              <w:t>Instandhaltung/Prüfung</w:t>
            </w:r>
          </w:p>
        </w:tc>
      </w:tr>
      <w:tr w:rsidR="00455E1E" w:rsidRPr="002C0330" w14:paraId="6166A43F" w14:textId="77777777" w:rsidTr="00104C4E">
        <w:trPr>
          <w:trHeight w:val="1351"/>
        </w:trPr>
        <w:tc>
          <w:tcPr>
            <w:tcW w:w="1191" w:type="dxa"/>
          </w:tcPr>
          <w:p w14:paraId="3881E01E" w14:textId="77777777" w:rsidR="00455E1E" w:rsidRPr="002C0330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4"/>
          </w:tcPr>
          <w:p w14:paraId="68E35E69" w14:textId="4543406D" w:rsidR="00104C4E" w:rsidRPr="002C0330" w:rsidRDefault="00480277" w:rsidP="00480277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104C4E" w:rsidRPr="002C0330">
              <w:t xml:space="preserve">Schlauchleitungen nur vom Fachpersonal </w:t>
            </w:r>
            <w:r w:rsidR="00A05C2F" w:rsidRPr="002C0330">
              <w:rPr>
                <w:rFonts w:cs="Arial"/>
                <w:szCs w:val="20"/>
              </w:rPr>
              <w:t>z.</w:t>
            </w:r>
            <w:r w:rsidR="00A05C2F" w:rsidRPr="002C0330">
              <w:rPr>
                <w:rFonts w:cs="Arial"/>
                <w:w w:val="80"/>
                <w:szCs w:val="20"/>
              </w:rPr>
              <w:t> </w:t>
            </w:r>
            <w:r w:rsidR="00A05C2F" w:rsidRPr="002C0330">
              <w:rPr>
                <w:rFonts w:cs="Arial"/>
                <w:szCs w:val="20"/>
              </w:rPr>
              <w:t xml:space="preserve">B. </w:t>
            </w:r>
            <w:r w:rsidR="00104C4E" w:rsidRPr="002C0330">
              <w:t>Hersteller oder Lieferant einbinden und prüfen lassen.</w:t>
            </w:r>
          </w:p>
          <w:p w14:paraId="75A9C532" w14:textId="4E3CB6B2" w:rsidR="00104C4E" w:rsidRPr="002C0330" w:rsidRDefault="00480277" w:rsidP="00480277">
            <w:pPr>
              <w:pStyle w:val="Aufzhlung1"/>
            </w:pPr>
            <w:r>
              <w:t>‒</w:t>
            </w:r>
            <w:r>
              <w:tab/>
            </w:r>
            <w:r w:rsidR="00104C4E" w:rsidRPr="002C0330">
              <w:t xml:space="preserve">Bei Düsenwechsel, vor Wartungs- und Instandhaltungsarbeiten sowie nach Beendigung </w:t>
            </w:r>
            <w:r w:rsidR="004E6569" w:rsidRPr="002C0330">
              <w:br/>
            </w:r>
            <w:r w:rsidR="00104C4E" w:rsidRPr="002C0330">
              <w:t xml:space="preserve">der Arbeiten Gerät ausschalten. Wasserzufuhr absperren und System drucklos machen, </w:t>
            </w:r>
            <w:r w:rsidR="004E6569" w:rsidRPr="002C0330">
              <w:br/>
            </w:r>
            <w:r w:rsidR="00A05C2F" w:rsidRPr="002C0330">
              <w:rPr>
                <w:rFonts w:cs="Arial"/>
                <w:szCs w:val="20"/>
              </w:rPr>
              <w:t>z.</w:t>
            </w:r>
            <w:r w:rsidR="00A05C2F" w:rsidRPr="002C0330">
              <w:rPr>
                <w:rFonts w:cs="Arial"/>
                <w:w w:val="80"/>
                <w:szCs w:val="20"/>
              </w:rPr>
              <w:t> </w:t>
            </w:r>
            <w:r w:rsidR="00A05C2F" w:rsidRPr="002C0330">
              <w:rPr>
                <w:rFonts w:cs="Arial"/>
                <w:szCs w:val="20"/>
              </w:rPr>
              <w:t xml:space="preserve">B. </w:t>
            </w:r>
            <w:r w:rsidR="00104C4E" w:rsidRPr="002C0330">
              <w:t>Abzugshebel der Spritzpistole betätigen.</w:t>
            </w:r>
          </w:p>
          <w:p w14:paraId="697FA841" w14:textId="61004FD2" w:rsidR="00455E1E" w:rsidRPr="002C0330" w:rsidRDefault="00480277" w:rsidP="00480277">
            <w:pPr>
              <w:pStyle w:val="Aufzhlung1"/>
              <w:spacing w:after="60"/>
            </w:pPr>
            <w:r>
              <w:t>‒</w:t>
            </w:r>
            <w:r>
              <w:tab/>
            </w:r>
            <w:r w:rsidR="00104C4E" w:rsidRPr="002C0330">
              <w:t>Geräte nach Bedarf, mindestens jedoch einmal jährlich und nach einer Betriebsunterbrechung von mehr als 6 Monaten prüfen lassen (Plakette).</w:t>
            </w:r>
          </w:p>
        </w:tc>
      </w:tr>
    </w:tbl>
    <w:p w14:paraId="39B7EE89" w14:textId="77777777" w:rsidR="00455E1E" w:rsidRPr="002C0330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2C0330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304E971-2D73-431F-893A-03E2AC663AF2}"/>
    <w:embedBold r:id="rId2" w:fontKey="{BCBB0A14-A6BB-4CF0-A040-99F3C63BAABA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C4E"/>
    <w:rsid w:val="00051ECC"/>
    <w:rsid w:val="00104C4E"/>
    <w:rsid w:val="001A3BDF"/>
    <w:rsid w:val="001B4335"/>
    <w:rsid w:val="001E1023"/>
    <w:rsid w:val="001E2613"/>
    <w:rsid w:val="002663A6"/>
    <w:rsid w:val="002B21EF"/>
    <w:rsid w:val="002C0330"/>
    <w:rsid w:val="002C1E9B"/>
    <w:rsid w:val="002D4FA2"/>
    <w:rsid w:val="00371BBF"/>
    <w:rsid w:val="00396755"/>
    <w:rsid w:val="003D1031"/>
    <w:rsid w:val="003D4087"/>
    <w:rsid w:val="003F4ED1"/>
    <w:rsid w:val="00455E1E"/>
    <w:rsid w:val="00467356"/>
    <w:rsid w:val="00480277"/>
    <w:rsid w:val="004A49E3"/>
    <w:rsid w:val="004A7169"/>
    <w:rsid w:val="004E6569"/>
    <w:rsid w:val="004F05ED"/>
    <w:rsid w:val="005352C8"/>
    <w:rsid w:val="0056752C"/>
    <w:rsid w:val="00586D98"/>
    <w:rsid w:val="005C07E8"/>
    <w:rsid w:val="005F3D30"/>
    <w:rsid w:val="0061164B"/>
    <w:rsid w:val="00666E9A"/>
    <w:rsid w:val="00695A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05C2F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E24306"/>
    <w:rsid w:val="00EB298B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CDDE3F"/>
  <w15:chartTrackingRefBased/>
  <w15:docId w15:val="{38E96C67-7552-452A-8865-C70526AD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298B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EB298B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2C0330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480277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336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8</cp:revision>
  <cp:lastPrinted>2009-04-29T09:20:00Z</cp:lastPrinted>
  <dcterms:created xsi:type="dcterms:W3CDTF">2025-06-03T09:16:00Z</dcterms:created>
  <dcterms:modified xsi:type="dcterms:W3CDTF">2025-12-30T16:43:00Z</dcterms:modified>
</cp:coreProperties>
</file>