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8EEBD" w14:textId="77777777" w:rsidR="00564C7D" w:rsidRPr="006C13A7" w:rsidRDefault="00072313">
      <w:pPr>
        <w:spacing w:before="0"/>
        <w:rPr>
          <w:rFonts w:ascii="Source Sans 3" w:hAnsi="Source Sans 3"/>
          <w:sz w:val="8"/>
        </w:rPr>
      </w:pPr>
      <w:r w:rsidRPr="006C13A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19D5BE1" wp14:editId="0CDA7BDE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B70E6" w14:textId="77777777" w:rsidR="00564C7D" w:rsidRPr="006C13A7" w:rsidRDefault="00564C7D">
      <w:pPr>
        <w:spacing w:before="0"/>
        <w:rPr>
          <w:rFonts w:ascii="Source Sans 3" w:hAnsi="Source Sans 3"/>
          <w:sz w:val="8"/>
        </w:rPr>
      </w:pPr>
    </w:p>
    <w:p w14:paraId="5CA6EFC9" w14:textId="77777777" w:rsidR="00564C7D" w:rsidRPr="006C13A7" w:rsidRDefault="00564C7D">
      <w:pPr>
        <w:spacing w:before="0"/>
        <w:rPr>
          <w:rFonts w:ascii="Source Sans 3" w:hAnsi="Source Sans 3"/>
          <w:sz w:val="8"/>
        </w:rPr>
      </w:pPr>
    </w:p>
    <w:p w14:paraId="0B49CFC2" w14:textId="77777777" w:rsidR="00564C7D" w:rsidRPr="006C13A7" w:rsidRDefault="00564C7D">
      <w:pPr>
        <w:spacing w:before="0"/>
        <w:rPr>
          <w:rFonts w:ascii="Source Sans 3" w:hAnsi="Source Sans 3"/>
          <w:sz w:val="8"/>
        </w:rPr>
      </w:pPr>
    </w:p>
    <w:p w14:paraId="29B401DF" w14:textId="77777777" w:rsidR="00564C7D" w:rsidRPr="006C13A7" w:rsidRDefault="00564C7D">
      <w:pPr>
        <w:spacing w:before="0"/>
        <w:rPr>
          <w:rFonts w:ascii="Source Sans 3" w:hAnsi="Source Sans 3"/>
          <w:sz w:val="8"/>
        </w:rPr>
        <w:sectPr w:rsidR="00564C7D" w:rsidRPr="006C13A7" w:rsidSect="00176CE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9B88AEB" w14:textId="34424C44" w:rsidR="00744851" w:rsidRPr="006C13A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C13A7" w14:paraId="6D12CD06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B66171" w14:textId="77777777" w:rsidR="00B836B7" w:rsidRPr="006C13A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4CE9ECF" wp14:editId="75AF422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5007E" w14:textId="77777777" w:rsidR="00B836B7" w:rsidRPr="006C13A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2B0D6D0" w14:textId="5EC79AE8" w:rsidR="00B836B7" w:rsidRPr="006C13A7" w:rsidRDefault="007A1B9B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F89B748" wp14:editId="3BAAD03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26EC12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C13A7">
              <w:rPr>
                <w:rFonts w:ascii="Source Sans 3" w:hAnsi="Source Sans 3"/>
              </w:rPr>
              <w:t xml:space="preserve">Firma:  </w:t>
            </w:r>
            <w:r w:rsidR="00B836B7" w:rsidRPr="006C13A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C13A7">
              <w:rPr>
                <w:rFonts w:ascii="Source Sans 3" w:hAnsi="Source Sans 3"/>
              </w:rPr>
              <w:instrText xml:space="preserve"> FORMTEXT </w:instrText>
            </w:r>
            <w:r w:rsidR="00B836B7" w:rsidRPr="006C13A7">
              <w:rPr>
                <w:rFonts w:ascii="Source Sans 3" w:hAnsi="Source Sans 3"/>
              </w:rPr>
            </w:r>
            <w:r w:rsidR="00B836B7" w:rsidRPr="006C13A7">
              <w:rPr>
                <w:rFonts w:ascii="Source Sans 3" w:hAnsi="Source Sans 3"/>
              </w:rPr>
              <w:fldChar w:fldCharType="separate"/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</w:rPr>
              <w:fldChar w:fldCharType="end"/>
            </w:r>
            <w:bookmarkEnd w:id="0"/>
          </w:p>
          <w:p w14:paraId="752DB8E9" w14:textId="561AD76F" w:rsidR="00B836B7" w:rsidRPr="006C13A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0CEC4ED" wp14:editId="0765831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441FC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C13A7">
              <w:rPr>
                <w:rFonts w:ascii="Source Sans 3" w:hAnsi="Source Sans 3"/>
              </w:rPr>
              <w:t xml:space="preserve">Arbeitsbereich:  </w:t>
            </w:r>
            <w:r w:rsidR="00021096" w:rsidRPr="006C13A7">
              <w:rPr>
                <w:rFonts w:ascii="Source Sans 3" w:hAnsi="Source Sans 3"/>
              </w:rPr>
              <w:t>Werkzeugbau</w:t>
            </w:r>
          </w:p>
          <w:p w14:paraId="761BAA31" w14:textId="77777777" w:rsidR="00B836B7" w:rsidRPr="006C13A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C634F77" wp14:editId="68EC6BF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0942F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C13A7">
              <w:rPr>
                <w:rFonts w:ascii="Source Sans 3" w:hAnsi="Source Sans 3"/>
              </w:rPr>
              <w:t xml:space="preserve">Verantwortlich:  </w:t>
            </w:r>
            <w:r w:rsidR="00B836B7" w:rsidRPr="006C13A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C13A7">
              <w:rPr>
                <w:rFonts w:ascii="Source Sans 3" w:hAnsi="Source Sans 3"/>
              </w:rPr>
              <w:instrText xml:space="preserve"> FORMTEXT </w:instrText>
            </w:r>
            <w:r w:rsidR="00B836B7" w:rsidRPr="006C13A7">
              <w:rPr>
                <w:rFonts w:ascii="Source Sans 3" w:hAnsi="Source Sans 3"/>
              </w:rPr>
            </w:r>
            <w:r w:rsidR="00B836B7" w:rsidRPr="006C13A7">
              <w:rPr>
                <w:rFonts w:ascii="Source Sans 3" w:hAnsi="Source Sans 3"/>
              </w:rPr>
              <w:fldChar w:fldCharType="separate"/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  <w:noProof/>
              </w:rPr>
              <w:t> </w:t>
            </w:r>
            <w:r w:rsidR="00B836B7" w:rsidRPr="006C13A7">
              <w:rPr>
                <w:rFonts w:ascii="Source Sans 3" w:hAnsi="Source Sans 3"/>
              </w:rPr>
              <w:fldChar w:fldCharType="end"/>
            </w:r>
          </w:p>
          <w:p w14:paraId="1E5D1B34" w14:textId="77777777" w:rsidR="00744851" w:rsidRPr="006C13A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C13A7">
              <w:rPr>
                <w:rFonts w:ascii="Source Sans 3" w:hAnsi="Source Sans 3"/>
              </w:rPr>
              <w:tab/>
            </w:r>
            <w:r w:rsidRPr="006C13A7">
              <w:rPr>
                <w:rFonts w:ascii="Source Sans 3" w:hAnsi="Source Sans 3"/>
              </w:rPr>
              <w:tab/>
            </w:r>
            <w:r w:rsidRPr="006C13A7">
              <w:rPr>
                <w:rFonts w:ascii="Source Sans 3" w:hAnsi="Source Sans 3"/>
              </w:rPr>
              <w:tab/>
            </w:r>
            <w:r w:rsidRPr="006C13A7">
              <w:rPr>
                <w:rFonts w:ascii="Source Sans 3" w:hAnsi="Source Sans 3"/>
              </w:rPr>
              <w:tab/>
            </w:r>
            <w:r w:rsidRPr="006C13A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4E9680A" w14:textId="77777777" w:rsidR="00744851" w:rsidRPr="006C13A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C13A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94932C8" w14:textId="77777777" w:rsidR="00744851" w:rsidRPr="006C13A7" w:rsidRDefault="00744851">
            <w:pPr>
              <w:spacing w:before="0" w:after="60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>GEM. § 14 GEFSTOFFV</w:t>
            </w:r>
          </w:p>
          <w:p w14:paraId="482DF2E7" w14:textId="0509163D" w:rsidR="00564C7D" w:rsidRPr="006C13A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C13A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C13A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BE2D01" w:rsidRPr="006C13A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C13A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5CC765D" w14:textId="63B5402A" w:rsidR="00744851" w:rsidRPr="006C13A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>Arbeitsplatz:</w:t>
            </w:r>
            <w:r w:rsidR="00021096" w:rsidRPr="006C13A7">
              <w:rPr>
                <w:rFonts w:ascii="Source Sans 3" w:hAnsi="Source Sans 3"/>
              </w:rPr>
              <w:t xml:space="preserve"> Fräsmaschine</w:t>
            </w:r>
          </w:p>
          <w:p w14:paraId="2FE59D96" w14:textId="4FCF2C1E" w:rsidR="00D45CA8" w:rsidRPr="006C13A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 xml:space="preserve">Tätigkeit: </w:t>
            </w:r>
            <w:r w:rsidR="00021096" w:rsidRPr="006C13A7">
              <w:rPr>
                <w:rFonts w:ascii="Source Sans 3" w:hAnsi="Source Sans 3"/>
              </w:rPr>
              <w:t>Fräsen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6DB4821" w14:textId="77777777" w:rsidR="00B836B7" w:rsidRPr="006C13A7" w:rsidRDefault="00B836B7" w:rsidP="00DA2138">
            <w:pPr>
              <w:spacing w:before="80" w:after="140"/>
              <w:rPr>
                <w:rFonts w:ascii="Source Sans 3" w:hAnsi="Source Sans 3"/>
              </w:rPr>
            </w:pPr>
          </w:p>
          <w:p w14:paraId="756ADC26" w14:textId="77777777" w:rsidR="00D45CA8" w:rsidRPr="006C13A7" w:rsidRDefault="00D45CA8">
            <w:pPr>
              <w:spacing w:before="0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 xml:space="preserve">Stand: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C13A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C13A7">
              <w:rPr>
                <w:rFonts w:ascii="Source Sans 3" w:hAnsi="Source Sans 3"/>
                <w:u w:val="single"/>
              </w:rPr>
              <w:instrText>FORMTEXT</w:instrText>
            </w:r>
            <w:r w:rsidRPr="006C13A7">
              <w:rPr>
                <w:rFonts w:ascii="Source Sans 3" w:hAnsi="Source Sans 3"/>
                <w:u w:val="single"/>
              </w:rPr>
              <w:instrText xml:space="preserve">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C13A7">
              <w:rPr>
                <w:rFonts w:ascii="Source Sans 3" w:hAnsi="Source Sans 3"/>
              </w:rPr>
              <w:t xml:space="preserve"> </w:t>
            </w:r>
          </w:p>
          <w:p w14:paraId="1F8C868F" w14:textId="7CD45EC7" w:rsidR="00D45CA8" w:rsidRPr="006C13A7" w:rsidRDefault="00021096" w:rsidP="00DA2138">
            <w:pPr>
              <w:spacing w:before="100"/>
              <w:rPr>
                <w:rFonts w:ascii="Source Sans 3" w:hAnsi="Source Sans 3"/>
                <w:sz w:val="16"/>
              </w:rPr>
            </w:pPr>
            <w:r w:rsidRPr="006C13A7">
              <w:rPr>
                <w:rFonts w:ascii="Source Sans 3" w:hAnsi="Source Sans 3"/>
                <w:sz w:val="16"/>
              </w:rPr>
              <w:t>B003</w:t>
            </w:r>
          </w:p>
        </w:tc>
      </w:tr>
      <w:tr w:rsidR="00D45CA8" w:rsidRPr="006C13A7" w14:paraId="7742A61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505E69" w14:textId="77777777" w:rsidR="00D45CA8" w:rsidRPr="006C13A7" w:rsidRDefault="00D45CA8" w:rsidP="006C13A7">
            <w:pPr>
              <w:pStyle w:val="berschrift3"/>
            </w:pPr>
            <w:r w:rsidRPr="006C13A7">
              <w:t>Gefahrstoffbezeichnung</w:t>
            </w:r>
          </w:p>
        </w:tc>
      </w:tr>
      <w:tr w:rsidR="00D45CA8" w:rsidRPr="006C13A7" w14:paraId="22B669D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2EB29FB" w14:textId="1CD50894" w:rsidR="00D45CA8" w:rsidRPr="006C13A7" w:rsidRDefault="00021096" w:rsidP="006C13A7">
            <w:pPr>
              <w:pStyle w:val="berschrift3"/>
            </w:pPr>
            <w:r w:rsidRPr="006C13A7">
              <w:t xml:space="preserve">Kühlschmierstoff </w:t>
            </w:r>
            <w:r w:rsidRPr="006C13A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13A7">
              <w:instrText xml:space="preserve"> FORMTEXT </w:instrText>
            </w:r>
            <w:r w:rsidRPr="006C13A7">
              <w:fldChar w:fldCharType="separate"/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fldChar w:fldCharType="end"/>
            </w:r>
            <w:r w:rsidRPr="006C13A7">
              <w:t xml:space="preserve"> Typ </w:t>
            </w:r>
            <w:r w:rsidRPr="006C13A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C13A7">
              <w:instrText xml:space="preserve"> FORMTEXT </w:instrText>
            </w:r>
            <w:r w:rsidRPr="006C13A7">
              <w:fldChar w:fldCharType="separate"/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rPr>
                <w:noProof/>
              </w:rPr>
              <w:t> </w:t>
            </w:r>
            <w:r w:rsidRPr="006C13A7">
              <w:fldChar w:fldCharType="end"/>
            </w:r>
          </w:p>
        </w:tc>
      </w:tr>
      <w:tr w:rsidR="00D45CA8" w:rsidRPr="006C13A7" w14:paraId="4209577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060C0E" w14:textId="77777777" w:rsidR="00D45CA8" w:rsidRPr="006C13A7" w:rsidRDefault="00D45CA8" w:rsidP="006C13A7">
            <w:pPr>
              <w:pStyle w:val="berschrift3"/>
              <w:rPr>
                <w:sz w:val="24"/>
              </w:rPr>
            </w:pPr>
            <w:r w:rsidRPr="006C13A7">
              <w:t>Gefahren für Mensch und Umwelt</w:t>
            </w:r>
          </w:p>
        </w:tc>
      </w:tr>
      <w:tr w:rsidR="00D45CA8" w:rsidRPr="006C13A7" w14:paraId="4871E11F" w14:textId="77777777" w:rsidTr="000210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B6D5D06" w14:textId="77777777" w:rsidR="00D45CA8" w:rsidRPr="006C13A7" w:rsidRDefault="00D45CA8" w:rsidP="00400BC7">
            <w:pPr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49C06BC" w14:textId="1D869F7C" w:rsidR="00021096" w:rsidRPr="006C13A7" w:rsidRDefault="00176CE4" w:rsidP="00176CE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021096" w:rsidRPr="006C13A7">
              <w:t>Hautkontakt: Entzündungen, Hautreizungen und -</w:t>
            </w:r>
            <w:proofErr w:type="spellStart"/>
            <w:r w:rsidR="00021096" w:rsidRPr="006C13A7">
              <w:t>ausschlag</w:t>
            </w:r>
            <w:proofErr w:type="spellEnd"/>
            <w:r w:rsidR="00021096" w:rsidRPr="006C13A7">
              <w:t xml:space="preserve"> möglich</w:t>
            </w:r>
          </w:p>
          <w:p w14:paraId="55849A26" w14:textId="2F186BC5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176CE4">
              <w:t>Einatmen</w:t>
            </w:r>
            <w:r w:rsidR="00021096" w:rsidRPr="006C13A7">
              <w:t xml:space="preserve"> der Kühlschmierstoffnebel und -dämpfe: Lungenerkrankungen möglich</w:t>
            </w:r>
          </w:p>
          <w:p w14:paraId="2D96A57E" w14:textId="0D7DF88E" w:rsidR="00E118EC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Wassergefährdend,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757A56C" w14:textId="77777777" w:rsidR="00D45CA8" w:rsidRPr="006C13A7" w:rsidRDefault="00D45CA8" w:rsidP="00B836B7">
            <w:pPr>
              <w:rPr>
                <w:rFonts w:ascii="Source Sans 3" w:hAnsi="Source Sans 3"/>
              </w:rPr>
            </w:pPr>
          </w:p>
        </w:tc>
      </w:tr>
      <w:tr w:rsidR="00D45CA8" w:rsidRPr="006C13A7" w14:paraId="5E872F3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3D647A4" w14:textId="77777777" w:rsidR="00D45CA8" w:rsidRPr="006C13A7" w:rsidRDefault="00D45CA8" w:rsidP="006C13A7">
            <w:pPr>
              <w:pStyle w:val="berschrift3"/>
            </w:pPr>
            <w:r w:rsidRPr="006C13A7">
              <w:t>Schutzmaßnahmen und Verhaltensregeln</w:t>
            </w:r>
          </w:p>
        </w:tc>
      </w:tr>
      <w:tr w:rsidR="00D45CA8" w:rsidRPr="006C13A7" w14:paraId="500507AB" w14:textId="77777777" w:rsidTr="000210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63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2AA274" w14:textId="38C3BCF3" w:rsidR="00D45CA8" w:rsidRPr="006C13A7" w:rsidRDefault="003E3457" w:rsidP="003E3457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C13A7">
              <w:rPr>
                <w:rFonts w:ascii="Source Sans 3" w:hAnsi="Source Sans 3"/>
                <w:noProof/>
              </w:rPr>
              <w:drawing>
                <wp:inline distT="0" distB="0" distL="0" distR="0" wp14:anchorId="62B11BB1" wp14:editId="3739F4C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061BCFF" w14:textId="03FCCD7C" w:rsidR="00021096" w:rsidRPr="006C13A7" w:rsidRDefault="00176CE4" w:rsidP="00176CE4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021096" w:rsidRPr="006C13A7">
              <w:t>Kühlschmierstoffstrahl richtig positionieren, Kühlschmierstoffmenge richtig einstellen</w:t>
            </w:r>
          </w:p>
          <w:p w14:paraId="609C40C0" w14:textId="22040D90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 xml:space="preserve">Hautkontakt vermeiden; ggf. Hilfswerkzeuge </w:t>
            </w:r>
            <w:r w:rsidR="00021096" w:rsidRPr="006C13A7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21096" w:rsidRPr="006C13A7">
              <w:rPr>
                <w:u w:val="single"/>
              </w:rPr>
              <w:instrText xml:space="preserve"> FORMTEXT </w:instrText>
            </w:r>
            <w:r w:rsidR="00021096" w:rsidRPr="006C13A7">
              <w:rPr>
                <w:u w:val="single"/>
              </w:rPr>
            </w:r>
            <w:r w:rsidR="00021096" w:rsidRPr="006C13A7">
              <w:rPr>
                <w:u w:val="single"/>
              </w:rPr>
              <w:fldChar w:fldCharType="separate"/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u w:val="single"/>
              </w:rPr>
              <w:fldChar w:fldCharType="end"/>
            </w:r>
            <w:r w:rsidR="00021096" w:rsidRPr="006C13A7">
              <w:t xml:space="preserve"> benutzen</w:t>
            </w:r>
          </w:p>
          <w:p w14:paraId="656CF5D7" w14:textId="62D9026C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Ggf. vorhandene Absaugungen sowie Spritzschutz benutzen</w:t>
            </w:r>
          </w:p>
          <w:p w14:paraId="20202F1F" w14:textId="3ED5C9F7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Arbeitsanzug komplett (mit Jacke) tragen (Ärmel nicht hochkrempeln)</w:t>
            </w:r>
          </w:p>
          <w:p w14:paraId="0DBC6EF6" w14:textId="406F90D5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Hände nicht mit Maschinenputzlappen abwischen</w:t>
            </w:r>
          </w:p>
          <w:p w14:paraId="10F99DC6" w14:textId="2EE0D6AE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Maschinenputzlappen nicht in die Hosentaschen stecken</w:t>
            </w:r>
          </w:p>
          <w:p w14:paraId="548DBBF4" w14:textId="02B66251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Hautschutzmittel benutzen (Hautschutzplan beachten!):</w:t>
            </w:r>
            <w:r w:rsidR="00021096" w:rsidRPr="006C13A7">
              <w:br/>
              <w:t xml:space="preserve">Schutz (vor der Arbeit) </w:t>
            </w:r>
            <w:r w:rsidR="00021096" w:rsidRPr="006C13A7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21096" w:rsidRPr="006C13A7">
              <w:rPr>
                <w:u w:val="single"/>
              </w:rPr>
              <w:instrText xml:space="preserve"> FORMTEXT </w:instrText>
            </w:r>
            <w:r w:rsidR="00021096" w:rsidRPr="006C13A7">
              <w:rPr>
                <w:u w:val="single"/>
              </w:rPr>
            </w:r>
            <w:r w:rsidR="00021096" w:rsidRPr="006C13A7">
              <w:rPr>
                <w:u w:val="single"/>
              </w:rPr>
              <w:fldChar w:fldCharType="separate"/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u w:val="single"/>
              </w:rPr>
              <w:fldChar w:fldCharType="end"/>
            </w:r>
            <w:r w:rsidR="00021096" w:rsidRPr="006C13A7">
              <w:br/>
              <w:t xml:space="preserve">Reinigung (vor Pausen und Arbeitsschluss) </w:t>
            </w:r>
            <w:r w:rsidR="00021096" w:rsidRPr="006C13A7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21096" w:rsidRPr="006C13A7">
              <w:rPr>
                <w:u w:val="single"/>
              </w:rPr>
              <w:instrText xml:space="preserve"> FORMTEXT </w:instrText>
            </w:r>
            <w:r w:rsidR="00021096" w:rsidRPr="006C13A7">
              <w:rPr>
                <w:u w:val="single"/>
              </w:rPr>
            </w:r>
            <w:r w:rsidR="00021096" w:rsidRPr="006C13A7">
              <w:rPr>
                <w:u w:val="single"/>
              </w:rPr>
              <w:fldChar w:fldCharType="separate"/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u w:val="single"/>
              </w:rPr>
              <w:fldChar w:fldCharType="end"/>
            </w:r>
            <w:r w:rsidR="00021096" w:rsidRPr="006C13A7">
              <w:br/>
              <w:t xml:space="preserve">Pflege (nach der Arbeit) </w:t>
            </w:r>
            <w:r w:rsidR="00021096" w:rsidRPr="006C13A7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21096" w:rsidRPr="006C13A7">
              <w:rPr>
                <w:u w:val="single"/>
              </w:rPr>
              <w:instrText xml:space="preserve"> FORMTEXT </w:instrText>
            </w:r>
            <w:r w:rsidR="00021096" w:rsidRPr="006C13A7">
              <w:rPr>
                <w:u w:val="single"/>
              </w:rPr>
            </w:r>
            <w:r w:rsidR="00021096" w:rsidRPr="006C13A7">
              <w:rPr>
                <w:u w:val="single"/>
              </w:rPr>
              <w:fldChar w:fldCharType="separate"/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noProof/>
                <w:u w:val="single"/>
              </w:rPr>
              <w:t> </w:t>
            </w:r>
            <w:r w:rsidR="00021096" w:rsidRPr="006C13A7">
              <w:rPr>
                <w:u w:val="single"/>
              </w:rPr>
              <w:fldChar w:fldCharType="end"/>
            </w:r>
          </w:p>
          <w:p w14:paraId="5EC6629A" w14:textId="4C02183D" w:rsidR="00021096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 xml:space="preserve">Am Arbeitsplatz nicht rauchen, essen oder trinken und hier keine Lebensmittel </w:t>
            </w:r>
            <w:r w:rsidR="00021096" w:rsidRPr="006C13A7">
              <w:br/>
              <w:t>aufbewahren</w:t>
            </w:r>
          </w:p>
          <w:p w14:paraId="15A6F756" w14:textId="7D31D291" w:rsidR="00D45CA8" w:rsidRPr="006C13A7" w:rsidRDefault="00176CE4" w:rsidP="00176CE4">
            <w:pPr>
              <w:pStyle w:val="Aufzhlung1"/>
            </w:pPr>
            <w:r>
              <w:t>‒</w:t>
            </w:r>
            <w:r>
              <w:tab/>
            </w:r>
            <w:r w:rsidR="00021096" w:rsidRPr="006C13A7">
              <w:t>Essensreste oder Zigarettenkippen dürfen nicht ins Umlaufsystem gelangen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16B64C1" w14:textId="34B1EB39" w:rsidR="00D45CA8" w:rsidRPr="006C13A7" w:rsidRDefault="00D45CA8" w:rsidP="00B836B7">
            <w:pPr>
              <w:spacing w:before="20" w:after="60"/>
              <w:ind w:left="-57"/>
              <w:jc w:val="center"/>
              <w:rPr>
                <w:rFonts w:ascii="Source Sans 3" w:hAnsi="Source Sans 3"/>
              </w:rPr>
            </w:pPr>
          </w:p>
        </w:tc>
      </w:tr>
      <w:tr w:rsidR="00D45CA8" w:rsidRPr="006C13A7" w14:paraId="73EE242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0416DE" w14:textId="77777777" w:rsidR="00D45CA8" w:rsidRPr="006C13A7" w:rsidRDefault="00D45CA8" w:rsidP="006C13A7">
            <w:pPr>
              <w:pStyle w:val="berschrift3"/>
            </w:pPr>
            <w:r w:rsidRPr="006C13A7">
              <w:t>Verhalten im Gefahrfall</w:t>
            </w:r>
          </w:p>
        </w:tc>
      </w:tr>
      <w:tr w:rsidR="00D45CA8" w:rsidRPr="006C13A7" w14:paraId="35CDB07C" w14:textId="77777777" w:rsidTr="000210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6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1ECEBF8" w14:textId="77777777" w:rsidR="00D45CA8" w:rsidRPr="006C13A7" w:rsidRDefault="00D45CA8" w:rsidP="00B836B7">
            <w:pPr>
              <w:spacing w:before="0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2F914EF" w14:textId="77777777" w:rsidR="00021096" w:rsidRPr="006C13A7" w:rsidRDefault="00021096" w:rsidP="00021096">
            <w:pPr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>Mit Kühlschmierstoff getränkte Kleidung sofort wechseln</w:t>
            </w:r>
          </w:p>
          <w:p w14:paraId="492544D0" w14:textId="2A5B3C96" w:rsidR="00D45CA8" w:rsidRPr="006C13A7" w:rsidRDefault="00021096" w:rsidP="00021096">
            <w:pPr>
              <w:spacing w:before="0" w:after="60"/>
              <w:rPr>
                <w:rFonts w:ascii="Source Sans 3" w:hAnsi="Source Sans 3"/>
              </w:rPr>
            </w:pPr>
            <w:r w:rsidRPr="006C13A7">
              <w:rPr>
                <w:rFonts w:ascii="Source Sans 3" w:hAnsi="Source Sans 3"/>
              </w:rPr>
              <w:t xml:space="preserve">Verschüttete oder ausgelaufene Emulsion sofort mit Bindemittel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</w:rPr>
              <w:br/>
              <w:t xml:space="preserve">abdecken; später mit Handschaufel aufnehmen, hierbei Schutzhandschuhe </w:t>
            </w:r>
            <w:r w:rsidRPr="006C13A7">
              <w:rPr>
                <w:rFonts w:ascii="Source Sans 3" w:hAnsi="Source Sans 3"/>
              </w:rPr>
              <w:br/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</w:rPr>
              <w:t xml:space="preserve"> tragen</w:t>
            </w:r>
          </w:p>
        </w:tc>
      </w:tr>
      <w:tr w:rsidR="00D45CA8" w:rsidRPr="006C13A7" w14:paraId="0A59F0C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F8657B" w14:textId="77777777" w:rsidR="00D45CA8" w:rsidRPr="006C13A7" w:rsidRDefault="00D45CA8" w:rsidP="006C13A7">
            <w:pPr>
              <w:pStyle w:val="berschrift3"/>
            </w:pPr>
            <w:r w:rsidRPr="006C13A7">
              <w:t>Erste Hilfe</w:t>
            </w:r>
          </w:p>
        </w:tc>
      </w:tr>
      <w:tr w:rsidR="00D45CA8" w:rsidRPr="006C13A7" w14:paraId="436B80ED" w14:textId="77777777" w:rsidTr="000210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760A7C" w14:textId="77777777" w:rsidR="00D45CA8" w:rsidRPr="006C13A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C13A7">
              <w:rPr>
                <w:rFonts w:ascii="Source Sans 3" w:hAnsi="Source Sans 3"/>
                <w:noProof/>
              </w:rPr>
              <w:drawing>
                <wp:inline distT="0" distB="0" distL="0" distR="0" wp14:anchorId="50F68D24" wp14:editId="1D91709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67CFFE1" w14:textId="4EF81082" w:rsidR="00400BC7" w:rsidRPr="006C13A7" w:rsidRDefault="00021096" w:rsidP="00021096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6C13A7">
              <w:rPr>
                <w:rFonts w:ascii="Source Sans 3" w:hAnsi="Source Sans 3"/>
                <w:color w:val="000000"/>
              </w:rPr>
              <w:t>Bei Hautveränderungen (Rötung, Ausschlag etc.), Vorgesetzten informieren,</w:t>
            </w:r>
            <w:r w:rsidRPr="006C13A7">
              <w:rPr>
                <w:rFonts w:ascii="Source Sans 3" w:hAnsi="Source Sans 3"/>
                <w:color w:val="000000"/>
              </w:rPr>
              <w:br/>
              <w:t xml:space="preserve">Arzt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  <w:color w:val="000000"/>
              </w:rPr>
              <w:t xml:space="preserve"> aufsuchen</w:t>
            </w:r>
            <w:r w:rsidRPr="006C13A7">
              <w:rPr>
                <w:rFonts w:ascii="Source Sans 3" w:hAnsi="Source Sans 3"/>
                <w:color w:val="000000"/>
              </w:rPr>
              <w:br/>
              <w:t>Spritzer im Auge: Auge sofort mit viel Wasser ausspülen, Vorgesetzten informieren</w:t>
            </w:r>
          </w:p>
          <w:p w14:paraId="4471237E" w14:textId="7B257C5B" w:rsidR="00D45CA8" w:rsidRPr="006C13A7" w:rsidRDefault="00176CE4" w:rsidP="00021096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</w:rPr>
            </w:pPr>
            <w:r>
              <w:rPr>
                <w:rFonts w:ascii="Source Sans 3" w:hAnsi="Source Sans 3"/>
              </w:rPr>
              <w:t>‒</w:t>
            </w:r>
            <w:r>
              <w:rPr>
                <w:rFonts w:ascii="Source Sans 3" w:hAnsi="Source Sans 3"/>
              </w:rPr>
              <w:tab/>
            </w:r>
            <w:r w:rsidR="00D45CA8" w:rsidRPr="006C13A7">
              <w:rPr>
                <w:rFonts w:ascii="Source Sans 3" w:hAnsi="Source Sans 3"/>
                <w:color w:val="000000"/>
              </w:rPr>
              <w:t xml:space="preserve">Ersthelfer </w:t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  <w:instrText xml:space="preserve"> </w:instrText>
            </w:r>
            <w:r w:rsidR="00744851" w:rsidRPr="006C13A7">
              <w:rPr>
                <w:rFonts w:ascii="Source Sans 3" w:hAnsi="Source Sans 3"/>
                <w:color w:val="000000"/>
                <w:u w:val="single"/>
              </w:rPr>
              <w:instrText>FORMTEXT</w:instrText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  <w:instrText xml:space="preserve"> </w:instrText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="00D45CA8" w:rsidRPr="006C13A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="00D45CA8" w:rsidRPr="006C13A7">
              <w:rPr>
                <w:rFonts w:ascii="Source Sans 3" w:hAnsi="Source Sans 3"/>
                <w:color w:val="000000"/>
              </w:rPr>
              <w:t xml:space="preserve">  </w:t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</w:rPr>
              <w:t>Notruf</w:t>
            </w:r>
            <w:r w:rsidR="00D45CA8" w:rsidRPr="006C13A7">
              <w:rPr>
                <w:rFonts w:ascii="Source Sans 3" w:hAnsi="Source Sans 3"/>
                <w:color w:val="000000"/>
              </w:rPr>
              <w:t xml:space="preserve"> </w:t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instrText xml:space="preserve"> </w:instrText>
            </w:r>
            <w:r w:rsidR="00744851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instrText>FORMTEXT</w:instrText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instrText xml:space="preserve"> </w:instrText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separate"/>
            </w:r>
            <w:r w:rsidR="00D45CA8" w:rsidRPr="006C13A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b/>
                <w:noProof/>
                <w:color w:val="000000"/>
                <w:sz w:val="24"/>
                <w:u w:val="single"/>
              </w:rPr>
              <w:t> </w:t>
            </w:r>
            <w:r w:rsidR="00D45CA8" w:rsidRPr="006C13A7">
              <w:rPr>
                <w:rFonts w:ascii="Source Sans 3" w:hAnsi="Source Sans 3"/>
                <w:b/>
                <w:color w:val="000000"/>
                <w:sz w:val="24"/>
                <w:u w:val="single"/>
              </w:rPr>
              <w:fldChar w:fldCharType="end"/>
            </w:r>
          </w:p>
        </w:tc>
      </w:tr>
      <w:tr w:rsidR="00D45CA8" w:rsidRPr="006C13A7" w14:paraId="737B744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3DCA02" w14:textId="77777777" w:rsidR="00D45CA8" w:rsidRPr="006C13A7" w:rsidRDefault="00D45CA8" w:rsidP="006C13A7">
            <w:pPr>
              <w:pStyle w:val="berschrift3"/>
            </w:pPr>
            <w:r w:rsidRPr="006C13A7">
              <w:t>Sachgerechte Entsorgung</w:t>
            </w:r>
          </w:p>
        </w:tc>
      </w:tr>
      <w:tr w:rsidR="00D45CA8" w:rsidRPr="006C13A7" w14:paraId="7805275A" w14:textId="77777777" w:rsidTr="000210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227F765" w14:textId="77777777" w:rsidR="00D45CA8" w:rsidRPr="006C13A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2F11A96" w14:textId="6E410CC3" w:rsidR="00021096" w:rsidRPr="006C13A7" w:rsidRDefault="00021096" w:rsidP="00021096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6C13A7">
              <w:rPr>
                <w:rFonts w:ascii="Source Sans 3" w:hAnsi="Source Sans 3"/>
                <w:color w:val="000000"/>
              </w:rPr>
              <w:t xml:space="preserve">Gebrauchte Bindemittel in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  <w:color w:val="000000"/>
              </w:rPr>
              <w:t xml:space="preserve"> Sammelbehälter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  <w:color w:val="000000"/>
              </w:rPr>
              <w:t xml:space="preserve"> geben.</w:t>
            </w:r>
          </w:p>
          <w:p w14:paraId="324ABB6E" w14:textId="129B71BC" w:rsidR="00D45CA8" w:rsidRPr="006C13A7" w:rsidRDefault="00021096" w:rsidP="00021096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6C13A7">
              <w:rPr>
                <w:rFonts w:ascii="Source Sans 3" w:hAnsi="Source Sans 3"/>
                <w:color w:val="000000"/>
              </w:rPr>
              <w:t xml:space="preserve">Wartung und Wechsel des Kühlschmierstoffes durch: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  <w:r w:rsidRPr="006C13A7">
              <w:rPr>
                <w:rFonts w:ascii="Source Sans 3" w:hAnsi="Source Sans 3"/>
                <w:color w:val="000000"/>
              </w:rPr>
              <w:t xml:space="preserve"> Tel.: </w:t>
            </w:r>
            <w:r w:rsidRPr="006C13A7">
              <w:rPr>
                <w:rFonts w:ascii="Source Sans 3" w:hAnsi="Source Sans 3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13A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6C13A7">
              <w:rPr>
                <w:rFonts w:ascii="Source Sans 3" w:hAnsi="Source Sans 3"/>
                <w:u w:val="single"/>
              </w:rPr>
            </w:r>
            <w:r w:rsidRPr="006C13A7">
              <w:rPr>
                <w:rFonts w:ascii="Source Sans 3" w:hAnsi="Source Sans 3"/>
                <w:u w:val="single"/>
              </w:rPr>
              <w:fldChar w:fldCharType="separate"/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noProof/>
                <w:u w:val="single"/>
              </w:rPr>
              <w:t> </w:t>
            </w:r>
            <w:r w:rsidRPr="006C13A7">
              <w:rPr>
                <w:rFonts w:ascii="Source Sans 3" w:hAnsi="Source Sans 3"/>
                <w:u w:val="single"/>
              </w:rPr>
              <w:fldChar w:fldCharType="end"/>
            </w:r>
          </w:p>
        </w:tc>
      </w:tr>
    </w:tbl>
    <w:p w14:paraId="78C390F7" w14:textId="77777777" w:rsidR="00D45CA8" w:rsidRPr="006C13A7" w:rsidRDefault="00D45CA8">
      <w:pPr>
        <w:spacing w:before="0" w:after="120"/>
        <w:rPr>
          <w:rFonts w:ascii="Source Sans 3" w:hAnsi="Source Sans 3"/>
          <w:sz w:val="2"/>
          <w:szCs w:val="2"/>
        </w:rPr>
      </w:pPr>
    </w:p>
    <w:sectPr w:rsidR="00D45CA8" w:rsidRPr="006C13A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6411D58-775B-4B60-9AC3-3A0532204848}"/>
    <w:embedBold r:id="rId2" w:fontKey="{DE1A56FA-0E8B-4254-9F18-B47C078B56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096"/>
    <w:rsid w:val="00021096"/>
    <w:rsid w:val="00072313"/>
    <w:rsid w:val="00176CE4"/>
    <w:rsid w:val="0020256F"/>
    <w:rsid w:val="002874ED"/>
    <w:rsid w:val="00352514"/>
    <w:rsid w:val="003E3457"/>
    <w:rsid w:val="003F0E4D"/>
    <w:rsid w:val="00400BC7"/>
    <w:rsid w:val="00564C7D"/>
    <w:rsid w:val="00690D54"/>
    <w:rsid w:val="006C13A7"/>
    <w:rsid w:val="00744851"/>
    <w:rsid w:val="007A1B9B"/>
    <w:rsid w:val="00800ABE"/>
    <w:rsid w:val="00850334"/>
    <w:rsid w:val="008525E3"/>
    <w:rsid w:val="00A825D8"/>
    <w:rsid w:val="00AC2984"/>
    <w:rsid w:val="00B836B7"/>
    <w:rsid w:val="00BE2D01"/>
    <w:rsid w:val="00C5277C"/>
    <w:rsid w:val="00D45CA8"/>
    <w:rsid w:val="00D776DC"/>
    <w:rsid w:val="00DA2138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F4AA1A"/>
  <w15:chartTrackingRefBased/>
  <w15:docId w15:val="{196D4129-1A0C-4169-B08C-F1D10009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1B9B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6C13A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76CE4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223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2025-06-03T08:53:00Z</dcterms:created>
  <dcterms:modified xsi:type="dcterms:W3CDTF">2025-12-30T16:41:00Z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