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B34EC" w14:textId="77777777" w:rsidR="00723925" w:rsidRPr="001B716F" w:rsidRDefault="007C20F6">
      <w:pPr>
        <w:spacing w:before="0"/>
        <w:rPr>
          <w:rFonts w:ascii="Source Sans 3" w:hAnsi="Source Sans 3"/>
          <w:sz w:val="8"/>
        </w:rPr>
      </w:pPr>
      <w:r w:rsidRPr="001B716F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3FA6DF9E" wp14:editId="7FDD8C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9E088" w14:textId="77777777" w:rsidR="00723925" w:rsidRPr="001B716F" w:rsidRDefault="00723925">
      <w:pPr>
        <w:spacing w:before="0"/>
        <w:rPr>
          <w:rFonts w:ascii="Source Sans 3" w:hAnsi="Source Sans 3"/>
          <w:sz w:val="8"/>
        </w:rPr>
      </w:pPr>
    </w:p>
    <w:p w14:paraId="0E078DFD" w14:textId="77777777" w:rsidR="00723925" w:rsidRPr="001B716F" w:rsidRDefault="00723925">
      <w:pPr>
        <w:spacing w:before="0"/>
        <w:rPr>
          <w:rFonts w:ascii="Source Sans 3" w:hAnsi="Source Sans 3"/>
          <w:sz w:val="8"/>
        </w:rPr>
      </w:pPr>
    </w:p>
    <w:p w14:paraId="52DEDF74" w14:textId="77777777" w:rsidR="00723925" w:rsidRPr="001B716F" w:rsidRDefault="00723925">
      <w:pPr>
        <w:spacing w:before="0"/>
        <w:rPr>
          <w:rFonts w:ascii="Source Sans 3" w:hAnsi="Source Sans 3"/>
          <w:sz w:val="8"/>
        </w:rPr>
      </w:pPr>
    </w:p>
    <w:p w14:paraId="4B2F35FD" w14:textId="77777777" w:rsidR="00723925" w:rsidRPr="001B716F" w:rsidRDefault="00723925">
      <w:pPr>
        <w:spacing w:before="0"/>
        <w:rPr>
          <w:rFonts w:ascii="Source Sans 3" w:hAnsi="Source Sans 3"/>
          <w:sz w:val="8"/>
        </w:rPr>
        <w:sectPr w:rsidR="00723925" w:rsidRPr="001B716F" w:rsidSect="00ED41C2">
          <w:pgSz w:w="11906" w:h="16838" w:code="9"/>
          <w:pgMar w:top="680" w:right="851" w:bottom="14175" w:left="851" w:header="720" w:footer="0" w:gutter="0"/>
          <w:cols w:space="720"/>
        </w:sectPr>
      </w:pPr>
    </w:p>
    <w:p w14:paraId="6D37045F" w14:textId="6F5156B1" w:rsidR="00455E1E" w:rsidRPr="001B716F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1B716F" w14:paraId="297992F3" w14:textId="77777777" w:rsidTr="007A7809">
        <w:trPr>
          <w:trHeight w:val="2183"/>
        </w:trPr>
        <w:tc>
          <w:tcPr>
            <w:tcW w:w="4526" w:type="dxa"/>
            <w:gridSpan w:val="3"/>
          </w:tcPr>
          <w:p w14:paraId="72AFAC11" w14:textId="77777777" w:rsidR="00FD26E3" w:rsidRPr="001B716F" w:rsidRDefault="002B21EF" w:rsidP="001B716F">
            <w:pPr>
              <w:spacing w:before="120"/>
              <w:ind w:left="113"/>
              <w:rPr>
                <w:rFonts w:ascii="Source Sans 3" w:hAnsi="Source Sans 3"/>
              </w:rPr>
            </w:pPr>
            <w:r w:rsidRPr="001B716F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157D478" wp14:editId="517EE0E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68F63F" w14:textId="77777777" w:rsidR="00C108A5" w:rsidRPr="001B716F" w:rsidRDefault="00C108A5" w:rsidP="001B716F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4DBBA248" w14:textId="77777777" w:rsidR="00455E1E" w:rsidRPr="001B716F" w:rsidRDefault="00B645BE" w:rsidP="001B716F">
            <w:pPr>
              <w:spacing w:before="180"/>
              <w:ind w:left="57"/>
              <w:rPr>
                <w:rFonts w:ascii="Source Sans 3" w:hAnsi="Source Sans 3"/>
              </w:rPr>
            </w:pPr>
            <w:r w:rsidRPr="001B716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87BC24" wp14:editId="714974F6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7B7463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716F">
              <w:rPr>
                <w:rFonts w:ascii="Source Sans 3" w:hAnsi="Source Sans 3"/>
              </w:rPr>
              <w:t>Firma:</w:t>
            </w:r>
            <w:r w:rsidR="005C07E8" w:rsidRPr="001B716F">
              <w:rPr>
                <w:rFonts w:ascii="Source Sans 3" w:hAnsi="Source Sans 3"/>
              </w:rPr>
              <w:t xml:space="preserve"> </w:t>
            </w:r>
            <w:r w:rsidR="00455E1E" w:rsidRPr="001B716F">
              <w:rPr>
                <w:rFonts w:ascii="Source Sans 3" w:hAnsi="Source Sans 3"/>
              </w:rPr>
              <w:t xml:space="preserve"> </w:t>
            </w:r>
            <w:r w:rsidR="00455E1E" w:rsidRPr="001B716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1B716F">
              <w:rPr>
                <w:rFonts w:ascii="Source Sans 3" w:hAnsi="Source Sans 3"/>
              </w:rPr>
              <w:instrText xml:space="preserve"> FORMTEXT </w:instrText>
            </w:r>
            <w:r w:rsidR="00455E1E" w:rsidRPr="001B716F">
              <w:rPr>
                <w:rFonts w:ascii="Source Sans 3" w:hAnsi="Source Sans 3"/>
              </w:rPr>
            </w:r>
            <w:r w:rsidR="00455E1E" w:rsidRPr="001B716F">
              <w:rPr>
                <w:rFonts w:ascii="Source Sans 3" w:hAnsi="Source Sans 3"/>
              </w:rPr>
              <w:fldChar w:fldCharType="separate"/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</w:rPr>
              <w:fldChar w:fldCharType="end"/>
            </w:r>
            <w:bookmarkEnd w:id="0"/>
          </w:p>
          <w:p w14:paraId="324D845E" w14:textId="77777777" w:rsidR="00455E1E" w:rsidRPr="001B716F" w:rsidRDefault="00FD26E3" w:rsidP="001B716F">
            <w:pPr>
              <w:spacing w:before="120"/>
              <w:ind w:left="57"/>
              <w:rPr>
                <w:rFonts w:ascii="Source Sans 3" w:hAnsi="Source Sans 3"/>
              </w:rPr>
            </w:pPr>
            <w:r w:rsidRPr="001B716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18F0F0" wp14:editId="19DFEC8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FB8DA0D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716F">
              <w:rPr>
                <w:rFonts w:ascii="Source Sans 3" w:hAnsi="Source Sans 3"/>
              </w:rPr>
              <w:t>Arbeitsbereich:</w:t>
            </w:r>
            <w:r w:rsidR="005C07E8" w:rsidRPr="001B716F">
              <w:rPr>
                <w:rFonts w:ascii="Source Sans 3" w:hAnsi="Source Sans 3"/>
              </w:rPr>
              <w:t xml:space="preserve"> </w:t>
            </w:r>
            <w:r w:rsidR="00455E1E" w:rsidRPr="001B716F">
              <w:rPr>
                <w:rFonts w:ascii="Source Sans 3" w:hAnsi="Source Sans 3"/>
              </w:rPr>
              <w:t xml:space="preserve"> </w:t>
            </w:r>
            <w:r w:rsidR="00455E1E" w:rsidRPr="001B716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1B716F">
              <w:rPr>
                <w:rFonts w:ascii="Source Sans 3" w:hAnsi="Source Sans 3"/>
              </w:rPr>
              <w:instrText xml:space="preserve"> FORMTEXT </w:instrText>
            </w:r>
            <w:r w:rsidR="00455E1E" w:rsidRPr="001B716F">
              <w:rPr>
                <w:rFonts w:ascii="Source Sans 3" w:hAnsi="Source Sans 3"/>
              </w:rPr>
            </w:r>
            <w:r w:rsidR="00455E1E" w:rsidRPr="001B716F">
              <w:rPr>
                <w:rFonts w:ascii="Source Sans 3" w:hAnsi="Source Sans 3"/>
              </w:rPr>
              <w:fldChar w:fldCharType="separate"/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</w:rPr>
              <w:fldChar w:fldCharType="end"/>
            </w:r>
            <w:bookmarkEnd w:id="1"/>
          </w:p>
          <w:p w14:paraId="62DBC650" w14:textId="77777777" w:rsidR="00455E1E" w:rsidRPr="001B716F" w:rsidRDefault="00FD26E3" w:rsidP="001B716F">
            <w:pPr>
              <w:spacing w:before="120"/>
              <w:ind w:left="57"/>
              <w:rPr>
                <w:rFonts w:ascii="Source Sans 3" w:hAnsi="Source Sans 3"/>
              </w:rPr>
            </w:pPr>
            <w:r w:rsidRPr="001B716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809EA7" wp14:editId="67533053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5BA5E1F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716F">
              <w:rPr>
                <w:rFonts w:ascii="Source Sans 3" w:hAnsi="Source Sans 3"/>
              </w:rPr>
              <w:t xml:space="preserve">Verantwortlich: </w:t>
            </w:r>
            <w:r w:rsidRPr="001B716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B716F">
              <w:rPr>
                <w:rFonts w:ascii="Source Sans 3" w:hAnsi="Source Sans 3"/>
              </w:rPr>
              <w:instrText xml:space="preserve"> FORMTEXT </w:instrText>
            </w:r>
            <w:r w:rsidRPr="001B716F">
              <w:rPr>
                <w:rFonts w:ascii="Source Sans 3" w:hAnsi="Source Sans 3"/>
              </w:rPr>
            </w:r>
            <w:r w:rsidRPr="001B716F">
              <w:rPr>
                <w:rFonts w:ascii="Source Sans 3" w:hAnsi="Source Sans 3"/>
              </w:rPr>
              <w:fldChar w:fldCharType="separate"/>
            </w:r>
            <w:r w:rsidRPr="001B716F">
              <w:rPr>
                <w:rFonts w:ascii="Source Sans 3" w:hAnsi="Source Sans 3"/>
                <w:noProof/>
              </w:rPr>
              <w:t> </w:t>
            </w:r>
            <w:r w:rsidRPr="001B716F">
              <w:rPr>
                <w:rFonts w:ascii="Source Sans 3" w:hAnsi="Source Sans 3"/>
                <w:noProof/>
              </w:rPr>
              <w:t> </w:t>
            </w:r>
            <w:r w:rsidRPr="001B716F">
              <w:rPr>
                <w:rFonts w:ascii="Source Sans 3" w:hAnsi="Source Sans 3"/>
                <w:noProof/>
              </w:rPr>
              <w:t> </w:t>
            </w:r>
            <w:r w:rsidRPr="001B716F">
              <w:rPr>
                <w:rFonts w:ascii="Source Sans 3" w:hAnsi="Source Sans 3"/>
                <w:noProof/>
              </w:rPr>
              <w:t> </w:t>
            </w:r>
            <w:r w:rsidRPr="001B716F">
              <w:rPr>
                <w:rFonts w:ascii="Source Sans 3" w:hAnsi="Source Sans 3"/>
                <w:noProof/>
              </w:rPr>
              <w:t> </w:t>
            </w:r>
            <w:r w:rsidRPr="001B716F">
              <w:rPr>
                <w:rFonts w:ascii="Source Sans 3" w:hAnsi="Source Sans 3"/>
              </w:rPr>
              <w:fldChar w:fldCharType="end"/>
            </w:r>
          </w:p>
          <w:p w14:paraId="2453E5CC" w14:textId="77777777" w:rsidR="00455E1E" w:rsidRPr="001B716F" w:rsidRDefault="005C07E8" w:rsidP="001B716F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1B716F">
              <w:rPr>
                <w:rFonts w:ascii="Source Sans 3" w:hAnsi="Source Sans 3"/>
              </w:rPr>
              <w:tab/>
            </w:r>
            <w:r w:rsidRPr="001B716F">
              <w:rPr>
                <w:rFonts w:ascii="Source Sans 3" w:hAnsi="Source Sans 3"/>
              </w:rPr>
              <w:tab/>
            </w:r>
            <w:r w:rsidRPr="001B716F">
              <w:rPr>
                <w:rFonts w:ascii="Source Sans 3" w:hAnsi="Source Sans 3"/>
              </w:rPr>
              <w:tab/>
              <w:t xml:space="preserve">          </w:t>
            </w:r>
            <w:r w:rsidR="00455E1E" w:rsidRPr="001B716F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41A38AD1" w14:textId="77777777" w:rsidR="00455E1E" w:rsidRPr="001B716F" w:rsidRDefault="00455E1E" w:rsidP="001B716F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1B716F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A11473F" w14:textId="77777777" w:rsidR="00723925" w:rsidRPr="001B716F" w:rsidRDefault="00723925" w:rsidP="001B716F">
            <w:pPr>
              <w:spacing w:after="160" w:line="200" w:lineRule="exact"/>
              <w:rPr>
                <w:rFonts w:ascii="Source Sans 3" w:hAnsi="Source Sans 3"/>
              </w:rPr>
            </w:pPr>
            <w:r w:rsidRPr="001B716F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B716F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B716F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1B716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B716F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43E71520" w14:textId="77777777" w:rsidR="00455E1E" w:rsidRPr="001B716F" w:rsidRDefault="007A7809" w:rsidP="001B716F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1B716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71E12D" wp14:editId="14D87350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523A72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716F">
              <w:rPr>
                <w:rFonts w:ascii="Source Sans 3" w:hAnsi="Source Sans 3"/>
              </w:rPr>
              <w:t>Arbeitsplatz:</w:t>
            </w:r>
            <w:r w:rsidRPr="001B716F">
              <w:rPr>
                <w:rFonts w:ascii="Source Sans 3" w:hAnsi="Source Sans 3"/>
              </w:rPr>
              <w:t xml:space="preserve"> </w:t>
            </w:r>
            <w:r w:rsidR="00455E1E" w:rsidRPr="001B716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1B716F">
              <w:rPr>
                <w:rFonts w:ascii="Source Sans 3" w:hAnsi="Source Sans 3"/>
              </w:rPr>
              <w:instrText xml:space="preserve"> FORMTEXT </w:instrText>
            </w:r>
            <w:r w:rsidR="00455E1E" w:rsidRPr="001B716F">
              <w:rPr>
                <w:rFonts w:ascii="Source Sans 3" w:hAnsi="Source Sans 3"/>
              </w:rPr>
            </w:r>
            <w:r w:rsidR="00455E1E" w:rsidRPr="001B716F">
              <w:rPr>
                <w:rFonts w:ascii="Source Sans 3" w:hAnsi="Source Sans 3"/>
              </w:rPr>
              <w:fldChar w:fldCharType="separate"/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</w:rPr>
              <w:fldChar w:fldCharType="end"/>
            </w:r>
          </w:p>
          <w:p w14:paraId="13225348" w14:textId="77777777" w:rsidR="00455E1E" w:rsidRPr="001B716F" w:rsidRDefault="00B645BE" w:rsidP="001B716F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1B716F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CC7032" wp14:editId="13F9077B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D50E07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716F">
              <w:rPr>
                <w:rFonts w:ascii="Source Sans 3" w:hAnsi="Source Sans 3"/>
              </w:rPr>
              <w:t>Tätigkeit:</w:t>
            </w:r>
            <w:r w:rsidR="007A7809" w:rsidRPr="001B716F">
              <w:rPr>
                <w:rFonts w:ascii="Source Sans 3" w:hAnsi="Source Sans 3"/>
              </w:rPr>
              <w:t xml:space="preserve"> </w:t>
            </w:r>
            <w:r w:rsidR="00455E1E" w:rsidRPr="001B716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1B716F">
              <w:rPr>
                <w:rFonts w:ascii="Source Sans 3" w:hAnsi="Source Sans 3"/>
              </w:rPr>
              <w:instrText xml:space="preserve"> FORMTEXT </w:instrText>
            </w:r>
            <w:r w:rsidR="00455E1E" w:rsidRPr="001B716F">
              <w:rPr>
                <w:rFonts w:ascii="Source Sans 3" w:hAnsi="Source Sans 3"/>
              </w:rPr>
            </w:r>
            <w:r w:rsidR="00455E1E" w:rsidRPr="001B716F">
              <w:rPr>
                <w:rFonts w:ascii="Source Sans 3" w:hAnsi="Source Sans 3"/>
              </w:rPr>
              <w:fldChar w:fldCharType="separate"/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  <w:noProof/>
              </w:rPr>
              <w:t> </w:t>
            </w:r>
            <w:r w:rsidR="00455E1E" w:rsidRPr="001B716F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26E19ECA" w14:textId="77777777" w:rsidR="00C108A5" w:rsidRPr="001B716F" w:rsidRDefault="00C108A5" w:rsidP="001B716F">
            <w:pPr>
              <w:spacing w:before="0" w:after="200"/>
              <w:rPr>
                <w:rFonts w:ascii="Source Sans 3" w:hAnsi="Source Sans 3"/>
              </w:rPr>
            </w:pPr>
          </w:p>
          <w:p w14:paraId="3895769D" w14:textId="77777777" w:rsidR="00455E1E" w:rsidRPr="001B716F" w:rsidRDefault="00455E1E" w:rsidP="001B716F">
            <w:pPr>
              <w:spacing w:before="0"/>
              <w:rPr>
                <w:rFonts w:ascii="Source Sans 3" w:hAnsi="Source Sans 3"/>
              </w:rPr>
            </w:pPr>
            <w:r w:rsidRPr="001B716F">
              <w:rPr>
                <w:rFonts w:ascii="Source Sans 3" w:hAnsi="Source Sans 3"/>
              </w:rPr>
              <w:t xml:space="preserve">Stand: </w:t>
            </w:r>
            <w:r w:rsidRPr="001B716F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B716F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B716F">
              <w:rPr>
                <w:rFonts w:ascii="Source Sans 3" w:hAnsi="Source Sans 3"/>
                <w:u w:val="single"/>
              </w:rPr>
            </w:r>
            <w:r w:rsidRPr="001B716F">
              <w:rPr>
                <w:rFonts w:ascii="Source Sans 3" w:hAnsi="Source Sans 3"/>
                <w:u w:val="single"/>
              </w:rPr>
              <w:fldChar w:fldCharType="separate"/>
            </w:r>
            <w:r w:rsidRPr="001B716F">
              <w:rPr>
                <w:rFonts w:ascii="Source Sans 3" w:hAnsi="Source Sans 3"/>
                <w:noProof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u w:val="single"/>
              </w:rPr>
              <w:t> </w:t>
            </w:r>
            <w:r w:rsidRPr="001B716F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1B716F">
              <w:rPr>
                <w:rFonts w:ascii="Source Sans 3" w:hAnsi="Source Sans 3"/>
              </w:rPr>
              <w:t xml:space="preserve"> </w:t>
            </w:r>
          </w:p>
          <w:p w14:paraId="58F42699" w14:textId="11025B66" w:rsidR="00455E1E" w:rsidRPr="001B716F" w:rsidRDefault="00AF7FA4" w:rsidP="001B716F">
            <w:pPr>
              <w:spacing w:before="120"/>
              <w:rPr>
                <w:rFonts w:ascii="Source Sans 3" w:hAnsi="Source Sans 3"/>
                <w:sz w:val="16"/>
              </w:rPr>
            </w:pPr>
            <w:r w:rsidRPr="001B716F">
              <w:rPr>
                <w:rFonts w:ascii="Source Sans 3" w:hAnsi="Source Sans 3"/>
                <w:sz w:val="16"/>
              </w:rPr>
              <w:t>B219</w:t>
            </w:r>
          </w:p>
        </w:tc>
      </w:tr>
      <w:tr w:rsidR="005C07E8" w:rsidRPr="001B716F" w14:paraId="0A1BF448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807462D" w14:textId="77777777" w:rsidR="005C07E8" w:rsidRPr="001B716F" w:rsidRDefault="005C07E8" w:rsidP="001B716F">
            <w:pPr>
              <w:pStyle w:val="berschrift2"/>
            </w:pPr>
            <w:r w:rsidRPr="001B716F">
              <w:t>Anwendungsbereich</w:t>
            </w:r>
          </w:p>
        </w:tc>
      </w:tr>
      <w:tr w:rsidR="00455E1E" w:rsidRPr="001B716F" w14:paraId="1079FCB2" w14:textId="77777777" w:rsidTr="00AF7FA4">
        <w:trPr>
          <w:trHeight w:val="951"/>
        </w:trPr>
        <w:tc>
          <w:tcPr>
            <w:tcW w:w="10206" w:type="dxa"/>
            <w:gridSpan w:val="6"/>
            <w:vAlign w:val="center"/>
          </w:tcPr>
          <w:p w14:paraId="6D773004" w14:textId="06AD7C9F" w:rsidR="00455E1E" w:rsidRPr="001B716F" w:rsidRDefault="00AF7FA4" w:rsidP="00AF7FA4">
            <w:pPr>
              <w:pStyle w:val="berschrift1"/>
              <w:jc w:val="left"/>
              <w:rPr>
                <w:rFonts w:ascii="Source Sans 3" w:hAnsi="Source Sans 3"/>
              </w:rPr>
            </w:pPr>
            <w:r w:rsidRPr="001B716F">
              <w:rPr>
                <w:rFonts w:ascii="Source Sans 3" w:hAnsi="Source Sans 3"/>
                <w:lang w:val="de-DE"/>
              </w:rPr>
              <w:tab/>
            </w:r>
            <w:r w:rsidRPr="001B716F">
              <w:rPr>
                <w:rFonts w:ascii="Source Sans 3" w:hAnsi="Source Sans 3"/>
                <w:lang w:val="de-DE"/>
              </w:rPr>
              <w:tab/>
              <w:t>Diese Betriebsanweisung gilt für Bediener von</w:t>
            </w:r>
            <w:r w:rsidRPr="001B716F">
              <w:rPr>
                <w:rFonts w:ascii="Source Sans 3" w:hAnsi="Source Sans 3"/>
                <w:lang w:val="de-DE"/>
              </w:rPr>
              <w:br/>
            </w:r>
            <w:r w:rsidRPr="001B716F">
              <w:rPr>
                <w:rFonts w:ascii="Source Sans 3" w:hAnsi="Source Sans 3"/>
              </w:rPr>
              <w:tab/>
            </w:r>
            <w:r w:rsidRPr="001B716F">
              <w:rPr>
                <w:rFonts w:ascii="Source Sans 3" w:hAnsi="Source Sans 3"/>
              </w:rPr>
              <w:tab/>
            </w:r>
            <w:proofErr w:type="spellStart"/>
            <w:r w:rsidRPr="001B716F">
              <w:rPr>
                <w:rFonts w:ascii="Source Sans 3" w:hAnsi="Source Sans 3"/>
              </w:rPr>
              <w:t>Papierbohrmaschinen</w:t>
            </w:r>
            <w:proofErr w:type="spellEnd"/>
          </w:p>
        </w:tc>
      </w:tr>
      <w:tr w:rsidR="00C108A5" w:rsidRPr="001B716F" w14:paraId="558F5A7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2DFFA3A" w14:textId="77777777" w:rsidR="00C108A5" w:rsidRPr="001B716F" w:rsidRDefault="008D049D" w:rsidP="001B716F">
            <w:pPr>
              <w:pStyle w:val="berschrift2"/>
            </w:pPr>
            <w:r w:rsidRPr="001B716F">
              <w:t>Gefährdungen</w:t>
            </w:r>
          </w:p>
        </w:tc>
      </w:tr>
      <w:tr w:rsidR="005C07E8" w:rsidRPr="001B716F" w14:paraId="37A524BF" w14:textId="77777777" w:rsidTr="00AF7FA4">
        <w:trPr>
          <w:trHeight w:val="1394"/>
        </w:trPr>
        <w:tc>
          <w:tcPr>
            <w:tcW w:w="1204" w:type="dxa"/>
            <w:gridSpan w:val="2"/>
            <w:shd w:val="clear" w:color="auto" w:fill="FFFFFF"/>
          </w:tcPr>
          <w:p w14:paraId="778D4C95" w14:textId="6D6FF814" w:rsidR="005C07E8" w:rsidRPr="001B716F" w:rsidRDefault="00AF7FA4" w:rsidP="00ED41C2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1B716F">
              <w:rPr>
                <w:noProof/>
              </w:rPr>
              <w:drawing>
                <wp:inline distT="0" distB="0" distL="0" distR="0" wp14:anchorId="6F98E4E2" wp14:editId="1C483FB7">
                  <wp:extent cx="612000" cy="525722"/>
                  <wp:effectExtent l="0" t="0" r="0" b="8255"/>
                  <wp:docPr id="1" name="Grafik 1" descr="D-W000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D-W000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2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02BFDE6D" w14:textId="1E77C960" w:rsidR="00A358A6" w:rsidRPr="001B716F" w:rsidRDefault="00ED41C2" w:rsidP="00ED41C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AF7FA4" w:rsidRPr="001B716F">
              <w:t>Verletzungsgefahr durch bewegte Maschinenelemente (</w:t>
            </w:r>
            <w:r w:rsidR="005E7B36" w:rsidRPr="001B716F">
              <w:rPr>
                <w:rFonts w:cs="Arial"/>
                <w:szCs w:val="20"/>
              </w:rPr>
              <w:t>z.</w:t>
            </w:r>
            <w:r w:rsidR="005E7B36" w:rsidRPr="001B716F">
              <w:rPr>
                <w:rFonts w:cs="Arial"/>
                <w:w w:val="80"/>
                <w:szCs w:val="20"/>
              </w:rPr>
              <w:t> </w:t>
            </w:r>
            <w:r w:rsidR="005E7B36" w:rsidRPr="001B716F">
              <w:rPr>
                <w:rFonts w:cs="Arial"/>
                <w:szCs w:val="20"/>
              </w:rPr>
              <w:t xml:space="preserve">B. </w:t>
            </w:r>
            <w:r w:rsidR="00AF7FA4" w:rsidRPr="001B716F">
              <w:t>Antrieb, Spindel, Werkzeug)</w:t>
            </w:r>
          </w:p>
        </w:tc>
        <w:tc>
          <w:tcPr>
            <w:tcW w:w="1275" w:type="dxa"/>
            <w:shd w:val="clear" w:color="auto" w:fill="auto"/>
          </w:tcPr>
          <w:p w14:paraId="15C4BD76" w14:textId="77777777" w:rsidR="005C07E8" w:rsidRPr="001B716F" w:rsidRDefault="005C07E8" w:rsidP="00ED41C2">
            <w:pPr>
              <w:pStyle w:val="Aufzhlung1"/>
            </w:pPr>
          </w:p>
        </w:tc>
      </w:tr>
      <w:tr w:rsidR="00455E1E" w:rsidRPr="001B716F" w14:paraId="19231E34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57F8BCD" w14:textId="77777777" w:rsidR="00455E1E" w:rsidRPr="001B716F" w:rsidRDefault="00455E1E" w:rsidP="001B716F">
            <w:pPr>
              <w:pStyle w:val="berschrift2"/>
            </w:pPr>
            <w:r w:rsidRPr="001B716F">
              <w:t>Schutzmaßnahmen und Verhaltensregeln</w:t>
            </w:r>
          </w:p>
        </w:tc>
      </w:tr>
      <w:tr w:rsidR="002C1E9B" w:rsidRPr="001B716F" w14:paraId="0800345A" w14:textId="77777777" w:rsidTr="00AF7FA4">
        <w:trPr>
          <w:trHeight w:val="2683"/>
        </w:trPr>
        <w:tc>
          <w:tcPr>
            <w:tcW w:w="1191" w:type="dxa"/>
          </w:tcPr>
          <w:p w14:paraId="734A657D" w14:textId="77777777" w:rsidR="002C1E9B" w:rsidRPr="001B716F" w:rsidRDefault="002C1E9B" w:rsidP="0061164B">
            <w:pPr>
              <w:spacing w:before="0" w:after="60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740" w:type="dxa"/>
            <w:gridSpan w:val="4"/>
          </w:tcPr>
          <w:p w14:paraId="4426722E" w14:textId="74753220" w:rsidR="00AF7FA4" w:rsidRPr="001B716F" w:rsidRDefault="00ED41C2" w:rsidP="00ED41C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AF7FA4" w:rsidRPr="001B716F">
              <w:t>Betrieb nur durch unterwiesene Personen</w:t>
            </w:r>
          </w:p>
          <w:p w14:paraId="11F725A2" w14:textId="4F10F60D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Enganliegende Kleidung tragen</w:t>
            </w:r>
          </w:p>
          <w:p w14:paraId="516B5FF0" w14:textId="58BC3773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 xml:space="preserve">Schmuck, </w:t>
            </w:r>
            <w:r w:rsidR="00AF7FA4" w:rsidRPr="00ED41C2">
              <w:t>Schals</w:t>
            </w:r>
            <w:r w:rsidR="00AF7FA4" w:rsidRPr="001B716F">
              <w:t>, etc. ablegen</w:t>
            </w:r>
          </w:p>
          <w:p w14:paraId="1F4C5AD9" w14:textId="47A811BD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Langes Haar schützen</w:t>
            </w:r>
          </w:p>
          <w:p w14:paraId="4F45F672" w14:textId="15BD6D22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Schutzeinrichtungen dürfen nicht manipuliert werden</w:t>
            </w:r>
          </w:p>
          <w:p w14:paraId="082459E2" w14:textId="1F10734A" w:rsidR="002C1E9B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Nicht an der laufenden Bohrspindel vorbeigreifen</w:t>
            </w:r>
          </w:p>
        </w:tc>
        <w:tc>
          <w:tcPr>
            <w:tcW w:w="1275" w:type="dxa"/>
          </w:tcPr>
          <w:p w14:paraId="7598F51C" w14:textId="77777777" w:rsidR="002C1E9B" w:rsidRPr="001B716F" w:rsidRDefault="002C1E9B" w:rsidP="0061164B">
            <w:pPr>
              <w:widowControl w:val="0"/>
              <w:tabs>
                <w:tab w:val="left" w:pos="227"/>
              </w:tabs>
              <w:adjustRightInd w:val="0"/>
              <w:spacing w:before="0" w:after="6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455E1E" w:rsidRPr="001B716F" w14:paraId="121E23D5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AE519DF" w14:textId="77777777" w:rsidR="00455E1E" w:rsidRPr="001B716F" w:rsidRDefault="00455E1E" w:rsidP="001B716F">
            <w:pPr>
              <w:pStyle w:val="berschrift2"/>
            </w:pPr>
            <w:r w:rsidRPr="001B716F">
              <w:t>Verhalten bei Störungen</w:t>
            </w:r>
          </w:p>
        </w:tc>
      </w:tr>
      <w:tr w:rsidR="00455E1E" w:rsidRPr="001B716F" w14:paraId="63B76AA9" w14:textId="77777777" w:rsidTr="00AF7FA4">
        <w:trPr>
          <w:trHeight w:val="1254"/>
        </w:trPr>
        <w:tc>
          <w:tcPr>
            <w:tcW w:w="1191" w:type="dxa"/>
          </w:tcPr>
          <w:p w14:paraId="29514F1D" w14:textId="77777777" w:rsidR="00455E1E" w:rsidRPr="001B716F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53F671B6" w14:textId="5523B1BA" w:rsidR="00AF7FA4" w:rsidRPr="001B716F" w:rsidRDefault="00ED41C2" w:rsidP="00ED41C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AF7FA4" w:rsidRPr="001B716F">
              <w:t>Arbeit einstellen</w:t>
            </w:r>
          </w:p>
          <w:p w14:paraId="307538DF" w14:textId="55661039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Maschine abschalten, gegen unbefugte Inbetriebnahme sichern</w:t>
            </w:r>
          </w:p>
          <w:p w14:paraId="2F54CFDF" w14:textId="47894AE0" w:rsidR="00455E1E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Vorgesetzte verständigen</w:t>
            </w:r>
          </w:p>
        </w:tc>
      </w:tr>
      <w:tr w:rsidR="00455E1E" w:rsidRPr="001B716F" w14:paraId="719ACC4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E83CEA2" w14:textId="77777777" w:rsidR="00455E1E" w:rsidRPr="001B716F" w:rsidRDefault="00455E1E" w:rsidP="001B716F">
            <w:pPr>
              <w:pStyle w:val="berschrift2"/>
            </w:pPr>
            <w:r w:rsidRPr="001B716F">
              <w:t>Verhalten bei Unfällen – Erste Hilfe</w:t>
            </w:r>
          </w:p>
        </w:tc>
      </w:tr>
      <w:tr w:rsidR="00455E1E" w:rsidRPr="001B716F" w14:paraId="28E52057" w14:textId="77777777" w:rsidTr="00AF7FA4">
        <w:trPr>
          <w:trHeight w:val="2241"/>
        </w:trPr>
        <w:tc>
          <w:tcPr>
            <w:tcW w:w="1191" w:type="dxa"/>
          </w:tcPr>
          <w:p w14:paraId="5A9BBF2B" w14:textId="77777777" w:rsidR="00455E1E" w:rsidRPr="001B716F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1B716F">
              <w:rPr>
                <w:rFonts w:ascii="Source Sans 3" w:hAnsi="Source Sans 3"/>
                <w:noProof/>
              </w:rPr>
              <w:drawing>
                <wp:inline distT="0" distB="0" distL="0" distR="0" wp14:anchorId="53A0C0F1" wp14:editId="5916AD6C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401CCBC" w14:textId="77777777" w:rsidR="004F05ED" w:rsidRPr="001B716F" w:rsidRDefault="004F05ED" w:rsidP="004F05ED">
            <w:pPr>
              <w:rPr>
                <w:rFonts w:ascii="Source Sans 3" w:hAnsi="Source Sans 3"/>
              </w:rPr>
            </w:pPr>
            <w:r w:rsidRPr="001B716F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1B716F">
              <w:rPr>
                <w:rFonts w:ascii="Source Sans 3" w:hAnsi="Source Sans 3" w:cs="Arial"/>
                <w:b/>
                <w:bCs/>
              </w:rPr>
              <w:t>(-</w:t>
            </w:r>
            <w:r w:rsidRPr="001B716F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1B716F">
              <w:rPr>
                <w:rFonts w:ascii="Source Sans 3" w:hAnsi="Source Sans 3" w:cs="Arial"/>
                <w:b/>
                <w:bCs/>
              </w:rPr>
              <w:t>)</w:t>
            </w:r>
            <w:r w:rsidRPr="001B716F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6389974C" w14:textId="790A49FD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Maschine abschalten</w:t>
            </w:r>
          </w:p>
          <w:p w14:paraId="307E1D00" w14:textId="1AC56E37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Unfallstelle absichern</w:t>
            </w:r>
          </w:p>
          <w:p w14:paraId="712B659C" w14:textId="2321FED6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Notruf bzw. Ersthelfer informieren</w:t>
            </w:r>
          </w:p>
          <w:p w14:paraId="28E5FEFE" w14:textId="6A3A1CD3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Erste Hilfe leisten</w:t>
            </w:r>
          </w:p>
          <w:p w14:paraId="1A7430B7" w14:textId="5270B6A0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Vorgesetzte informieren</w:t>
            </w:r>
          </w:p>
          <w:p w14:paraId="427BF7FB" w14:textId="77777777" w:rsidR="00455E1E" w:rsidRPr="001B716F" w:rsidRDefault="00455E1E" w:rsidP="00AF7FA4">
            <w:pPr>
              <w:spacing w:before="1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1B716F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1B716F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716F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1B716F" w14:paraId="6F47A363" w14:textId="77777777" w:rsidTr="007A7809">
        <w:tc>
          <w:tcPr>
            <w:tcW w:w="10206" w:type="dxa"/>
            <w:gridSpan w:val="6"/>
            <w:shd w:val="clear" w:color="auto" w:fill="084267"/>
          </w:tcPr>
          <w:p w14:paraId="7916805F" w14:textId="77777777" w:rsidR="00455E1E" w:rsidRPr="001B716F" w:rsidRDefault="00455E1E" w:rsidP="001B716F">
            <w:pPr>
              <w:pStyle w:val="berschrift2"/>
            </w:pPr>
            <w:r w:rsidRPr="001B716F">
              <w:t>Instandhaltung/Prüfung</w:t>
            </w:r>
          </w:p>
        </w:tc>
      </w:tr>
      <w:tr w:rsidR="00455E1E" w:rsidRPr="001B716F" w14:paraId="405F4867" w14:textId="77777777" w:rsidTr="00AF7FA4">
        <w:trPr>
          <w:trHeight w:val="1310"/>
        </w:trPr>
        <w:tc>
          <w:tcPr>
            <w:tcW w:w="1191" w:type="dxa"/>
          </w:tcPr>
          <w:p w14:paraId="2A53F5F1" w14:textId="77777777" w:rsidR="00455E1E" w:rsidRPr="001B716F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08383135" w14:textId="491AE826" w:rsidR="00AF7FA4" w:rsidRPr="001B716F" w:rsidRDefault="00ED41C2" w:rsidP="00ED41C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AF7FA4" w:rsidRPr="001B716F">
              <w:t>Schutzvorrichtungen täglich auf Funktion prüfen</w:t>
            </w:r>
          </w:p>
          <w:p w14:paraId="6EC46C42" w14:textId="2848D359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Maschine zum Arbeitsende nach Abschalten reinigen</w:t>
            </w:r>
          </w:p>
          <w:p w14:paraId="007A0E0D" w14:textId="0CE0B322" w:rsidR="00AF7FA4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Vorgesetzte bei Mängeln an der Maschine informieren</w:t>
            </w:r>
          </w:p>
          <w:p w14:paraId="720EE475" w14:textId="2344E2DD" w:rsidR="00455E1E" w:rsidRPr="001B716F" w:rsidRDefault="00ED41C2" w:rsidP="00ED41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F7FA4" w:rsidRPr="001B716F">
              <w:t>Instandhaltungsarbeiten nur durch hiermit beauftragte Personen</w:t>
            </w:r>
          </w:p>
        </w:tc>
      </w:tr>
    </w:tbl>
    <w:p w14:paraId="2269607A" w14:textId="77777777" w:rsidR="00455E1E" w:rsidRPr="001B716F" w:rsidRDefault="00455E1E" w:rsidP="00AF7FA4">
      <w:pPr>
        <w:spacing w:before="0" w:line="240" w:lineRule="auto"/>
        <w:rPr>
          <w:rFonts w:ascii="Source Sans 3" w:hAnsi="Source Sans 3"/>
          <w:sz w:val="16"/>
        </w:rPr>
      </w:pPr>
    </w:p>
    <w:sectPr w:rsidR="00455E1E" w:rsidRPr="001B716F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20FAEB6-B87C-4034-9B20-3AAAA3A69AF2}"/>
    <w:embedBold r:id="rId2" w:fontKey="{324919CA-FC19-4F6E-AD37-821CBBC1D222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362FE7"/>
    <w:multiLevelType w:val="hybridMultilevel"/>
    <w:tmpl w:val="E2521E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6"/>
  </w:num>
  <w:num w:numId="6">
    <w:abstractNumId w:val="28"/>
  </w:num>
  <w:num w:numId="7">
    <w:abstractNumId w:val="11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7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4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6"/>
  </w:num>
  <w:num w:numId="33">
    <w:abstractNumId w:val="34"/>
  </w:num>
  <w:num w:numId="34">
    <w:abstractNumId w:val="2"/>
  </w:num>
  <w:num w:numId="35">
    <w:abstractNumId w:val="30"/>
  </w:num>
  <w:num w:numId="36">
    <w:abstractNumId w:val="15"/>
  </w:num>
  <w:num w:numId="37">
    <w:abstractNumId w:val="5"/>
  </w:num>
  <w:num w:numId="38">
    <w:abstractNumId w:val="31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FA4"/>
    <w:rsid w:val="00051ECC"/>
    <w:rsid w:val="001A3BDF"/>
    <w:rsid w:val="001B4335"/>
    <w:rsid w:val="001B716F"/>
    <w:rsid w:val="001E1023"/>
    <w:rsid w:val="001E2613"/>
    <w:rsid w:val="002663A6"/>
    <w:rsid w:val="002B21EF"/>
    <w:rsid w:val="002C1E9B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E7B36"/>
    <w:rsid w:val="005F3D30"/>
    <w:rsid w:val="0061164B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86C50"/>
    <w:rsid w:val="00AC460A"/>
    <w:rsid w:val="00AC4F3D"/>
    <w:rsid w:val="00AF7FA4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E24306"/>
    <w:rsid w:val="00ED41C2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165AEF"/>
  <w15:chartTrackingRefBased/>
  <w15:docId w15:val="{4712C109-084E-4350-BC66-A512E002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C5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1B716F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ED41C2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Regeln">
    <w:name w:val="Formatvorlage_Regeln"/>
    <w:basedOn w:val="Standard"/>
    <w:rsid w:val="00AF7FA4"/>
    <w:pPr>
      <w:autoSpaceDE/>
      <w:autoSpaceDN/>
      <w:spacing w:before="0" w:line="240" w:lineRule="auto"/>
      <w:ind w:left="227" w:hanging="227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159</Words>
  <Characters>1388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5</cp:revision>
  <cp:lastPrinted>2009-04-29T09:20:00Z</cp:lastPrinted>
  <dcterms:created xsi:type="dcterms:W3CDTF">2025-06-12T07:43:00Z</dcterms:created>
  <dcterms:modified xsi:type="dcterms:W3CDTF">2026-01-02T15:31:00Z</dcterms:modified>
</cp:coreProperties>
</file>