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8E2D" w14:textId="77777777" w:rsidR="00564C7D" w:rsidRPr="00234137" w:rsidRDefault="00072313">
      <w:pPr>
        <w:spacing w:before="0"/>
        <w:rPr>
          <w:rFonts w:ascii="Source Sans 3" w:hAnsi="Source Sans 3"/>
          <w:sz w:val="8"/>
        </w:rPr>
      </w:pPr>
      <w:r w:rsidRPr="0023413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5026F4C" wp14:editId="19747DB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517B5" w14:textId="77777777" w:rsidR="00564C7D" w:rsidRPr="00234137" w:rsidRDefault="00564C7D">
      <w:pPr>
        <w:spacing w:before="0"/>
        <w:rPr>
          <w:rFonts w:ascii="Source Sans 3" w:hAnsi="Source Sans 3"/>
          <w:sz w:val="8"/>
        </w:rPr>
      </w:pPr>
    </w:p>
    <w:p w14:paraId="326B5FE9" w14:textId="77777777" w:rsidR="00564C7D" w:rsidRPr="00234137" w:rsidRDefault="00564C7D">
      <w:pPr>
        <w:spacing w:before="0"/>
        <w:rPr>
          <w:rFonts w:ascii="Source Sans 3" w:hAnsi="Source Sans 3"/>
          <w:sz w:val="8"/>
        </w:rPr>
      </w:pPr>
    </w:p>
    <w:p w14:paraId="5C4B295C" w14:textId="77777777" w:rsidR="00564C7D" w:rsidRPr="00234137" w:rsidRDefault="00564C7D">
      <w:pPr>
        <w:spacing w:before="0"/>
        <w:rPr>
          <w:rFonts w:ascii="Source Sans 3" w:hAnsi="Source Sans 3"/>
          <w:sz w:val="8"/>
        </w:rPr>
      </w:pPr>
    </w:p>
    <w:p w14:paraId="4A7EA5B5" w14:textId="77777777" w:rsidR="00564C7D" w:rsidRPr="00234137" w:rsidRDefault="00564C7D">
      <w:pPr>
        <w:spacing w:before="0"/>
        <w:rPr>
          <w:rFonts w:ascii="Source Sans 3" w:hAnsi="Source Sans 3"/>
          <w:sz w:val="8"/>
        </w:rPr>
        <w:sectPr w:rsidR="00564C7D" w:rsidRPr="00234137" w:rsidSect="004A5C2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7A7F12F" w14:textId="6C8C8CE9" w:rsidR="00744851" w:rsidRPr="0023413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34137" w14:paraId="1D54C28F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0DC8F84" w14:textId="77777777" w:rsidR="00B836B7" w:rsidRPr="0023413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507BDC8" wp14:editId="3508758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A5CBF" w14:textId="77777777" w:rsidR="00B836B7" w:rsidRPr="0023413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944E227" w14:textId="6B7D3DDB" w:rsidR="00B836B7" w:rsidRPr="00234137" w:rsidRDefault="00500D72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0909328" wp14:editId="53E1CC9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B304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34137">
              <w:rPr>
                <w:rFonts w:ascii="Source Sans 3" w:hAnsi="Source Sans 3"/>
              </w:rPr>
              <w:t xml:space="preserve">Firma:  </w:t>
            </w:r>
            <w:r w:rsidR="00B836B7" w:rsidRPr="0023413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34137">
              <w:rPr>
                <w:rFonts w:ascii="Source Sans 3" w:hAnsi="Source Sans 3"/>
              </w:rPr>
              <w:instrText xml:space="preserve"> FORMTEXT </w:instrText>
            </w:r>
            <w:r w:rsidR="00B836B7" w:rsidRPr="00234137">
              <w:rPr>
                <w:rFonts w:ascii="Source Sans 3" w:hAnsi="Source Sans 3"/>
              </w:rPr>
            </w:r>
            <w:r w:rsidR="00B836B7" w:rsidRPr="00234137">
              <w:rPr>
                <w:rFonts w:ascii="Source Sans 3" w:hAnsi="Source Sans 3"/>
              </w:rPr>
              <w:fldChar w:fldCharType="separate"/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</w:rPr>
              <w:fldChar w:fldCharType="end"/>
            </w:r>
            <w:bookmarkEnd w:id="0"/>
          </w:p>
          <w:p w14:paraId="62A4E48B" w14:textId="338409EB" w:rsidR="00B836B7" w:rsidRPr="0023413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5A6CCDC" wp14:editId="5B0DECD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2E1A2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34137">
              <w:rPr>
                <w:rFonts w:ascii="Source Sans 3" w:hAnsi="Source Sans 3"/>
              </w:rPr>
              <w:t xml:space="preserve">Arbeitsbereich:  </w:t>
            </w:r>
            <w:r w:rsidR="0090488E" w:rsidRPr="00234137">
              <w:rPr>
                <w:rFonts w:ascii="Source Sans 3" w:hAnsi="Source Sans 3"/>
              </w:rPr>
              <w:t>Buchbinderei</w:t>
            </w:r>
          </w:p>
          <w:p w14:paraId="6AE0A027" w14:textId="77777777" w:rsidR="00B836B7" w:rsidRPr="0023413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044A510" wp14:editId="247D3B4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FBBAD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34137">
              <w:rPr>
                <w:rFonts w:ascii="Source Sans 3" w:hAnsi="Source Sans 3"/>
              </w:rPr>
              <w:t xml:space="preserve">Verantwortlich:  </w:t>
            </w:r>
            <w:r w:rsidR="00B836B7" w:rsidRPr="0023413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34137">
              <w:rPr>
                <w:rFonts w:ascii="Source Sans 3" w:hAnsi="Source Sans 3"/>
              </w:rPr>
              <w:instrText xml:space="preserve"> FORMTEXT </w:instrText>
            </w:r>
            <w:r w:rsidR="00B836B7" w:rsidRPr="00234137">
              <w:rPr>
                <w:rFonts w:ascii="Source Sans 3" w:hAnsi="Source Sans 3"/>
              </w:rPr>
            </w:r>
            <w:r w:rsidR="00B836B7" w:rsidRPr="00234137">
              <w:rPr>
                <w:rFonts w:ascii="Source Sans 3" w:hAnsi="Source Sans 3"/>
              </w:rPr>
              <w:fldChar w:fldCharType="separate"/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  <w:noProof/>
              </w:rPr>
              <w:t> </w:t>
            </w:r>
            <w:r w:rsidR="00B836B7" w:rsidRPr="00234137">
              <w:rPr>
                <w:rFonts w:ascii="Source Sans 3" w:hAnsi="Source Sans 3"/>
              </w:rPr>
              <w:fldChar w:fldCharType="end"/>
            </w:r>
          </w:p>
          <w:p w14:paraId="466CFB71" w14:textId="77777777" w:rsidR="00744851" w:rsidRPr="0023413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34137">
              <w:rPr>
                <w:rFonts w:ascii="Source Sans 3" w:hAnsi="Source Sans 3"/>
              </w:rPr>
              <w:tab/>
            </w:r>
            <w:r w:rsidRPr="00234137">
              <w:rPr>
                <w:rFonts w:ascii="Source Sans 3" w:hAnsi="Source Sans 3"/>
              </w:rPr>
              <w:tab/>
            </w:r>
            <w:r w:rsidRPr="00234137">
              <w:rPr>
                <w:rFonts w:ascii="Source Sans 3" w:hAnsi="Source Sans 3"/>
              </w:rPr>
              <w:tab/>
            </w:r>
            <w:r w:rsidRPr="00234137">
              <w:rPr>
                <w:rFonts w:ascii="Source Sans 3" w:hAnsi="Source Sans 3"/>
              </w:rPr>
              <w:tab/>
            </w:r>
            <w:r w:rsidRPr="0023413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DF700E1" w14:textId="77777777" w:rsidR="00744851" w:rsidRPr="0023413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3413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7E9A7FB" w14:textId="77777777" w:rsidR="00744851" w:rsidRPr="00234137" w:rsidRDefault="00744851">
            <w:pPr>
              <w:spacing w:before="0" w:after="60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</w:rPr>
              <w:t>GEM. § 14 GEFSTOFFV</w:t>
            </w:r>
          </w:p>
          <w:p w14:paraId="09DE25C6" w14:textId="1C88ED3B" w:rsidR="00564C7D" w:rsidRPr="0023413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3413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3413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500D72" w:rsidRPr="0023413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3413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A5BCB63" w14:textId="16FFFF68" w:rsidR="00744851" w:rsidRPr="00234137" w:rsidRDefault="00744851" w:rsidP="0090488E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</w:rPr>
              <w:t>Arbeitsplatz:</w:t>
            </w:r>
            <w:r w:rsidR="00C177C9" w:rsidRPr="00234137">
              <w:rPr>
                <w:rFonts w:ascii="Source Sans 3" w:hAnsi="Source Sans 3"/>
              </w:rPr>
              <w:t xml:space="preserve"> </w:t>
            </w:r>
            <w:r w:rsidR="0090488E" w:rsidRPr="00234137">
              <w:rPr>
                <w:rFonts w:ascii="Source Sans 3" w:hAnsi="Source Sans 3"/>
              </w:rPr>
              <w:t xml:space="preserve">Arbeiten an einer </w:t>
            </w:r>
            <w:r w:rsidR="0090488E" w:rsidRPr="00234137">
              <w:rPr>
                <w:rFonts w:ascii="Source Sans 3" w:hAnsi="Source Sans 3"/>
              </w:rPr>
              <w:br/>
              <w:t>Klebebindemaschine</w:t>
            </w:r>
          </w:p>
          <w:p w14:paraId="1E96601F" w14:textId="23478976" w:rsidR="00D45CA8" w:rsidRPr="00234137" w:rsidRDefault="00D45CA8" w:rsidP="0090488E">
            <w:pPr>
              <w:spacing w:before="100" w:after="60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</w:rPr>
              <w:t xml:space="preserve">Tätigkeit: </w:t>
            </w:r>
            <w:r w:rsidR="0090488E" w:rsidRPr="00234137">
              <w:rPr>
                <w:rFonts w:ascii="Source Sans 3" w:hAnsi="Source Sans 3"/>
              </w:rPr>
              <w:t xml:space="preserve">Verarbeitung von </w:t>
            </w:r>
            <w:r w:rsidR="0090488E" w:rsidRPr="00234137">
              <w:rPr>
                <w:rFonts w:ascii="Source Sans 3" w:hAnsi="Source Sans 3"/>
              </w:rPr>
              <w:br/>
              <w:t>PUR-Hotmelt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9F23FDC" w14:textId="77777777" w:rsidR="00B836B7" w:rsidRPr="0023413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D88900C" w14:textId="77777777" w:rsidR="00D45CA8" w:rsidRPr="00234137" w:rsidRDefault="00D45CA8">
            <w:pPr>
              <w:spacing w:before="0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</w:rPr>
              <w:t xml:space="preserve">Stand: </w:t>
            </w:r>
            <w:r w:rsidRPr="0023413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3413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34137">
              <w:rPr>
                <w:rFonts w:ascii="Source Sans 3" w:hAnsi="Source Sans 3"/>
                <w:u w:val="single"/>
              </w:rPr>
              <w:instrText>FORMTEXT</w:instrText>
            </w:r>
            <w:r w:rsidRPr="00234137">
              <w:rPr>
                <w:rFonts w:ascii="Source Sans 3" w:hAnsi="Source Sans 3"/>
                <w:u w:val="single"/>
              </w:rPr>
              <w:instrText xml:space="preserve"> </w:instrText>
            </w:r>
            <w:r w:rsidRPr="00234137">
              <w:rPr>
                <w:rFonts w:ascii="Source Sans 3" w:hAnsi="Source Sans 3"/>
                <w:u w:val="single"/>
              </w:rPr>
            </w:r>
            <w:r w:rsidRPr="00234137">
              <w:rPr>
                <w:rFonts w:ascii="Source Sans 3" w:hAnsi="Source Sans 3"/>
                <w:u w:val="single"/>
              </w:rPr>
              <w:fldChar w:fldCharType="separate"/>
            </w:r>
            <w:r w:rsidRPr="00234137">
              <w:rPr>
                <w:rFonts w:ascii="Source Sans 3" w:hAnsi="Source Sans 3"/>
                <w:noProof/>
                <w:u w:val="single"/>
              </w:rPr>
              <w:t> </w:t>
            </w:r>
            <w:r w:rsidRPr="00234137">
              <w:rPr>
                <w:rFonts w:ascii="Source Sans 3" w:hAnsi="Source Sans 3"/>
                <w:noProof/>
                <w:u w:val="single"/>
              </w:rPr>
              <w:t> </w:t>
            </w:r>
            <w:r w:rsidRPr="00234137">
              <w:rPr>
                <w:rFonts w:ascii="Source Sans 3" w:hAnsi="Source Sans 3"/>
                <w:noProof/>
                <w:u w:val="single"/>
              </w:rPr>
              <w:t> </w:t>
            </w:r>
            <w:r w:rsidRPr="00234137">
              <w:rPr>
                <w:rFonts w:ascii="Source Sans 3" w:hAnsi="Source Sans 3"/>
                <w:noProof/>
                <w:u w:val="single"/>
              </w:rPr>
              <w:t> </w:t>
            </w:r>
            <w:r w:rsidRPr="00234137">
              <w:rPr>
                <w:rFonts w:ascii="Source Sans 3" w:hAnsi="Source Sans 3"/>
                <w:noProof/>
                <w:u w:val="single"/>
              </w:rPr>
              <w:t> </w:t>
            </w:r>
            <w:r w:rsidRPr="0023413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34137">
              <w:rPr>
                <w:rFonts w:ascii="Source Sans 3" w:hAnsi="Source Sans 3"/>
              </w:rPr>
              <w:t xml:space="preserve"> </w:t>
            </w:r>
          </w:p>
          <w:p w14:paraId="6B0AEDE1" w14:textId="568FF850" w:rsidR="00D45CA8" w:rsidRPr="00234137" w:rsidRDefault="0090488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34137">
              <w:rPr>
                <w:rFonts w:ascii="Source Sans 3" w:hAnsi="Source Sans 3"/>
                <w:sz w:val="16"/>
              </w:rPr>
              <w:t>B207</w:t>
            </w:r>
          </w:p>
        </w:tc>
      </w:tr>
      <w:tr w:rsidR="00D45CA8" w:rsidRPr="00234137" w14:paraId="5FB0FBF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B89821" w14:textId="77777777" w:rsidR="00D45CA8" w:rsidRPr="00234137" w:rsidRDefault="00D45CA8" w:rsidP="00234137">
            <w:pPr>
              <w:pStyle w:val="berschrift3"/>
            </w:pPr>
            <w:r w:rsidRPr="00234137">
              <w:t>Gefahrstoffbezeichnung</w:t>
            </w:r>
          </w:p>
        </w:tc>
      </w:tr>
      <w:tr w:rsidR="00D45CA8" w:rsidRPr="00234137" w14:paraId="6BEEA3CE" w14:textId="77777777" w:rsidTr="0090488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61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3BEDB45" w14:textId="15111FFC" w:rsidR="00D45CA8" w:rsidRPr="00234137" w:rsidRDefault="0090488E" w:rsidP="00234137">
            <w:pPr>
              <w:pStyle w:val="berschrift3"/>
            </w:pPr>
            <w:r w:rsidRPr="00234137">
              <w:t xml:space="preserve">PUR-Hotmelt (Schmelzklebstoff) </w:t>
            </w:r>
            <w:r w:rsidRPr="00234137">
              <w:rPr>
                <w:bCs/>
                <w:sz w:val="24"/>
                <w:szCs w:val="24"/>
              </w:rPr>
              <w:t>enthält Isocyanate</w:t>
            </w:r>
          </w:p>
        </w:tc>
      </w:tr>
      <w:tr w:rsidR="00D45CA8" w:rsidRPr="00234137" w14:paraId="04EA651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D0F0973" w14:textId="77777777" w:rsidR="00D45CA8" w:rsidRPr="00234137" w:rsidRDefault="00D45CA8" w:rsidP="00234137">
            <w:pPr>
              <w:pStyle w:val="berschrift3"/>
              <w:rPr>
                <w:sz w:val="24"/>
              </w:rPr>
            </w:pPr>
            <w:r w:rsidRPr="00234137">
              <w:t>Gefahren für Mensch und Umwelt</w:t>
            </w:r>
          </w:p>
        </w:tc>
      </w:tr>
      <w:tr w:rsidR="00D45CA8" w:rsidRPr="00234137" w14:paraId="00D3A35B" w14:textId="77777777" w:rsidTr="0090488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121EBD3" w14:textId="77777777" w:rsidR="00D45CA8" w:rsidRPr="00234137" w:rsidRDefault="0090488E" w:rsidP="0090488E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3413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2146823" wp14:editId="452BDFCF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59EF7" w14:textId="0ECA064D" w:rsidR="0090488E" w:rsidRPr="00234137" w:rsidRDefault="0090488E" w:rsidP="00500D72">
            <w:pPr>
              <w:spacing w:before="0" w:after="60"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234137">
              <w:rPr>
                <w:rFonts w:ascii="Source Sans 3" w:hAnsi="Source Sans 3"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9E40D03" w14:textId="4ED67B75" w:rsidR="0090488E" w:rsidRPr="00234137" w:rsidRDefault="004A5C28" w:rsidP="004A5C28">
            <w:pPr>
              <w:pStyle w:val="Aufzhlung1"/>
              <w:spacing w:before="60"/>
            </w:pPr>
            <w:r w:rsidRPr="004A5C28">
              <w:t>‒</w:t>
            </w:r>
            <w:r w:rsidRPr="004A5C28">
              <w:tab/>
            </w:r>
            <w:r w:rsidR="0090488E" w:rsidRPr="00234137">
              <w:t>Kann durch Einatmen und Hautkontakt Allergie auslösen.</w:t>
            </w:r>
          </w:p>
          <w:p w14:paraId="3CD414B1" w14:textId="7D002FCA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 xml:space="preserve">Kann </w:t>
            </w:r>
            <w:r w:rsidR="0090488E" w:rsidRPr="004A5C28">
              <w:t>vermutlich</w:t>
            </w:r>
            <w:r w:rsidR="0090488E" w:rsidRPr="00234137">
              <w:t xml:space="preserve"> Krebs erzeugen.</w:t>
            </w:r>
          </w:p>
          <w:p w14:paraId="2F2A93A8" w14:textId="0B364E66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Kann die Haut und Atemwege reizen.</w:t>
            </w:r>
          </w:p>
          <w:p w14:paraId="3720419F" w14:textId="3D6A55D4" w:rsidR="00E118EC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Gefahr der Hautverbrennung bei Verarbeitungstemperatur.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B824D12" w14:textId="77777777" w:rsidR="00D45CA8" w:rsidRPr="00234137" w:rsidRDefault="00D45CA8" w:rsidP="00B836B7">
            <w:pPr>
              <w:rPr>
                <w:rFonts w:ascii="Source Sans 3" w:hAnsi="Source Sans 3"/>
              </w:rPr>
            </w:pPr>
          </w:p>
        </w:tc>
      </w:tr>
      <w:tr w:rsidR="00D45CA8" w:rsidRPr="00234137" w14:paraId="5BC8372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22E7841" w14:textId="77777777" w:rsidR="00D45CA8" w:rsidRPr="00234137" w:rsidRDefault="00D45CA8" w:rsidP="00234137">
            <w:pPr>
              <w:pStyle w:val="berschrift3"/>
            </w:pPr>
            <w:r w:rsidRPr="00234137">
              <w:t>Schutzmaßnahmen und Verhaltensregeln</w:t>
            </w:r>
          </w:p>
        </w:tc>
      </w:tr>
      <w:tr w:rsidR="00D45CA8" w:rsidRPr="00234137" w14:paraId="45AD4E6E" w14:textId="77777777" w:rsidTr="0090488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0359B09" w14:textId="77777777" w:rsidR="00D45CA8" w:rsidRPr="00234137" w:rsidRDefault="0090488E" w:rsidP="0090488E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3413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AEC3D1" wp14:editId="7067F2F8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964F5" w14:textId="63ED44EF" w:rsidR="0090488E" w:rsidRPr="00234137" w:rsidRDefault="0090488E" w:rsidP="0090488E">
            <w:pPr>
              <w:spacing w:before="0"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34137">
              <w:rPr>
                <w:rFonts w:ascii="Source Sans 3" w:hAnsi="Source Sans 3"/>
                <w:noProof/>
              </w:rPr>
              <w:drawing>
                <wp:inline distT="0" distB="0" distL="0" distR="0" wp14:anchorId="4515B9D4" wp14:editId="7B0B4268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7D1F6E4" w14:textId="336B7764" w:rsidR="0090488E" w:rsidRPr="00234137" w:rsidRDefault="004A5C28" w:rsidP="004A5C28">
            <w:pPr>
              <w:pStyle w:val="Aufzhlung1"/>
              <w:spacing w:before="60"/>
            </w:pPr>
            <w:r w:rsidRPr="004A5C28">
              <w:t>‒</w:t>
            </w:r>
            <w:r w:rsidRPr="004A5C28">
              <w:tab/>
            </w:r>
            <w:r w:rsidR="0090488E" w:rsidRPr="00234137">
              <w:t>Nur bei wirksamer und eingeschalteter Absaugung arbeiten</w:t>
            </w:r>
          </w:p>
          <w:p w14:paraId="1CF93C88" w14:textId="3CCFF4D8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Dampf und Aerosole nicht einatmen</w:t>
            </w:r>
          </w:p>
          <w:p w14:paraId="2093ED9F" w14:textId="10F0E12E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 xml:space="preserve">Bei Arbeiten am offenen Klebstoffbecken Atemschutzmaske </w:t>
            </w:r>
            <w:r w:rsidR="0090488E" w:rsidRPr="0023413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90488E" w:rsidRPr="00234137">
              <w:instrText xml:space="preserve"> FORMTEXT </w:instrText>
            </w:r>
            <w:r w:rsidR="0090488E" w:rsidRPr="00234137">
              <w:fldChar w:fldCharType="separate"/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fldChar w:fldCharType="end"/>
            </w:r>
            <w:r w:rsidR="0090488E" w:rsidRPr="00234137">
              <w:t xml:space="preserve"> verwenden</w:t>
            </w:r>
          </w:p>
          <w:p w14:paraId="660FB9C9" w14:textId="03FB6BF8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Berührung mit kaltem und heißem Klebstoff vermeiden</w:t>
            </w:r>
          </w:p>
          <w:p w14:paraId="045749BC" w14:textId="5F69BCCB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 xml:space="preserve">Bei Spritzgefahr Schutzbrille und thermisch beständige Arbeitshandschuhe </w:t>
            </w:r>
            <w:r w:rsidR="0090488E" w:rsidRPr="00234137">
              <w:br/>
            </w:r>
            <w:r w:rsidR="0090488E" w:rsidRPr="0023413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90488E" w:rsidRPr="00234137">
              <w:instrText xml:space="preserve"> FORMTEXT </w:instrText>
            </w:r>
            <w:r w:rsidR="0090488E" w:rsidRPr="00234137">
              <w:fldChar w:fldCharType="separate"/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fldChar w:fldCharType="end"/>
            </w:r>
            <w:r w:rsidR="0090488E" w:rsidRPr="00234137">
              <w:t xml:space="preserve"> verwenden</w:t>
            </w:r>
          </w:p>
          <w:p w14:paraId="23B4727D" w14:textId="767C9E52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 xml:space="preserve">Arbeiten mit kaltem Klebstoff nur mit geeigneten Arbeitshandschuhen       </w:t>
            </w:r>
          </w:p>
          <w:p w14:paraId="6EED8C53" w14:textId="25D2A32E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 xml:space="preserve">Hautmittel benutzen: Schutzmittel (vor der Arbeit) </w:t>
            </w:r>
            <w:r w:rsidR="0090488E" w:rsidRPr="0023413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90488E" w:rsidRPr="00234137">
              <w:instrText xml:space="preserve"> FORMTEXT </w:instrText>
            </w:r>
            <w:r w:rsidR="0090488E" w:rsidRPr="00234137">
              <w:fldChar w:fldCharType="separate"/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fldChar w:fldCharType="end"/>
            </w:r>
            <w:r w:rsidR="0090488E" w:rsidRPr="00234137">
              <w:t xml:space="preserve"> , Reinigungsmittel </w:t>
            </w:r>
            <w:r w:rsidR="0090488E" w:rsidRPr="00234137">
              <w:br/>
              <w:t xml:space="preserve">(vor Pausen und Arbeitsschluss) </w:t>
            </w:r>
            <w:r w:rsidR="0090488E" w:rsidRPr="0023413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90488E" w:rsidRPr="00234137">
              <w:instrText xml:space="preserve"> FORMTEXT </w:instrText>
            </w:r>
            <w:r w:rsidR="0090488E" w:rsidRPr="00234137">
              <w:fldChar w:fldCharType="separate"/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fldChar w:fldCharType="end"/>
            </w:r>
            <w:r w:rsidR="0090488E" w:rsidRPr="00234137">
              <w:t xml:space="preserve"> , Pflegemittel (nach der Arbeit) </w:t>
            </w:r>
            <w:r w:rsidR="0090488E" w:rsidRPr="0023413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90488E" w:rsidRPr="00234137">
              <w:instrText xml:space="preserve"> FORMTEXT </w:instrText>
            </w:r>
            <w:r w:rsidR="0090488E" w:rsidRPr="00234137">
              <w:fldChar w:fldCharType="separate"/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rPr>
                <w:noProof/>
              </w:rPr>
              <w:t> </w:t>
            </w:r>
            <w:r w:rsidR="0090488E" w:rsidRPr="00234137">
              <w:fldChar w:fldCharType="end"/>
            </w:r>
          </w:p>
          <w:p w14:paraId="3CA2D9E7" w14:textId="1CCAEB10" w:rsidR="00D45CA8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Am Arbeitsplatz nicht rauchen, essen oder trinken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2E690B4" w14:textId="77777777" w:rsidR="00D45CA8" w:rsidRPr="00234137" w:rsidRDefault="0090488E" w:rsidP="0090488E">
            <w:pPr>
              <w:spacing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noProof/>
              </w:rPr>
              <w:drawing>
                <wp:inline distT="0" distB="0" distL="0" distR="0" wp14:anchorId="39E952B3" wp14:editId="5A7A7CC8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1DB28" w14:textId="77777777" w:rsidR="0090488E" w:rsidRPr="00234137" w:rsidRDefault="0090488E" w:rsidP="0090488E">
            <w:pPr>
              <w:spacing w:before="0"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noProof/>
              </w:rPr>
              <w:drawing>
                <wp:inline distT="0" distB="0" distL="0" distR="0" wp14:anchorId="36D576C8" wp14:editId="50F8FB27">
                  <wp:extent cx="540000" cy="54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E5706" w14:textId="06FF63C1" w:rsidR="0090488E" w:rsidRPr="00234137" w:rsidRDefault="0090488E" w:rsidP="0090488E">
            <w:pPr>
              <w:spacing w:before="0"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noProof/>
              </w:rPr>
              <w:drawing>
                <wp:inline distT="0" distB="0" distL="0" distR="0" wp14:anchorId="704C539B" wp14:editId="61C21361">
                  <wp:extent cx="540000" cy="54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34137" w14:paraId="2AA9372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A6B638" w14:textId="77777777" w:rsidR="00D45CA8" w:rsidRPr="00234137" w:rsidRDefault="00D45CA8" w:rsidP="00234137">
            <w:pPr>
              <w:pStyle w:val="berschrift3"/>
            </w:pPr>
            <w:r w:rsidRPr="00234137">
              <w:t>Verhalten im Gefahrfall</w:t>
            </w:r>
          </w:p>
        </w:tc>
      </w:tr>
      <w:tr w:rsidR="00D45CA8" w:rsidRPr="00234137" w14:paraId="4CFAFC5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8B648A2" w14:textId="77777777" w:rsidR="00D45CA8" w:rsidRPr="00234137" w:rsidRDefault="00D45CA8" w:rsidP="00B836B7">
            <w:pPr>
              <w:spacing w:before="0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7B19FAB" w14:textId="2FA88600" w:rsidR="0090488E" w:rsidRPr="00234137" w:rsidRDefault="004A5C28" w:rsidP="004A5C28">
            <w:pPr>
              <w:pStyle w:val="Aufzhlung1"/>
              <w:spacing w:before="60"/>
            </w:pPr>
            <w:r w:rsidRPr="004A5C28">
              <w:t>‒</w:t>
            </w:r>
            <w:r w:rsidRPr="004A5C28">
              <w:tab/>
            </w:r>
            <w:r w:rsidR="0090488E" w:rsidRPr="00234137">
              <w:t>Gefahrenbereich sofort verlassen</w:t>
            </w:r>
          </w:p>
          <w:p w14:paraId="14470F2F" w14:textId="277552F8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Brandgase nicht einatmen</w:t>
            </w:r>
          </w:p>
          <w:p w14:paraId="051E2A10" w14:textId="3E9F36F8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Entstehungsbrand mit Sand, Pulver- oder CO</w:t>
            </w:r>
            <w:r w:rsidR="0090488E" w:rsidRPr="00234137">
              <w:rPr>
                <w:vertAlign w:val="subscript"/>
              </w:rPr>
              <w:t>2</w:t>
            </w:r>
            <w:r w:rsidR="0090488E" w:rsidRPr="00234137">
              <w:t>-Löscher bekämpfen</w:t>
            </w:r>
          </w:p>
          <w:p w14:paraId="71404CD3" w14:textId="67157E68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Verschmutzte oder getränkte Kleidung sofort entfernen</w:t>
            </w:r>
          </w:p>
          <w:p w14:paraId="4AD03084" w14:textId="274A43BD" w:rsidR="0090488E" w:rsidRPr="00234137" w:rsidRDefault="004A5C28" w:rsidP="004A5C28">
            <w:pPr>
              <w:pStyle w:val="Aufzhlung1"/>
            </w:pPr>
            <w:r w:rsidRPr="004A5C28">
              <w:t>‒</w:t>
            </w:r>
            <w:r w:rsidRPr="004A5C28">
              <w:tab/>
            </w:r>
            <w:r w:rsidR="0090488E" w:rsidRPr="00234137">
              <w:t>Keine größeren Mengen in Grundwasser, Gewässer oder Kanalisation gelangen lassen</w:t>
            </w:r>
          </w:p>
          <w:p w14:paraId="440D4ACA" w14:textId="7E1D8DE0" w:rsidR="00D45CA8" w:rsidRPr="00234137" w:rsidRDefault="0090488E" w:rsidP="0090488E">
            <w:pPr>
              <w:spacing w:before="120" w:after="60"/>
              <w:rPr>
                <w:rFonts w:ascii="Source Sans 3" w:hAnsi="Source Sans 3"/>
                <w:b/>
                <w:bCs/>
              </w:rPr>
            </w:pPr>
            <w:r w:rsidRPr="00234137">
              <w:rPr>
                <w:rFonts w:ascii="Source Sans 3" w:hAnsi="Source Sans 3"/>
                <w:b/>
                <w:bCs/>
                <w:sz w:val="24"/>
                <w:szCs w:val="24"/>
              </w:rPr>
              <w:t>Notruf</w:t>
            </w:r>
            <w:r w:rsidRPr="00234137">
              <w:rPr>
                <w:rFonts w:ascii="Source Sans 3" w:hAnsi="Source Sans 3"/>
                <w:b/>
                <w:bCs/>
              </w:rPr>
              <w:t xml:space="preserve"> </w:t>
            </w:r>
            <w:r w:rsidRPr="0023413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34137">
              <w:rPr>
                <w:rFonts w:ascii="Source Sans 3" w:hAnsi="Source Sans 3"/>
              </w:rPr>
              <w:instrText xml:space="preserve"> FORMTEXT </w:instrText>
            </w:r>
            <w:r w:rsidRPr="00234137">
              <w:rPr>
                <w:rFonts w:ascii="Source Sans 3" w:hAnsi="Source Sans 3"/>
              </w:rPr>
            </w:r>
            <w:r w:rsidRPr="00234137">
              <w:rPr>
                <w:rFonts w:ascii="Source Sans 3" w:hAnsi="Source Sans 3"/>
              </w:rPr>
              <w:fldChar w:fldCharType="separate"/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234137" w14:paraId="1D75B4B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3AFE1C9" w14:textId="77777777" w:rsidR="00D45CA8" w:rsidRPr="00234137" w:rsidRDefault="00D45CA8" w:rsidP="00234137">
            <w:pPr>
              <w:pStyle w:val="berschrift3"/>
            </w:pPr>
            <w:r w:rsidRPr="00234137">
              <w:t>Erste Hilfe</w:t>
            </w:r>
          </w:p>
        </w:tc>
      </w:tr>
      <w:tr w:rsidR="00D45CA8" w:rsidRPr="00234137" w14:paraId="6FACACC5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7A36C89" w14:textId="77777777" w:rsidR="00D45CA8" w:rsidRPr="0023413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34137">
              <w:rPr>
                <w:rFonts w:ascii="Source Sans 3" w:hAnsi="Source Sans 3"/>
                <w:noProof/>
              </w:rPr>
              <w:drawing>
                <wp:inline distT="0" distB="0" distL="0" distR="0" wp14:anchorId="735875F9" wp14:editId="23B2C77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3C6A7C2" w14:textId="77777777" w:rsidR="0090488E" w:rsidRPr="00234137" w:rsidRDefault="0090488E" w:rsidP="0090488E">
            <w:pPr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b/>
                <w:bCs/>
              </w:rPr>
              <w:t>Einatmen:</w:t>
            </w:r>
            <w:r w:rsidRPr="00234137">
              <w:rPr>
                <w:rFonts w:ascii="Source Sans 3" w:hAnsi="Source Sans 3"/>
              </w:rPr>
              <w:t xml:space="preserve"> Frischluft, Arzt verständigen </w:t>
            </w:r>
          </w:p>
          <w:p w14:paraId="071E94B2" w14:textId="77777777" w:rsidR="0090488E" w:rsidRPr="00234137" w:rsidRDefault="0090488E" w:rsidP="0090488E">
            <w:pPr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b/>
                <w:bCs/>
              </w:rPr>
              <w:t>Hautkontakt:</w:t>
            </w:r>
            <w:r w:rsidRPr="00234137">
              <w:rPr>
                <w:rFonts w:ascii="Source Sans 3" w:hAnsi="Source Sans 3"/>
              </w:rPr>
              <w:t xml:space="preserve"> Sofort mit Wasser und Seife reinigen, gut nachspülen; anhaftendes Produkt </w:t>
            </w:r>
          </w:p>
          <w:p w14:paraId="3B3B34A0" w14:textId="77777777" w:rsidR="0090488E" w:rsidRPr="00234137" w:rsidRDefault="0090488E" w:rsidP="0090488E">
            <w:pPr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</w:rPr>
              <w:t>nicht entfernen, Arzt aufsuchen!</w:t>
            </w:r>
          </w:p>
          <w:p w14:paraId="695EAE4C" w14:textId="22ECD98A" w:rsidR="0090488E" w:rsidRPr="00234137" w:rsidRDefault="0090488E" w:rsidP="0090488E">
            <w:pPr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b/>
                <w:bCs/>
              </w:rPr>
              <w:t>Augenkontakt:</w:t>
            </w:r>
            <w:r w:rsidRPr="00234137">
              <w:rPr>
                <w:rFonts w:ascii="Source Sans 3" w:hAnsi="Source Sans 3"/>
              </w:rPr>
              <w:t xml:space="preserve"> Bei geöffnetem </w:t>
            </w:r>
            <w:proofErr w:type="spellStart"/>
            <w:r w:rsidRPr="00234137">
              <w:rPr>
                <w:rFonts w:ascii="Source Sans 3" w:hAnsi="Source Sans 3"/>
              </w:rPr>
              <w:t>Lidspalt</w:t>
            </w:r>
            <w:proofErr w:type="spellEnd"/>
            <w:r w:rsidRPr="00234137">
              <w:rPr>
                <w:rFonts w:ascii="Source Sans 3" w:hAnsi="Source Sans 3"/>
              </w:rPr>
              <w:t xml:space="preserve"> gründlich mit Wasser spülen, Arzt konsultieren</w:t>
            </w:r>
          </w:p>
          <w:p w14:paraId="63878E3F" w14:textId="2F04F736" w:rsidR="00400BC7" w:rsidRPr="00234137" w:rsidRDefault="0090488E" w:rsidP="0090488E">
            <w:pPr>
              <w:rPr>
                <w:rFonts w:ascii="Source Sans 3" w:hAnsi="Source Sans 3"/>
              </w:rPr>
            </w:pPr>
            <w:r w:rsidRPr="00234137">
              <w:rPr>
                <w:rFonts w:ascii="Source Sans 3" w:hAnsi="Source Sans 3"/>
                <w:b/>
                <w:bCs/>
              </w:rPr>
              <w:t>Verschlucken:</w:t>
            </w:r>
            <w:r w:rsidRPr="00234137">
              <w:rPr>
                <w:rFonts w:ascii="Source Sans 3" w:hAnsi="Source Sans 3"/>
              </w:rPr>
              <w:t xml:space="preserve"> Spülung der Mundhöhle, 1</w:t>
            </w:r>
            <w:r w:rsidR="00C177C9" w:rsidRPr="00234137">
              <w:rPr>
                <w:rFonts w:ascii="Source Sans 3" w:hAnsi="Source Sans 3"/>
              </w:rPr>
              <w:t>–</w:t>
            </w:r>
            <w:r w:rsidRPr="00234137">
              <w:rPr>
                <w:rFonts w:ascii="Source Sans 3" w:hAnsi="Source Sans 3"/>
              </w:rPr>
              <w:t xml:space="preserve">2 Gläser Wasser trinken, kein Erbrechen auslösen, </w:t>
            </w:r>
            <w:r w:rsidRPr="00234137">
              <w:rPr>
                <w:rFonts w:ascii="Source Sans 3" w:hAnsi="Source Sans 3"/>
              </w:rPr>
              <w:br/>
              <w:t>Arzt konsultieren.</w:t>
            </w:r>
          </w:p>
          <w:p w14:paraId="6268F5DB" w14:textId="12D0B806" w:rsidR="00D45CA8" w:rsidRPr="00234137" w:rsidRDefault="00D45CA8" w:rsidP="0090488E">
            <w:pPr>
              <w:spacing w:before="180" w:after="60"/>
              <w:rPr>
                <w:rFonts w:ascii="Source Sans 3" w:hAnsi="Source Sans 3"/>
                <w:sz w:val="24"/>
                <w:szCs w:val="24"/>
              </w:rPr>
            </w:pPr>
            <w:r w:rsidRPr="00234137">
              <w:rPr>
                <w:rFonts w:ascii="Source Sans 3" w:hAnsi="Source Sans 3"/>
                <w:b/>
                <w:bCs/>
                <w:sz w:val="24"/>
                <w:szCs w:val="24"/>
              </w:rPr>
              <w:t>Ersthelfer</w:t>
            </w:r>
            <w:r w:rsidR="0090488E" w:rsidRPr="00234137">
              <w:rPr>
                <w:rFonts w:ascii="Source Sans 3" w:hAnsi="Source Sans 3"/>
                <w:b/>
                <w:bCs/>
                <w:sz w:val="24"/>
                <w:szCs w:val="24"/>
              </w:rPr>
              <w:t>:</w:t>
            </w:r>
            <w:r w:rsidRPr="00234137">
              <w:rPr>
                <w:rFonts w:ascii="Source Sans 3" w:hAnsi="Source Sans 3"/>
                <w:sz w:val="24"/>
                <w:szCs w:val="24"/>
              </w:rPr>
              <w:t xml:space="preserve"> </w:t>
            </w:r>
            <w:r w:rsidRPr="00234137">
              <w:rPr>
                <w:rFonts w:ascii="Source Sans 3" w:hAnsi="Source Sans 3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4137">
              <w:rPr>
                <w:rFonts w:ascii="Source Sans 3" w:hAnsi="Source Sans 3"/>
                <w:sz w:val="24"/>
                <w:szCs w:val="24"/>
              </w:rPr>
              <w:instrText xml:space="preserve"> </w:instrText>
            </w:r>
            <w:r w:rsidR="00744851" w:rsidRPr="00234137">
              <w:rPr>
                <w:rFonts w:ascii="Source Sans 3" w:hAnsi="Source Sans 3"/>
                <w:sz w:val="24"/>
                <w:szCs w:val="24"/>
              </w:rPr>
              <w:instrText>FORMTEXT</w:instrText>
            </w:r>
            <w:r w:rsidRPr="00234137">
              <w:rPr>
                <w:rFonts w:ascii="Source Sans 3" w:hAnsi="Source Sans 3"/>
                <w:sz w:val="24"/>
                <w:szCs w:val="24"/>
              </w:rPr>
              <w:instrText xml:space="preserve"> </w:instrText>
            </w:r>
            <w:r w:rsidRPr="00234137">
              <w:rPr>
                <w:rFonts w:ascii="Source Sans 3" w:hAnsi="Source Sans 3"/>
                <w:sz w:val="24"/>
                <w:szCs w:val="24"/>
              </w:rPr>
            </w:r>
            <w:r w:rsidRPr="00234137">
              <w:rPr>
                <w:rFonts w:ascii="Source Sans 3" w:hAnsi="Source Sans 3"/>
                <w:sz w:val="24"/>
                <w:szCs w:val="24"/>
              </w:rPr>
              <w:fldChar w:fldCharType="separate"/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sz w:val="24"/>
                <w:szCs w:val="24"/>
              </w:rPr>
              <w:fldChar w:fldCharType="end"/>
            </w:r>
            <w:r w:rsidRPr="00234137">
              <w:rPr>
                <w:rFonts w:ascii="Source Sans 3" w:hAnsi="Source Sans 3"/>
                <w:sz w:val="24"/>
                <w:szCs w:val="24"/>
              </w:rPr>
              <w:t xml:space="preserve"> </w:t>
            </w:r>
            <w:r w:rsidR="00B317B3" w:rsidRPr="00234137">
              <w:rPr>
                <w:rFonts w:ascii="Source Sans 3" w:hAnsi="Source Sans 3"/>
                <w:sz w:val="24"/>
                <w:szCs w:val="24"/>
              </w:rPr>
              <w:tab/>
            </w:r>
            <w:r w:rsidR="0090488E" w:rsidRPr="00234137">
              <w:rPr>
                <w:rFonts w:ascii="Source Sans 3" w:hAnsi="Source Sans 3"/>
                <w:b/>
                <w:sz w:val="24"/>
                <w:szCs w:val="24"/>
              </w:rPr>
              <w:t>Telefon:</w:t>
            </w:r>
            <w:r w:rsidRPr="00234137">
              <w:rPr>
                <w:rFonts w:ascii="Source Sans 3" w:hAnsi="Source Sans 3"/>
                <w:sz w:val="24"/>
                <w:szCs w:val="24"/>
              </w:rPr>
              <w:t xml:space="preserve"> </w:t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instrText xml:space="preserve"> </w:instrText>
            </w:r>
            <w:r w:rsidR="00744851" w:rsidRPr="00234137">
              <w:rPr>
                <w:rFonts w:ascii="Source Sans 3" w:hAnsi="Source Sans 3"/>
                <w:bCs/>
                <w:sz w:val="24"/>
                <w:szCs w:val="24"/>
              </w:rPr>
              <w:instrText>FORMTEXT</w:instrText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instrText xml:space="preserve"> </w:instrText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fldChar w:fldCharType="separate"/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fldChar w:fldCharType="end"/>
            </w:r>
          </w:p>
        </w:tc>
      </w:tr>
      <w:tr w:rsidR="00D45CA8" w:rsidRPr="00234137" w14:paraId="4529487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E6CF614" w14:textId="77777777" w:rsidR="00D45CA8" w:rsidRPr="00234137" w:rsidRDefault="00D45CA8" w:rsidP="00234137">
            <w:pPr>
              <w:pStyle w:val="berschrift3"/>
            </w:pPr>
            <w:r w:rsidRPr="00234137">
              <w:t>Sachgerechte Entsorgung</w:t>
            </w:r>
          </w:p>
        </w:tc>
      </w:tr>
      <w:tr w:rsidR="00D45CA8" w:rsidRPr="00234137" w14:paraId="0F72162C" w14:textId="77777777" w:rsidTr="004A5C2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4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BCEBA7A" w14:textId="77777777" w:rsidR="00D45CA8" w:rsidRPr="0023413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CC5323C" w14:textId="6856295B" w:rsidR="00D45CA8" w:rsidRPr="00234137" w:rsidRDefault="0090488E" w:rsidP="00B836B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234137">
              <w:rPr>
                <w:rFonts w:ascii="Source Sans 3" w:hAnsi="Source Sans 3"/>
                <w:color w:val="000000"/>
              </w:rPr>
              <w:t xml:space="preserve">Abgekühlte Restmengen und kontaminiertes Reinigungsmittel sammeln und </w:t>
            </w:r>
            <w:r w:rsidR="00C177C9" w:rsidRPr="00234137">
              <w:rPr>
                <w:rFonts w:ascii="Source Sans 3" w:hAnsi="Source Sans 3"/>
                <w:color w:val="000000"/>
              </w:rPr>
              <w:br/>
            </w:r>
            <w:r w:rsidRPr="00234137">
              <w:rPr>
                <w:rFonts w:ascii="Source Sans 3" w:hAnsi="Source Sans 3"/>
                <w:color w:val="000000"/>
              </w:rPr>
              <w:t xml:space="preserve">dem Entsorger </w:t>
            </w:r>
            <w:r w:rsidRPr="0023413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34137">
              <w:rPr>
                <w:rFonts w:ascii="Source Sans 3" w:hAnsi="Source Sans 3"/>
              </w:rPr>
              <w:instrText xml:space="preserve"> FORMTEXT </w:instrText>
            </w:r>
            <w:r w:rsidRPr="00234137">
              <w:rPr>
                <w:rFonts w:ascii="Source Sans 3" w:hAnsi="Source Sans 3"/>
              </w:rPr>
            </w:r>
            <w:r w:rsidRPr="00234137">
              <w:rPr>
                <w:rFonts w:ascii="Source Sans 3" w:hAnsi="Source Sans 3"/>
              </w:rPr>
              <w:fldChar w:fldCharType="separate"/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  <w:noProof/>
              </w:rPr>
              <w:t> </w:t>
            </w:r>
            <w:r w:rsidRPr="00234137">
              <w:rPr>
                <w:rFonts w:ascii="Source Sans 3" w:hAnsi="Source Sans 3"/>
              </w:rPr>
              <w:fldChar w:fldCharType="end"/>
            </w:r>
            <w:r w:rsidRPr="00234137">
              <w:rPr>
                <w:rFonts w:ascii="Source Sans 3" w:hAnsi="Source Sans 3"/>
                <w:color w:val="000000"/>
              </w:rPr>
              <w:t xml:space="preserve"> übergeben.</w:t>
            </w:r>
          </w:p>
          <w:p w14:paraId="24D4B6B5" w14:textId="01C4C6C3" w:rsidR="0090488E" w:rsidRPr="00234137" w:rsidRDefault="0090488E" w:rsidP="00B836B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234137">
              <w:rPr>
                <w:rFonts w:ascii="Source Sans 3" w:hAnsi="Source Sans 3"/>
                <w:b/>
                <w:bCs/>
                <w:sz w:val="24"/>
                <w:szCs w:val="24"/>
              </w:rPr>
              <w:t>Datum:</w:t>
            </w:r>
            <w:r w:rsidRPr="00234137">
              <w:rPr>
                <w:rFonts w:ascii="Source Sans 3" w:hAnsi="Source Sans 3"/>
                <w:sz w:val="24"/>
                <w:szCs w:val="24"/>
              </w:rPr>
              <w:t xml:space="preserve"> </w:t>
            </w:r>
            <w:r w:rsidRPr="00234137">
              <w:rPr>
                <w:rFonts w:ascii="Source Sans 3" w:hAnsi="Source Sans 3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4137">
              <w:rPr>
                <w:rFonts w:ascii="Source Sans 3" w:hAnsi="Source Sans 3"/>
                <w:sz w:val="24"/>
                <w:szCs w:val="24"/>
              </w:rPr>
              <w:instrText xml:space="preserve"> FORMTEXT </w:instrText>
            </w:r>
            <w:r w:rsidRPr="00234137">
              <w:rPr>
                <w:rFonts w:ascii="Source Sans 3" w:hAnsi="Source Sans 3"/>
                <w:sz w:val="24"/>
                <w:szCs w:val="24"/>
              </w:rPr>
            </w:r>
            <w:r w:rsidRPr="00234137">
              <w:rPr>
                <w:rFonts w:ascii="Source Sans 3" w:hAnsi="Source Sans 3"/>
                <w:sz w:val="24"/>
                <w:szCs w:val="24"/>
              </w:rPr>
              <w:fldChar w:fldCharType="separate"/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sz w:val="24"/>
                <w:szCs w:val="24"/>
              </w:rPr>
              <w:fldChar w:fldCharType="end"/>
            </w:r>
            <w:r w:rsidRPr="00234137">
              <w:rPr>
                <w:rFonts w:ascii="Source Sans 3" w:hAnsi="Source Sans 3"/>
                <w:sz w:val="24"/>
                <w:szCs w:val="24"/>
              </w:rPr>
              <w:t xml:space="preserve"> </w:t>
            </w:r>
            <w:r w:rsidR="00B317B3" w:rsidRPr="00234137">
              <w:rPr>
                <w:rFonts w:ascii="Source Sans 3" w:hAnsi="Source Sans 3"/>
                <w:sz w:val="24"/>
                <w:szCs w:val="24"/>
              </w:rPr>
              <w:tab/>
            </w:r>
            <w:r w:rsidRPr="00234137">
              <w:rPr>
                <w:rFonts w:ascii="Source Sans 3" w:hAnsi="Source Sans 3"/>
                <w:b/>
                <w:sz w:val="24"/>
                <w:szCs w:val="24"/>
              </w:rPr>
              <w:t>Unterschrift:</w:t>
            </w:r>
            <w:r w:rsidRPr="00234137">
              <w:rPr>
                <w:rFonts w:ascii="Source Sans 3" w:hAnsi="Source Sans 3"/>
                <w:sz w:val="24"/>
                <w:szCs w:val="24"/>
              </w:rPr>
              <w:t xml:space="preserve"> </w:t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instrText xml:space="preserve"> FORMTEXT </w:instrText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fldChar w:fldCharType="separate"/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noProof/>
                <w:sz w:val="24"/>
                <w:szCs w:val="24"/>
              </w:rPr>
              <w:t> </w:t>
            </w:r>
            <w:r w:rsidRPr="00234137">
              <w:rPr>
                <w:rFonts w:ascii="Source Sans 3" w:hAnsi="Source Sans 3"/>
                <w:bCs/>
                <w:sz w:val="24"/>
                <w:szCs w:val="24"/>
              </w:rPr>
              <w:fldChar w:fldCharType="end"/>
            </w:r>
          </w:p>
        </w:tc>
      </w:tr>
    </w:tbl>
    <w:p w14:paraId="26C9565A" w14:textId="77777777" w:rsidR="00D45CA8" w:rsidRPr="00234137" w:rsidRDefault="00D45CA8" w:rsidP="0090488E">
      <w:pPr>
        <w:spacing w:before="0" w:line="240" w:lineRule="auto"/>
        <w:rPr>
          <w:rFonts w:ascii="Source Sans 3" w:hAnsi="Source Sans 3"/>
          <w:sz w:val="2"/>
          <w:szCs w:val="2"/>
        </w:rPr>
      </w:pPr>
    </w:p>
    <w:sectPr w:rsidR="00D45CA8" w:rsidRPr="0023413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C71F271-4BDD-42B9-9925-E166446BC143}"/>
    <w:embedBold r:id="rId2" w:fontKey="{47A0CF86-69DD-421F-9F86-6C5A09995CD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88E"/>
    <w:rsid w:val="00064BDD"/>
    <w:rsid w:val="00072313"/>
    <w:rsid w:val="0020256F"/>
    <w:rsid w:val="00234137"/>
    <w:rsid w:val="002874ED"/>
    <w:rsid w:val="002E1B59"/>
    <w:rsid w:val="00352514"/>
    <w:rsid w:val="003F0E4D"/>
    <w:rsid w:val="00400BC7"/>
    <w:rsid w:val="004A5C28"/>
    <w:rsid w:val="00500D72"/>
    <w:rsid w:val="00564C7D"/>
    <w:rsid w:val="00744851"/>
    <w:rsid w:val="00800ABE"/>
    <w:rsid w:val="00850334"/>
    <w:rsid w:val="008525E3"/>
    <w:rsid w:val="0090488E"/>
    <w:rsid w:val="00A825D8"/>
    <w:rsid w:val="00AC2984"/>
    <w:rsid w:val="00B317B3"/>
    <w:rsid w:val="00B836B7"/>
    <w:rsid w:val="00C177C9"/>
    <w:rsid w:val="00C5277C"/>
    <w:rsid w:val="00C9224C"/>
    <w:rsid w:val="00D45CA8"/>
    <w:rsid w:val="00D776DC"/>
    <w:rsid w:val="00E118EC"/>
    <w:rsid w:val="00F14CAA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B68E4F"/>
  <w15:chartTrackingRefBased/>
  <w15:docId w15:val="{37B97478-304A-4642-A2A4-14842A3D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0D72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500D72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234137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A5C28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259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9</cp:revision>
  <cp:lastPrinted>2003-07-02T13:54:00Z</cp:lastPrinted>
  <dcterms:created xsi:type="dcterms:W3CDTF">2025-06-05T14:23:00Z</dcterms:created>
  <dcterms:modified xsi:type="dcterms:W3CDTF">2026-01-02T11:49:00Z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