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68B1" w14:textId="77777777" w:rsidR="00564C7D" w:rsidRPr="00F27C57" w:rsidRDefault="00072313">
      <w:pPr>
        <w:spacing w:before="0"/>
        <w:rPr>
          <w:rFonts w:ascii="Source Sans 3" w:hAnsi="Source Sans 3"/>
          <w:sz w:val="8"/>
        </w:rPr>
      </w:pPr>
      <w:r w:rsidRPr="00F27C5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81468EE" wp14:editId="220A662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E1842" w14:textId="77777777" w:rsidR="00564C7D" w:rsidRPr="00F27C57" w:rsidRDefault="00564C7D">
      <w:pPr>
        <w:spacing w:before="0"/>
        <w:rPr>
          <w:rFonts w:ascii="Source Sans 3" w:hAnsi="Source Sans 3"/>
          <w:sz w:val="8"/>
        </w:rPr>
      </w:pPr>
    </w:p>
    <w:p w14:paraId="13C55A2C" w14:textId="77777777" w:rsidR="00564C7D" w:rsidRPr="00F27C57" w:rsidRDefault="00564C7D">
      <w:pPr>
        <w:spacing w:before="0"/>
        <w:rPr>
          <w:rFonts w:ascii="Source Sans 3" w:hAnsi="Source Sans 3"/>
          <w:sz w:val="8"/>
        </w:rPr>
      </w:pPr>
    </w:p>
    <w:p w14:paraId="1520F452" w14:textId="77777777" w:rsidR="00564C7D" w:rsidRPr="00F27C57" w:rsidRDefault="00564C7D">
      <w:pPr>
        <w:spacing w:before="0"/>
        <w:rPr>
          <w:rFonts w:ascii="Source Sans 3" w:hAnsi="Source Sans 3"/>
          <w:sz w:val="8"/>
        </w:rPr>
      </w:pPr>
    </w:p>
    <w:p w14:paraId="2C49B951" w14:textId="77777777" w:rsidR="00564C7D" w:rsidRPr="00F27C57" w:rsidRDefault="00564C7D">
      <w:pPr>
        <w:spacing w:before="0"/>
        <w:rPr>
          <w:rFonts w:ascii="Source Sans 3" w:hAnsi="Source Sans 3"/>
          <w:sz w:val="8"/>
        </w:rPr>
        <w:sectPr w:rsidR="00564C7D" w:rsidRPr="00F27C57" w:rsidSect="0085162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35735DD" w14:textId="65A8C72A" w:rsidR="00744851" w:rsidRPr="00F27C5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27C57" w14:paraId="6F2F003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3BA262A" w14:textId="77777777" w:rsidR="00B836B7" w:rsidRPr="00F27C5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3FDAB08" wp14:editId="3597029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71303" w14:textId="77777777" w:rsidR="00B836B7" w:rsidRPr="00F27C5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28160A9" w14:textId="0D77F412" w:rsidR="00B836B7" w:rsidRPr="00F27C57" w:rsidRDefault="002B2DA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D4BF70E" wp14:editId="2E75137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7BA8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27C57">
              <w:rPr>
                <w:rFonts w:ascii="Source Sans 3" w:hAnsi="Source Sans 3"/>
              </w:rPr>
              <w:t xml:space="preserve">Firma:  </w:t>
            </w:r>
            <w:r w:rsidR="00B836B7" w:rsidRPr="00F27C5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27C57">
              <w:rPr>
                <w:rFonts w:ascii="Source Sans 3" w:hAnsi="Source Sans 3"/>
              </w:rPr>
              <w:instrText xml:space="preserve"> FORMTEXT </w:instrText>
            </w:r>
            <w:r w:rsidR="00B836B7" w:rsidRPr="00F27C57">
              <w:rPr>
                <w:rFonts w:ascii="Source Sans 3" w:hAnsi="Source Sans 3"/>
              </w:rPr>
            </w:r>
            <w:r w:rsidR="00B836B7" w:rsidRPr="00F27C57">
              <w:rPr>
                <w:rFonts w:ascii="Source Sans 3" w:hAnsi="Source Sans 3"/>
              </w:rPr>
              <w:fldChar w:fldCharType="separate"/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</w:rPr>
              <w:fldChar w:fldCharType="end"/>
            </w:r>
            <w:bookmarkEnd w:id="0"/>
          </w:p>
          <w:p w14:paraId="186615EE" w14:textId="17720D61" w:rsidR="00B836B7" w:rsidRPr="00F27C5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C134F02" wp14:editId="3BCB010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D6AC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27C57">
              <w:rPr>
                <w:rFonts w:ascii="Source Sans 3" w:hAnsi="Source Sans 3"/>
              </w:rPr>
              <w:t xml:space="preserve">Arbeitsbereich:  </w:t>
            </w:r>
            <w:r w:rsidR="00400BC7" w:rsidRPr="00F27C5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27C57">
              <w:rPr>
                <w:rFonts w:ascii="Source Sans 3" w:hAnsi="Source Sans 3"/>
              </w:rPr>
              <w:instrText xml:space="preserve"> FORMTEXT </w:instrText>
            </w:r>
            <w:r w:rsidR="00400BC7" w:rsidRPr="00F27C57">
              <w:rPr>
                <w:rFonts w:ascii="Source Sans 3" w:hAnsi="Source Sans 3"/>
              </w:rPr>
            </w:r>
            <w:r w:rsidR="00400BC7" w:rsidRPr="00F27C57">
              <w:rPr>
                <w:rFonts w:ascii="Source Sans 3" w:hAnsi="Source Sans 3"/>
              </w:rPr>
              <w:fldChar w:fldCharType="separate"/>
            </w:r>
            <w:r w:rsidR="00400BC7" w:rsidRPr="00F27C57">
              <w:rPr>
                <w:rFonts w:ascii="Source Sans 3" w:hAnsi="Source Sans 3"/>
                <w:noProof/>
              </w:rPr>
              <w:t> </w:t>
            </w:r>
            <w:r w:rsidR="00400BC7" w:rsidRPr="00F27C57">
              <w:rPr>
                <w:rFonts w:ascii="Source Sans 3" w:hAnsi="Source Sans 3"/>
                <w:noProof/>
              </w:rPr>
              <w:t> </w:t>
            </w:r>
            <w:r w:rsidR="00400BC7" w:rsidRPr="00F27C57">
              <w:rPr>
                <w:rFonts w:ascii="Source Sans 3" w:hAnsi="Source Sans 3"/>
                <w:noProof/>
              </w:rPr>
              <w:t> </w:t>
            </w:r>
            <w:r w:rsidR="00400BC7" w:rsidRPr="00F27C57">
              <w:rPr>
                <w:rFonts w:ascii="Source Sans 3" w:hAnsi="Source Sans 3"/>
                <w:noProof/>
              </w:rPr>
              <w:t> </w:t>
            </w:r>
            <w:r w:rsidR="00400BC7" w:rsidRPr="00F27C57">
              <w:rPr>
                <w:rFonts w:ascii="Source Sans 3" w:hAnsi="Source Sans 3"/>
                <w:noProof/>
              </w:rPr>
              <w:t> </w:t>
            </w:r>
            <w:r w:rsidR="00400BC7" w:rsidRPr="00F27C57">
              <w:rPr>
                <w:rFonts w:ascii="Source Sans 3" w:hAnsi="Source Sans 3"/>
              </w:rPr>
              <w:fldChar w:fldCharType="end"/>
            </w:r>
          </w:p>
          <w:p w14:paraId="1F63F978" w14:textId="77777777" w:rsidR="00B836B7" w:rsidRPr="00F27C5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5F43D57" wp14:editId="35E228D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BEBE4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27C57">
              <w:rPr>
                <w:rFonts w:ascii="Source Sans 3" w:hAnsi="Source Sans 3"/>
              </w:rPr>
              <w:t xml:space="preserve">Verantwortlich:  </w:t>
            </w:r>
            <w:r w:rsidR="00B836B7" w:rsidRPr="00F27C5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27C57">
              <w:rPr>
                <w:rFonts w:ascii="Source Sans 3" w:hAnsi="Source Sans 3"/>
              </w:rPr>
              <w:instrText xml:space="preserve"> FORMTEXT </w:instrText>
            </w:r>
            <w:r w:rsidR="00B836B7" w:rsidRPr="00F27C57">
              <w:rPr>
                <w:rFonts w:ascii="Source Sans 3" w:hAnsi="Source Sans 3"/>
              </w:rPr>
            </w:r>
            <w:r w:rsidR="00B836B7" w:rsidRPr="00F27C57">
              <w:rPr>
                <w:rFonts w:ascii="Source Sans 3" w:hAnsi="Source Sans 3"/>
              </w:rPr>
              <w:fldChar w:fldCharType="separate"/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  <w:noProof/>
              </w:rPr>
              <w:t> </w:t>
            </w:r>
            <w:r w:rsidR="00B836B7" w:rsidRPr="00F27C57">
              <w:rPr>
                <w:rFonts w:ascii="Source Sans 3" w:hAnsi="Source Sans 3"/>
              </w:rPr>
              <w:fldChar w:fldCharType="end"/>
            </w:r>
          </w:p>
          <w:p w14:paraId="5966384D" w14:textId="77777777" w:rsidR="00744851" w:rsidRPr="00F27C5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18AB54B" w14:textId="77777777" w:rsidR="00744851" w:rsidRPr="00F27C5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27C5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159D77D" w14:textId="77777777" w:rsidR="00744851" w:rsidRPr="00F27C57" w:rsidRDefault="00744851">
            <w:pPr>
              <w:spacing w:before="0" w:after="60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>GEM. § 14 GEFSTOFFV</w:t>
            </w:r>
          </w:p>
          <w:p w14:paraId="6EAC96B2" w14:textId="30C1F21C" w:rsidR="00564C7D" w:rsidRPr="00F27C5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27C5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27C5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2B2DA5" w:rsidRPr="00F27C5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27C5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E1E2505" w14:textId="4C17FECD" w:rsidR="00744851" w:rsidRPr="00F27C5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>Arbeitsplatz:</w:t>
            </w:r>
            <w:r w:rsidR="00BD7D42" w:rsidRPr="00F27C57">
              <w:rPr>
                <w:rFonts w:ascii="Source Sans 3" w:hAnsi="Source Sans 3"/>
              </w:rPr>
              <w:t xml:space="preserve"> Drucksaal Etikettendruck</w:t>
            </w:r>
          </w:p>
          <w:p w14:paraId="157F2E06" w14:textId="2B36E25D" w:rsidR="00D45CA8" w:rsidRPr="00F27C5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 xml:space="preserve">Tätigkeit: </w:t>
            </w:r>
            <w:r w:rsidR="00BD7D42" w:rsidRPr="00F27C57">
              <w:rPr>
                <w:rFonts w:ascii="Source Sans 3" w:hAnsi="Source Sans 3"/>
              </w:rPr>
              <w:t xml:space="preserve">manuelle Reinigung im </w:t>
            </w:r>
            <w:r w:rsidR="00BD7D42" w:rsidRPr="00F27C57">
              <w:rPr>
                <w:rFonts w:ascii="Source Sans 3" w:hAnsi="Source Sans 3"/>
              </w:rPr>
              <w:br/>
              <w:t>UV-Sieb-Druck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B1563BC" w14:textId="77777777" w:rsidR="00B836B7" w:rsidRPr="00F27C5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EA00F0C" w14:textId="77777777" w:rsidR="00D45CA8" w:rsidRPr="00F27C57" w:rsidRDefault="00D45CA8">
            <w:pPr>
              <w:spacing w:before="0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 xml:space="preserve">Stand: </w:t>
            </w:r>
            <w:r w:rsidRPr="00F27C5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27C5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27C57">
              <w:rPr>
                <w:rFonts w:ascii="Source Sans 3" w:hAnsi="Source Sans 3"/>
                <w:u w:val="single"/>
              </w:rPr>
              <w:instrText>FORMTEXT</w:instrText>
            </w:r>
            <w:r w:rsidRPr="00F27C57">
              <w:rPr>
                <w:rFonts w:ascii="Source Sans 3" w:hAnsi="Source Sans 3"/>
                <w:u w:val="single"/>
              </w:rPr>
              <w:instrText xml:space="preserve"> </w:instrText>
            </w:r>
            <w:r w:rsidRPr="00F27C57">
              <w:rPr>
                <w:rFonts w:ascii="Source Sans 3" w:hAnsi="Source Sans 3"/>
                <w:u w:val="single"/>
              </w:rPr>
            </w:r>
            <w:r w:rsidRPr="00F27C57">
              <w:rPr>
                <w:rFonts w:ascii="Source Sans 3" w:hAnsi="Source Sans 3"/>
                <w:u w:val="single"/>
              </w:rPr>
              <w:fldChar w:fldCharType="separate"/>
            </w:r>
            <w:r w:rsidRPr="00F27C57">
              <w:rPr>
                <w:rFonts w:ascii="Source Sans 3" w:hAnsi="Source Sans 3"/>
                <w:noProof/>
                <w:u w:val="single"/>
              </w:rPr>
              <w:t> </w:t>
            </w:r>
            <w:r w:rsidRPr="00F27C57">
              <w:rPr>
                <w:rFonts w:ascii="Source Sans 3" w:hAnsi="Source Sans 3"/>
                <w:noProof/>
                <w:u w:val="single"/>
              </w:rPr>
              <w:t> </w:t>
            </w:r>
            <w:r w:rsidRPr="00F27C57">
              <w:rPr>
                <w:rFonts w:ascii="Source Sans 3" w:hAnsi="Source Sans 3"/>
                <w:noProof/>
                <w:u w:val="single"/>
              </w:rPr>
              <w:t> </w:t>
            </w:r>
            <w:r w:rsidRPr="00F27C57">
              <w:rPr>
                <w:rFonts w:ascii="Source Sans 3" w:hAnsi="Source Sans 3"/>
                <w:noProof/>
                <w:u w:val="single"/>
              </w:rPr>
              <w:t> </w:t>
            </w:r>
            <w:r w:rsidRPr="00F27C57">
              <w:rPr>
                <w:rFonts w:ascii="Source Sans 3" w:hAnsi="Source Sans 3"/>
                <w:noProof/>
                <w:u w:val="single"/>
              </w:rPr>
              <w:t> </w:t>
            </w:r>
            <w:r w:rsidRPr="00F27C5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27C57">
              <w:rPr>
                <w:rFonts w:ascii="Source Sans 3" w:hAnsi="Source Sans 3"/>
              </w:rPr>
              <w:t xml:space="preserve"> </w:t>
            </w:r>
          </w:p>
          <w:p w14:paraId="2D6DFA7B" w14:textId="7E0457D9" w:rsidR="00D45CA8" w:rsidRPr="00F27C57" w:rsidRDefault="00BD7D42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27C57">
              <w:rPr>
                <w:rFonts w:ascii="Source Sans 3" w:hAnsi="Source Sans 3"/>
                <w:sz w:val="16"/>
              </w:rPr>
              <w:t>B190</w:t>
            </w:r>
          </w:p>
        </w:tc>
      </w:tr>
      <w:tr w:rsidR="00D45CA8" w:rsidRPr="00F27C57" w14:paraId="1DD41E8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2865BE" w14:textId="77777777" w:rsidR="00D45CA8" w:rsidRPr="00F27C57" w:rsidRDefault="00D45CA8" w:rsidP="00F27C57">
            <w:pPr>
              <w:pStyle w:val="berschrift2"/>
            </w:pPr>
            <w:r w:rsidRPr="00F27C57">
              <w:t>Gefahrstoffbezeichnung</w:t>
            </w:r>
          </w:p>
        </w:tc>
      </w:tr>
      <w:tr w:rsidR="00D45CA8" w:rsidRPr="00F27C57" w14:paraId="54F6DF57" w14:textId="77777777" w:rsidTr="00BD7D4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DA458FD" w14:textId="4ED39AD6" w:rsidR="00D45CA8" w:rsidRPr="00F27C57" w:rsidRDefault="00BD7D42" w:rsidP="00BD7D42">
            <w:pPr>
              <w:pStyle w:val="berschrift3"/>
              <w:jc w:val="left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</w:rPr>
              <w:tab/>
              <w:t>UV-Sieb-Reiniger</w:t>
            </w:r>
          </w:p>
        </w:tc>
      </w:tr>
      <w:tr w:rsidR="00D45CA8" w:rsidRPr="00F27C57" w14:paraId="2516F06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E2E925" w14:textId="77777777" w:rsidR="00D45CA8" w:rsidRPr="00F27C57" w:rsidRDefault="00D45CA8" w:rsidP="00F27C57">
            <w:pPr>
              <w:pStyle w:val="berschrift2"/>
              <w:rPr>
                <w:sz w:val="24"/>
              </w:rPr>
            </w:pPr>
            <w:r w:rsidRPr="00F27C57">
              <w:t>Gefahren für Mensch und Umwelt</w:t>
            </w:r>
          </w:p>
        </w:tc>
      </w:tr>
      <w:tr w:rsidR="00D45CA8" w:rsidRPr="00F27C57" w14:paraId="6B846D40" w14:textId="77777777" w:rsidTr="00BD7D4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6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C128A71" w14:textId="77777777" w:rsidR="00D45CA8" w:rsidRPr="00F27C5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8086749" w14:textId="16ED79D7" w:rsidR="00BD7D42" w:rsidRPr="00F27C57" w:rsidRDefault="00851624" w:rsidP="008516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BD7D42" w:rsidRPr="00F27C5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4905185" wp14:editId="5BA815E4">
                  <wp:simplePos x="0" y="0"/>
                  <wp:positionH relativeFrom="column">
                    <wp:posOffset>4274490</wp:posOffset>
                  </wp:positionH>
                  <wp:positionV relativeFrom="paragraph">
                    <wp:posOffset>73025</wp:posOffset>
                  </wp:positionV>
                  <wp:extent cx="611505" cy="602615"/>
                  <wp:effectExtent l="0" t="0" r="0" b="6985"/>
                  <wp:wrapNone/>
                  <wp:docPr id="3" name="Grafik 3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D42" w:rsidRPr="00F27C57">
              <w:t>Flüssigkeit und Dampf entzündbar.</w:t>
            </w:r>
          </w:p>
          <w:p w14:paraId="6E561320" w14:textId="2F67EFF1" w:rsidR="00E118EC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94560D" wp14:editId="6A9CA97C">
                      <wp:simplePos x="0" y="0"/>
                      <wp:positionH relativeFrom="column">
                        <wp:posOffset>4308475</wp:posOffset>
                      </wp:positionH>
                      <wp:positionV relativeFrom="paragraph">
                        <wp:posOffset>407365</wp:posOffset>
                      </wp:positionV>
                      <wp:extent cx="1123950" cy="316865"/>
                      <wp:effectExtent l="0" t="0" r="0" b="6985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B5F86E" w14:textId="77777777" w:rsidR="00BD7D42" w:rsidRPr="00FA4C9F" w:rsidRDefault="00BD7D42" w:rsidP="00BD7D42">
                                  <w:pPr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FA4C9F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Achtung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456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39.25pt;margin-top:32.1pt;width:88.5pt;height:2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" filled="f" stroked="f">
                      <v:textbox>
                        <w:txbxContent>
                          <w:p w14:paraId="48B5F86E" w14:textId="77777777" w:rsidR="00BD7D42" w:rsidRPr="00FA4C9F" w:rsidRDefault="00BD7D42" w:rsidP="00BD7D42">
                            <w:pPr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FA4C9F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Achtung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7D42" w:rsidRPr="00F27C57">
              <w:t xml:space="preserve">Verursacht </w:t>
            </w:r>
            <w:r w:rsidR="00BD7D42" w:rsidRPr="00851624">
              <w:t>schwere</w:t>
            </w:r>
            <w:r w:rsidR="00BD7D42" w:rsidRPr="00F27C57">
              <w:t xml:space="preserve"> Augenreizung</w:t>
            </w:r>
            <w:r w:rsidR="00FD135D" w:rsidRPr="00F27C57">
              <w:t>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728990D" w14:textId="2EF41F2B" w:rsidR="00D45CA8" w:rsidRPr="00F27C57" w:rsidRDefault="00BD7D4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27C57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8480" behindDoc="0" locked="0" layoutInCell="1" allowOverlap="1" wp14:anchorId="38D87F16" wp14:editId="4D61D38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66040</wp:posOffset>
                  </wp:positionV>
                  <wp:extent cx="611505" cy="621030"/>
                  <wp:effectExtent l="0" t="0" r="0" b="7620"/>
                  <wp:wrapNone/>
                  <wp:docPr id="4" name="Grafik 4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F27C57" w14:paraId="4A27DDD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600EE2" w14:textId="77777777" w:rsidR="00D45CA8" w:rsidRPr="00F27C57" w:rsidRDefault="00D45CA8" w:rsidP="00F27C57">
            <w:pPr>
              <w:pStyle w:val="berschrift2"/>
            </w:pPr>
            <w:r w:rsidRPr="00F27C57">
              <w:t>Schutzmaßnahmen und Verhaltensregeln</w:t>
            </w:r>
          </w:p>
        </w:tc>
      </w:tr>
      <w:tr w:rsidR="00D45CA8" w:rsidRPr="00F27C57" w14:paraId="7A84A18C" w14:textId="77777777" w:rsidTr="00BD7D4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675CCCD" w14:textId="24C05CD3" w:rsidR="00D45CA8" w:rsidRPr="00F27C57" w:rsidRDefault="00BD7D4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27C57">
              <w:rPr>
                <w:rFonts w:ascii="Source Sans 3" w:hAnsi="Source Sans 3"/>
                <w:noProof/>
              </w:rPr>
              <w:drawing>
                <wp:inline distT="0" distB="0" distL="0" distR="0" wp14:anchorId="5E7B8F91" wp14:editId="38611A82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13BBFA4" w14:textId="416CCB4A" w:rsidR="00BD7D42" w:rsidRPr="00F27C57" w:rsidRDefault="00851624" w:rsidP="008516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BD7D42" w:rsidRPr="00F27C57">
              <w:t>Für ausreichende Lüftung sorgen.</w:t>
            </w:r>
          </w:p>
          <w:p w14:paraId="6C339C90" w14:textId="05BFAE74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 xml:space="preserve">Nicht in die Augen, auf die Haut oder auf die Kleidung gelangen lassen; </w:t>
            </w:r>
            <w:r w:rsidR="00BD7D42" w:rsidRPr="00F27C57">
              <w:br/>
              <w:t>bei anhaltender Augenreizung: ärztlichen Rat einholen/ärztliche Hilfe hinzuziehen.</w:t>
            </w:r>
          </w:p>
          <w:p w14:paraId="130A440A" w14:textId="25944014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 xml:space="preserve">Gummihandschuhe aus </w:t>
            </w:r>
            <w:proofErr w:type="spellStart"/>
            <w:r w:rsidR="00BD7D42" w:rsidRPr="00F27C57">
              <w:t>Polychloropren</w:t>
            </w:r>
            <w:proofErr w:type="spellEnd"/>
            <w:r w:rsidR="00BD7D42" w:rsidRPr="00F27C57">
              <w:t xml:space="preserve">/Nitril tragen (Farbe: </w:t>
            </w:r>
            <w:r w:rsidR="00BD7D42" w:rsidRPr="00F27C5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D7D42" w:rsidRPr="00F27C57">
              <w:instrText xml:space="preserve"> FORMTEXT </w:instrText>
            </w:r>
            <w:r w:rsidR="00BD7D42" w:rsidRPr="00F27C57">
              <w:fldChar w:fldCharType="separate"/>
            </w:r>
            <w:r w:rsidR="00BD7D42" w:rsidRPr="00F27C57">
              <w:rPr>
                <w:noProof/>
              </w:rPr>
              <w:t> </w:t>
            </w:r>
            <w:r w:rsidR="00BD7D42" w:rsidRPr="00F27C57">
              <w:rPr>
                <w:noProof/>
              </w:rPr>
              <w:t> </w:t>
            </w:r>
            <w:r w:rsidR="00BD7D42" w:rsidRPr="00F27C57">
              <w:rPr>
                <w:noProof/>
              </w:rPr>
              <w:t> </w:t>
            </w:r>
            <w:r w:rsidR="00BD7D42" w:rsidRPr="00F27C57">
              <w:rPr>
                <w:noProof/>
              </w:rPr>
              <w:t> </w:t>
            </w:r>
            <w:r w:rsidR="00BD7D42" w:rsidRPr="00F27C57">
              <w:rPr>
                <w:noProof/>
              </w:rPr>
              <w:t> </w:t>
            </w:r>
            <w:r w:rsidR="00BD7D42" w:rsidRPr="00F27C57">
              <w:fldChar w:fldCharType="end"/>
            </w:r>
            <w:r w:rsidR="00BD7D42" w:rsidRPr="00F27C57">
              <w:t>)</w:t>
            </w:r>
          </w:p>
          <w:p w14:paraId="0BE0FF17" w14:textId="436B11FD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 xml:space="preserve">Hautschutzplan beachten. </w:t>
            </w:r>
          </w:p>
          <w:p w14:paraId="51A6C575" w14:textId="7D9DDEC3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>Schutzkleidung/Augenschutz tragen.</w:t>
            </w:r>
          </w:p>
          <w:p w14:paraId="05F20AE0" w14:textId="2C77E676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 xml:space="preserve">Maßnahmen gegen elektrostatische Aufladung treffen. </w:t>
            </w:r>
          </w:p>
          <w:p w14:paraId="203EDCEB" w14:textId="0ED10E05" w:rsidR="00D45CA8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A73E9C1" w14:textId="1DD896D0" w:rsidR="00D45CA8" w:rsidRPr="00F27C57" w:rsidRDefault="00BD7D4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27C5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E15B1F0" wp14:editId="191E6B94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DF45F" w14:textId="272E3A84" w:rsidR="00BD7D42" w:rsidRPr="00F27C57" w:rsidRDefault="00BD7D4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27C5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3387A422" wp14:editId="5F4DDC2F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27C57" w14:paraId="3BBA65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366B2C" w14:textId="77777777" w:rsidR="00D45CA8" w:rsidRPr="00F27C57" w:rsidRDefault="00D45CA8" w:rsidP="00F27C57">
            <w:pPr>
              <w:pStyle w:val="berschrift2"/>
            </w:pPr>
            <w:r w:rsidRPr="00F27C57">
              <w:t>Verhalten im Gefahrfall</w:t>
            </w:r>
          </w:p>
        </w:tc>
      </w:tr>
      <w:tr w:rsidR="00D45CA8" w:rsidRPr="00F27C57" w14:paraId="2D566092" w14:textId="77777777" w:rsidTr="00BD7D4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8E05C1C" w14:textId="77777777" w:rsidR="00D45CA8" w:rsidRPr="00F27C5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6A4173A" w14:textId="77777777" w:rsidR="00BD7D42" w:rsidRPr="00F27C57" w:rsidRDefault="00BD7D42" w:rsidP="002F1EF5">
            <w:pPr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b/>
              </w:rPr>
              <w:t>Geeignete Löschmittel:</w:t>
            </w:r>
            <w:r w:rsidRPr="00F27C57">
              <w:rPr>
                <w:rFonts w:ascii="Source Sans 3" w:hAnsi="Source Sans 3"/>
              </w:rPr>
              <w:t xml:space="preserve"> Schaum, Löschpulver, Wassersprühstrahl, CO</w:t>
            </w:r>
            <w:r w:rsidRPr="00F27C57">
              <w:rPr>
                <w:rFonts w:ascii="Source Sans 3" w:hAnsi="Source Sans 3"/>
                <w:vertAlign w:val="subscript"/>
              </w:rPr>
              <w:t>2</w:t>
            </w:r>
            <w:r w:rsidRPr="00F27C57">
              <w:rPr>
                <w:rFonts w:ascii="Source Sans 3" w:hAnsi="Source Sans 3"/>
              </w:rPr>
              <w:t>.</w:t>
            </w:r>
          </w:p>
          <w:p w14:paraId="401BFD4A" w14:textId="05137E6E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 xml:space="preserve">Gefährdete Behälter mit Wassersprühstrahl kühlen. </w:t>
            </w:r>
          </w:p>
          <w:p w14:paraId="0CD0C4F8" w14:textId="57E606AB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>Wasser nicht direkt in den Behälter sprühen, um ein Überschäumen zu vermeiden.</w:t>
            </w:r>
          </w:p>
          <w:p w14:paraId="402123B4" w14:textId="2E9ABD9E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>Nicht in die Kanalisation gelangen lassen.</w:t>
            </w:r>
          </w:p>
          <w:p w14:paraId="523A9AED" w14:textId="5263806A" w:rsidR="00D45CA8" w:rsidRPr="00F27C57" w:rsidRDefault="00BD7D42" w:rsidP="00BD7D42">
            <w:pPr>
              <w:pStyle w:val="Notruf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>Notruf 112</w:t>
            </w:r>
          </w:p>
        </w:tc>
      </w:tr>
      <w:tr w:rsidR="00D45CA8" w:rsidRPr="00F27C57" w14:paraId="1CBD540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5C39F26" w14:textId="77777777" w:rsidR="00D45CA8" w:rsidRPr="00F27C57" w:rsidRDefault="00D45CA8" w:rsidP="00F27C57">
            <w:pPr>
              <w:pStyle w:val="berschrift2"/>
            </w:pPr>
            <w:r w:rsidRPr="00F27C57">
              <w:t>Erste Hilfe</w:t>
            </w:r>
          </w:p>
        </w:tc>
      </w:tr>
      <w:tr w:rsidR="00D45CA8" w:rsidRPr="00F27C57" w14:paraId="3DE278F9" w14:textId="77777777" w:rsidTr="002F1EF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0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4DD84E" w14:textId="77777777" w:rsidR="00D45CA8" w:rsidRPr="00F27C5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27C57">
              <w:rPr>
                <w:rFonts w:ascii="Source Sans 3" w:hAnsi="Source Sans 3"/>
                <w:noProof/>
              </w:rPr>
              <w:drawing>
                <wp:inline distT="0" distB="0" distL="0" distR="0" wp14:anchorId="4045B239" wp14:editId="4CD300AF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9E1F22" w14:textId="3DD6844D" w:rsidR="00BD7D42" w:rsidRPr="00F27C57" w:rsidRDefault="00BD7D42" w:rsidP="002F1EF5">
            <w:pPr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  <w:b/>
              </w:rPr>
              <w:t>Hautkontakt:</w:t>
            </w:r>
            <w:r w:rsidRPr="00F27C57">
              <w:rPr>
                <w:rFonts w:ascii="Source Sans 3" w:hAnsi="Source Sans 3"/>
              </w:rPr>
              <w:t xml:space="preserve"> sofort abwaschen mit Wasser und Seife.</w:t>
            </w:r>
            <w:r w:rsidRPr="00F27C57">
              <w:rPr>
                <w:rFonts w:ascii="Source Sans 3" w:hAnsi="Source Sans 3"/>
              </w:rPr>
              <w:br/>
            </w:r>
            <w:r w:rsidRPr="00F27C57">
              <w:rPr>
                <w:rFonts w:ascii="Source Sans 3" w:hAnsi="Source Sans 3"/>
                <w:b/>
              </w:rPr>
              <w:t>Augenkontakt:</w:t>
            </w:r>
            <w:r w:rsidRPr="00F27C57">
              <w:rPr>
                <w:rFonts w:ascii="Source Sans 3" w:hAnsi="Source Sans 3"/>
              </w:rPr>
              <w:t xml:space="preserve"> Augenlider spreizen, Augen gründlich mit Wasser spülen (15 Min.).</w:t>
            </w:r>
            <w:r w:rsidRPr="00F27C57">
              <w:rPr>
                <w:rFonts w:ascii="Source Sans 3" w:hAnsi="Source Sans 3"/>
              </w:rPr>
              <w:br/>
            </w:r>
            <w:r w:rsidRPr="00F27C57">
              <w:rPr>
                <w:rFonts w:ascii="Source Sans 3" w:hAnsi="Source Sans 3"/>
                <w:b/>
              </w:rPr>
              <w:t>Verschlucken:</w:t>
            </w:r>
            <w:r w:rsidRPr="00F27C57">
              <w:rPr>
                <w:rFonts w:ascii="Source Sans 3" w:hAnsi="Source Sans 3"/>
              </w:rPr>
              <w:t xml:space="preserve"> kein Erbrechen einleiten. Bewusstlosen Personen darf nichts eingeflößt werden. </w:t>
            </w:r>
            <w:r w:rsidRPr="00F27C57">
              <w:rPr>
                <w:rFonts w:ascii="Source Sans 3" w:hAnsi="Source Sans 3"/>
              </w:rPr>
              <w:br/>
              <w:t xml:space="preserve">Sofort Arzt hinzuziehen. </w:t>
            </w:r>
            <w:r w:rsidRPr="00F27C57">
              <w:rPr>
                <w:rFonts w:ascii="Source Sans 3" w:hAnsi="Source Sans 3"/>
              </w:rPr>
              <w:br/>
            </w:r>
            <w:r w:rsidRPr="00F27C57">
              <w:rPr>
                <w:rFonts w:ascii="Source Sans 3" w:hAnsi="Source Sans 3"/>
                <w:b/>
              </w:rPr>
              <w:t>Kleiderkontakt:</w:t>
            </w:r>
            <w:r w:rsidRPr="00F27C57">
              <w:rPr>
                <w:rFonts w:ascii="Source Sans 3" w:hAnsi="Source Sans 3"/>
              </w:rPr>
              <w:t xml:space="preserve"> Getränkte Kleidung oder Schuhe wechseln und vor Wiederbenutzung </w:t>
            </w:r>
            <w:r w:rsidRPr="00F27C57">
              <w:rPr>
                <w:rFonts w:ascii="Source Sans 3" w:hAnsi="Source Sans 3"/>
              </w:rPr>
              <w:br/>
              <w:t>gründlich reinigen.</w:t>
            </w:r>
          </w:p>
          <w:p w14:paraId="46C63B6C" w14:textId="690AD2A5" w:rsidR="00D45CA8" w:rsidRPr="00F27C57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 xml:space="preserve">Ersthelfer </w:t>
            </w:r>
            <w:r w:rsidRPr="00F27C5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7C57">
              <w:rPr>
                <w:rFonts w:ascii="Source Sans 3" w:hAnsi="Source Sans 3"/>
              </w:rPr>
              <w:instrText xml:space="preserve"> </w:instrText>
            </w:r>
            <w:r w:rsidR="00744851" w:rsidRPr="00F27C57">
              <w:rPr>
                <w:rFonts w:ascii="Source Sans 3" w:hAnsi="Source Sans 3"/>
              </w:rPr>
              <w:instrText>FORMTEXT</w:instrText>
            </w:r>
            <w:r w:rsidRPr="00F27C57">
              <w:rPr>
                <w:rFonts w:ascii="Source Sans 3" w:hAnsi="Source Sans 3"/>
              </w:rPr>
              <w:instrText xml:space="preserve"> </w:instrText>
            </w:r>
            <w:r w:rsidRPr="00F27C57">
              <w:rPr>
                <w:rFonts w:ascii="Source Sans 3" w:hAnsi="Source Sans 3"/>
              </w:rPr>
            </w:r>
            <w:r w:rsidRPr="00F27C57">
              <w:rPr>
                <w:rFonts w:ascii="Source Sans 3" w:hAnsi="Source Sans 3"/>
              </w:rPr>
              <w:fldChar w:fldCharType="separate"/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</w:rPr>
              <w:fldChar w:fldCharType="end"/>
            </w:r>
            <w:r w:rsidRPr="00F27C57">
              <w:rPr>
                <w:rFonts w:ascii="Source Sans 3" w:hAnsi="Source Sans 3"/>
              </w:rPr>
              <w:t xml:space="preserve"> </w:t>
            </w:r>
            <w:r w:rsidR="00DE0EFD" w:rsidRPr="00F27C57">
              <w:rPr>
                <w:rFonts w:ascii="Source Sans 3" w:hAnsi="Source Sans 3"/>
              </w:rPr>
              <w:tab/>
            </w:r>
            <w:r w:rsidR="00BD7D42" w:rsidRPr="00F27C57">
              <w:rPr>
                <w:rFonts w:ascii="Source Sans 3" w:hAnsi="Source Sans 3"/>
              </w:rPr>
              <w:t>Telefon</w:t>
            </w:r>
            <w:r w:rsidRPr="00F27C57">
              <w:rPr>
                <w:rFonts w:ascii="Source Sans 3" w:hAnsi="Source Sans 3"/>
              </w:rPr>
              <w:t xml:space="preserve"> </w:t>
            </w:r>
            <w:r w:rsidRPr="00F27C5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7C57">
              <w:rPr>
                <w:rFonts w:ascii="Source Sans 3" w:hAnsi="Source Sans 3"/>
              </w:rPr>
              <w:instrText xml:space="preserve"> </w:instrText>
            </w:r>
            <w:r w:rsidR="00744851" w:rsidRPr="00F27C57">
              <w:rPr>
                <w:rFonts w:ascii="Source Sans 3" w:hAnsi="Source Sans 3"/>
              </w:rPr>
              <w:instrText>FORMTEXT</w:instrText>
            </w:r>
            <w:r w:rsidRPr="00F27C57">
              <w:rPr>
                <w:rFonts w:ascii="Source Sans 3" w:hAnsi="Source Sans 3"/>
              </w:rPr>
              <w:instrText xml:space="preserve"> </w:instrText>
            </w:r>
            <w:r w:rsidRPr="00F27C57">
              <w:rPr>
                <w:rFonts w:ascii="Source Sans 3" w:hAnsi="Source Sans 3"/>
              </w:rPr>
            </w:r>
            <w:r w:rsidRPr="00F27C57">
              <w:rPr>
                <w:rFonts w:ascii="Source Sans 3" w:hAnsi="Source Sans 3"/>
              </w:rPr>
              <w:fldChar w:fldCharType="separate"/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27C57" w14:paraId="3FC4D1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47C106" w14:textId="77777777" w:rsidR="00D45CA8" w:rsidRPr="00F27C57" w:rsidRDefault="00D45CA8" w:rsidP="00F27C57">
            <w:pPr>
              <w:pStyle w:val="berschrift2"/>
            </w:pPr>
            <w:r w:rsidRPr="00F27C57">
              <w:t>Sachgerechte Entsorgung</w:t>
            </w:r>
          </w:p>
        </w:tc>
      </w:tr>
      <w:tr w:rsidR="00D45CA8" w:rsidRPr="00F27C57" w14:paraId="4CE8358C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CA52E67" w14:textId="77777777" w:rsidR="00D45CA8" w:rsidRPr="00F27C5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2369512" w14:textId="016914AB" w:rsidR="00BD7D42" w:rsidRPr="00F27C57" w:rsidRDefault="00851624" w:rsidP="008516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BD7D42" w:rsidRPr="00F27C57">
              <w:t>Nicht in die Kanalisation oder Gewässer gelangen lassen.</w:t>
            </w:r>
          </w:p>
          <w:p w14:paraId="3301D3BE" w14:textId="374A956D" w:rsidR="00BD7D42" w:rsidRPr="00F27C57" w:rsidRDefault="00851624" w:rsidP="008516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BD7D42" w:rsidRPr="00F27C57">
              <w:t>Leere Lösemittelgebinde unverzüglich aus dem Drucksaal entfernen.</w:t>
            </w:r>
          </w:p>
          <w:p w14:paraId="67F213A3" w14:textId="6F5C8AA7" w:rsidR="00D45CA8" w:rsidRPr="00F27C57" w:rsidRDefault="00BD7D42" w:rsidP="00BD7D42">
            <w:pPr>
              <w:pStyle w:val="Notruf"/>
              <w:rPr>
                <w:rFonts w:ascii="Source Sans 3" w:hAnsi="Source Sans 3"/>
              </w:rPr>
            </w:pPr>
            <w:r w:rsidRPr="00F27C57">
              <w:rPr>
                <w:rFonts w:ascii="Source Sans 3" w:hAnsi="Source Sans 3"/>
              </w:rPr>
              <w:t xml:space="preserve">Datum </w:t>
            </w:r>
            <w:r w:rsidRPr="00F27C5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7C57">
              <w:rPr>
                <w:rFonts w:ascii="Source Sans 3" w:hAnsi="Source Sans 3"/>
              </w:rPr>
              <w:instrText xml:space="preserve"> FORMTEXT </w:instrText>
            </w:r>
            <w:r w:rsidRPr="00F27C57">
              <w:rPr>
                <w:rFonts w:ascii="Source Sans 3" w:hAnsi="Source Sans 3"/>
              </w:rPr>
            </w:r>
            <w:r w:rsidRPr="00F27C57">
              <w:rPr>
                <w:rFonts w:ascii="Source Sans 3" w:hAnsi="Source Sans 3"/>
              </w:rPr>
              <w:fldChar w:fldCharType="separate"/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</w:rPr>
              <w:fldChar w:fldCharType="end"/>
            </w:r>
            <w:r w:rsidRPr="00F27C57">
              <w:rPr>
                <w:rFonts w:ascii="Source Sans 3" w:hAnsi="Source Sans 3"/>
              </w:rPr>
              <w:t xml:space="preserve"> </w:t>
            </w:r>
            <w:r w:rsidRPr="00F27C57">
              <w:rPr>
                <w:rFonts w:ascii="Source Sans 3" w:hAnsi="Source Sans 3"/>
              </w:rPr>
              <w:tab/>
            </w:r>
            <w:r w:rsidRPr="00F27C57">
              <w:rPr>
                <w:rFonts w:ascii="Source Sans 3" w:hAnsi="Source Sans 3"/>
              </w:rPr>
              <w:tab/>
              <w:t xml:space="preserve">Unterschrift </w:t>
            </w:r>
            <w:r w:rsidRPr="00F27C5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7C57">
              <w:rPr>
                <w:rFonts w:ascii="Source Sans 3" w:hAnsi="Source Sans 3"/>
              </w:rPr>
              <w:instrText xml:space="preserve"> FORMTEXT </w:instrText>
            </w:r>
            <w:r w:rsidRPr="00F27C57">
              <w:rPr>
                <w:rFonts w:ascii="Source Sans 3" w:hAnsi="Source Sans 3"/>
              </w:rPr>
            </w:r>
            <w:r w:rsidRPr="00F27C57">
              <w:rPr>
                <w:rFonts w:ascii="Source Sans 3" w:hAnsi="Source Sans 3"/>
              </w:rPr>
              <w:fldChar w:fldCharType="separate"/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  <w:noProof/>
              </w:rPr>
              <w:t> </w:t>
            </w:r>
            <w:r w:rsidRPr="00F27C57">
              <w:rPr>
                <w:rFonts w:ascii="Source Sans 3" w:hAnsi="Source Sans 3"/>
              </w:rPr>
              <w:fldChar w:fldCharType="end"/>
            </w:r>
          </w:p>
        </w:tc>
      </w:tr>
    </w:tbl>
    <w:p w14:paraId="035B13D4" w14:textId="77777777" w:rsidR="00D45CA8" w:rsidRPr="00F27C5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27C5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45BE82C-AAD3-4417-92C2-F7D9C7222234}"/>
    <w:embedBold r:id="rId2" w:fontKey="{767F5944-35A3-4CA7-A09D-96BE6E6705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1145D"/>
    <w:multiLevelType w:val="hybridMultilevel"/>
    <w:tmpl w:val="32ECE66C"/>
    <w:lvl w:ilvl="0" w:tplc="9022CBF0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42"/>
    <w:rsid w:val="00072313"/>
    <w:rsid w:val="0020256F"/>
    <w:rsid w:val="002874ED"/>
    <w:rsid w:val="002B2DA5"/>
    <w:rsid w:val="002F1EF5"/>
    <w:rsid w:val="00352514"/>
    <w:rsid w:val="003F0E4D"/>
    <w:rsid w:val="00400BC7"/>
    <w:rsid w:val="00564C7D"/>
    <w:rsid w:val="00744851"/>
    <w:rsid w:val="00800ABE"/>
    <w:rsid w:val="00850334"/>
    <w:rsid w:val="00851624"/>
    <w:rsid w:val="008525E3"/>
    <w:rsid w:val="00A825D8"/>
    <w:rsid w:val="00AC2984"/>
    <w:rsid w:val="00B836B7"/>
    <w:rsid w:val="00BD7D42"/>
    <w:rsid w:val="00C5277C"/>
    <w:rsid w:val="00C9224C"/>
    <w:rsid w:val="00CF1947"/>
    <w:rsid w:val="00D45CA8"/>
    <w:rsid w:val="00D776DC"/>
    <w:rsid w:val="00DE0EFD"/>
    <w:rsid w:val="00E118EC"/>
    <w:rsid w:val="00F27C57"/>
    <w:rsid w:val="00F379CF"/>
    <w:rsid w:val="00FA4C9F"/>
    <w:rsid w:val="00FD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D9CF05"/>
  <w15:chartTrackingRefBased/>
  <w15:docId w15:val="{A9AFD91A-3111-4C8E-94BD-77CF1833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2DA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F27C57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51624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214</Words>
  <Characters>1759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2025-06-11T12:49:00Z</dcterms:created>
  <dcterms:modified xsi:type="dcterms:W3CDTF">2026-01-02T15:59:00Z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