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9D129" w14:textId="77777777" w:rsidR="00564C7D" w:rsidRPr="005B62B5" w:rsidRDefault="00072313">
      <w:pPr>
        <w:spacing w:before="0"/>
        <w:rPr>
          <w:rFonts w:ascii="Source Sans 3" w:hAnsi="Source Sans 3"/>
          <w:sz w:val="8"/>
        </w:rPr>
      </w:pPr>
      <w:r w:rsidRPr="005B62B5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BE3DA6E" wp14:editId="2F3F8C1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9C752" w14:textId="77777777" w:rsidR="00564C7D" w:rsidRPr="005B62B5" w:rsidRDefault="00564C7D">
      <w:pPr>
        <w:spacing w:before="0"/>
        <w:rPr>
          <w:rFonts w:ascii="Source Sans 3" w:hAnsi="Source Sans 3"/>
          <w:sz w:val="8"/>
        </w:rPr>
      </w:pPr>
    </w:p>
    <w:p w14:paraId="2E905BD3" w14:textId="77777777" w:rsidR="00564C7D" w:rsidRPr="005B62B5" w:rsidRDefault="00564C7D">
      <w:pPr>
        <w:spacing w:before="0"/>
        <w:rPr>
          <w:rFonts w:ascii="Source Sans 3" w:hAnsi="Source Sans 3"/>
          <w:sz w:val="8"/>
        </w:rPr>
      </w:pPr>
    </w:p>
    <w:p w14:paraId="731F741F" w14:textId="77777777" w:rsidR="00564C7D" w:rsidRPr="005B62B5" w:rsidRDefault="00564C7D">
      <w:pPr>
        <w:spacing w:before="0"/>
        <w:rPr>
          <w:rFonts w:ascii="Source Sans 3" w:hAnsi="Source Sans 3"/>
          <w:sz w:val="8"/>
        </w:rPr>
      </w:pPr>
    </w:p>
    <w:p w14:paraId="18B6AFE1" w14:textId="77777777" w:rsidR="00564C7D" w:rsidRPr="005B62B5" w:rsidRDefault="00564C7D">
      <w:pPr>
        <w:spacing w:before="0"/>
        <w:rPr>
          <w:rFonts w:ascii="Source Sans 3" w:hAnsi="Source Sans 3"/>
          <w:sz w:val="8"/>
        </w:rPr>
        <w:sectPr w:rsidR="00564C7D" w:rsidRPr="005B62B5" w:rsidSect="00472CFF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386081B" w14:textId="1B110E41" w:rsidR="00744851" w:rsidRPr="005B62B5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5B62B5" w14:paraId="190BFC70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7F1C495" w14:textId="77777777" w:rsidR="00B836B7" w:rsidRPr="005B62B5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3ED6DC6" wp14:editId="3699199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F5AA0" w14:textId="77777777" w:rsidR="00B836B7" w:rsidRPr="005B62B5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5148570" w14:textId="4ABC8C90" w:rsidR="00B836B7" w:rsidRPr="005B62B5" w:rsidRDefault="008049F1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A77E62A" wp14:editId="5DBB60A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FF1B9D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B62B5">
              <w:rPr>
                <w:rFonts w:ascii="Source Sans 3" w:hAnsi="Source Sans 3"/>
              </w:rPr>
              <w:t xml:space="preserve">Firma:  </w:t>
            </w:r>
            <w:r w:rsidR="00B836B7" w:rsidRPr="005B62B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5B62B5">
              <w:rPr>
                <w:rFonts w:ascii="Source Sans 3" w:hAnsi="Source Sans 3"/>
              </w:rPr>
              <w:instrText xml:space="preserve"> FORMTEXT </w:instrText>
            </w:r>
            <w:r w:rsidR="00B836B7" w:rsidRPr="005B62B5">
              <w:rPr>
                <w:rFonts w:ascii="Source Sans 3" w:hAnsi="Source Sans 3"/>
              </w:rPr>
            </w:r>
            <w:r w:rsidR="00B836B7" w:rsidRPr="005B62B5">
              <w:rPr>
                <w:rFonts w:ascii="Source Sans 3" w:hAnsi="Source Sans 3"/>
              </w:rPr>
              <w:fldChar w:fldCharType="separate"/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</w:rPr>
              <w:fldChar w:fldCharType="end"/>
            </w:r>
            <w:bookmarkEnd w:id="0"/>
          </w:p>
          <w:p w14:paraId="0F500750" w14:textId="0191A03A" w:rsidR="00B836B7" w:rsidRPr="005B62B5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C021F75" wp14:editId="387DA41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271BE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B62B5">
              <w:rPr>
                <w:rFonts w:ascii="Source Sans 3" w:hAnsi="Source Sans 3"/>
              </w:rPr>
              <w:t xml:space="preserve">Arbeitsbereich:  </w:t>
            </w:r>
            <w:r w:rsidR="00400BC7" w:rsidRPr="005B62B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5B62B5">
              <w:rPr>
                <w:rFonts w:ascii="Source Sans 3" w:hAnsi="Source Sans 3"/>
              </w:rPr>
              <w:instrText xml:space="preserve"> FORMTEXT </w:instrText>
            </w:r>
            <w:r w:rsidR="00400BC7" w:rsidRPr="005B62B5">
              <w:rPr>
                <w:rFonts w:ascii="Source Sans 3" w:hAnsi="Source Sans 3"/>
              </w:rPr>
            </w:r>
            <w:r w:rsidR="00400BC7" w:rsidRPr="005B62B5">
              <w:rPr>
                <w:rFonts w:ascii="Source Sans 3" w:hAnsi="Source Sans 3"/>
              </w:rPr>
              <w:fldChar w:fldCharType="separate"/>
            </w:r>
            <w:r w:rsidR="00400BC7" w:rsidRPr="005B62B5">
              <w:rPr>
                <w:rFonts w:ascii="Source Sans 3" w:hAnsi="Source Sans 3"/>
                <w:noProof/>
              </w:rPr>
              <w:t> </w:t>
            </w:r>
            <w:r w:rsidR="00400BC7" w:rsidRPr="005B62B5">
              <w:rPr>
                <w:rFonts w:ascii="Source Sans 3" w:hAnsi="Source Sans 3"/>
                <w:noProof/>
              </w:rPr>
              <w:t> </w:t>
            </w:r>
            <w:r w:rsidR="00400BC7" w:rsidRPr="005B62B5">
              <w:rPr>
                <w:rFonts w:ascii="Source Sans 3" w:hAnsi="Source Sans 3"/>
                <w:noProof/>
              </w:rPr>
              <w:t> </w:t>
            </w:r>
            <w:r w:rsidR="00400BC7" w:rsidRPr="005B62B5">
              <w:rPr>
                <w:rFonts w:ascii="Source Sans 3" w:hAnsi="Source Sans 3"/>
                <w:noProof/>
              </w:rPr>
              <w:t> </w:t>
            </w:r>
            <w:r w:rsidR="00400BC7" w:rsidRPr="005B62B5">
              <w:rPr>
                <w:rFonts w:ascii="Source Sans 3" w:hAnsi="Source Sans 3"/>
                <w:noProof/>
              </w:rPr>
              <w:t> </w:t>
            </w:r>
            <w:r w:rsidR="00400BC7" w:rsidRPr="005B62B5">
              <w:rPr>
                <w:rFonts w:ascii="Source Sans 3" w:hAnsi="Source Sans 3"/>
              </w:rPr>
              <w:fldChar w:fldCharType="end"/>
            </w:r>
          </w:p>
          <w:p w14:paraId="0C353194" w14:textId="77777777" w:rsidR="00B836B7" w:rsidRPr="005B62B5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70C14D7" wp14:editId="35884ED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7441D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5B62B5">
              <w:rPr>
                <w:rFonts w:ascii="Source Sans 3" w:hAnsi="Source Sans 3"/>
              </w:rPr>
              <w:t xml:space="preserve">Verantwortlich:  </w:t>
            </w:r>
            <w:r w:rsidR="00B836B7" w:rsidRPr="005B62B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5B62B5">
              <w:rPr>
                <w:rFonts w:ascii="Source Sans 3" w:hAnsi="Source Sans 3"/>
              </w:rPr>
              <w:instrText xml:space="preserve"> FORMTEXT </w:instrText>
            </w:r>
            <w:r w:rsidR="00B836B7" w:rsidRPr="005B62B5">
              <w:rPr>
                <w:rFonts w:ascii="Source Sans 3" w:hAnsi="Source Sans 3"/>
              </w:rPr>
            </w:r>
            <w:r w:rsidR="00B836B7" w:rsidRPr="005B62B5">
              <w:rPr>
                <w:rFonts w:ascii="Source Sans 3" w:hAnsi="Source Sans 3"/>
              </w:rPr>
              <w:fldChar w:fldCharType="separate"/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  <w:noProof/>
              </w:rPr>
              <w:t> </w:t>
            </w:r>
            <w:r w:rsidR="00B836B7" w:rsidRPr="005B62B5">
              <w:rPr>
                <w:rFonts w:ascii="Source Sans 3" w:hAnsi="Source Sans 3"/>
              </w:rPr>
              <w:fldChar w:fldCharType="end"/>
            </w:r>
          </w:p>
          <w:p w14:paraId="6FBBA001" w14:textId="77777777" w:rsidR="00744851" w:rsidRPr="005B62B5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5B62B5">
              <w:rPr>
                <w:rFonts w:ascii="Source Sans 3" w:hAnsi="Source Sans 3"/>
              </w:rPr>
              <w:tab/>
            </w:r>
            <w:r w:rsidRPr="005B62B5">
              <w:rPr>
                <w:rFonts w:ascii="Source Sans 3" w:hAnsi="Source Sans 3"/>
              </w:rPr>
              <w:tab/>
            </w:r>
            <w:r w:rsidRPr="005B62B5">
              <w:rPr>
                <w:rFonts w:ascii="Source Sans 3" w:hAnsi="Source Sans 3"/>
              </w:rPr>
              <w:tab/>
            </w:r>
            <w:r w:rsidRPr="005B62B5">
              <w:rPr>
                <w:rFonts w:ascii="Source Sans 3" w:hAnsi="Source Sans 3"/>
              </w:rPr>
              <w:tab/>
            </w:r>
            <w:r w:rsidRPr="005B62B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BF62AC5" w14:textId="77777777" w:rsidR="00744851" w:rsidRPr="005B62B5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5B62B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DD38A53" w14:textId="77777777" w:rsidR="00744851" w:rsidRPr="005B62B5" w:rsidRDefault="00744851">
            <w:pPr>
              <w:spacing w:before="0" w:after="60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</w:rPr>
              <w:t>GEM. § 14 GEFSTOFFV</w:t>
            </w:r>
          </w:p>
          <w:p w14:paraId="376E8C49" w14:textId="092C9AD5" w:rsidR="00564C7D" w:rsidRPr="005B62B5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5B62B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5B62B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8049F1" w:rsidRPr="005B62B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B62B5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708A95C" w14:textId="348D161F" w:rsidR="00744851" w:rsidRPr="005B62B5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</w:rPr>
              <w:t>Arbeitsplatz:</w:t>
            </w:r>
            <w:r w:rsidR="00122628" w:rsidRPr="005B62B5">
              <w:rPr>
                <w:rFonts w:ascii="Source Sans 3" w:hAnsi="Source Sans 3"/>
              </w:rPr>
              <w:t xml:space="preserve"> Drucksaal Etikettendruck</w:t>
            </w:r>
          </w:p>
          <w:p w14:paraId="1255E3EC" w14:textId="362A072B" w:rsidR="00D45CA8" w:rsidRPr="005B62B5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</w:rPr>
              <w:t xml:space="preserve">Tätigkeit: </w:t>
            </w:r>
            <w:r w:rsidR="00122628" w:rsidRPr="005B62B5">
              <w:rPr>
                <w:rFonts w:ascii="Source Sans 3" w:hAnsi="Source Sans 3"/>
              </w:rPr>
              <w:t xml:space="preserve">Umgang mit </w:t>
            </w:r>
            <w:r w:rsidR="00122628" w:rsidRPr="005B62B5">
              <w:rPr>
                <w:rFonts w:ascii="Source Sans 3" w:hAnsi="Source Sans 3"/>
              </w:rPr>
              <w:br/>
              <w:t>farbverschmutzter Arbeitskleidung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415A2BD" w14:textId="77777777" w:rsidR="00B836B7" w:rsidRPr="005B62B5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D10E382" w14:textId="77777777" w:rsidR="00D45CA8" w:rsidRPr="005B62B5" w:rsidRDefault="00D45CA8">
            <w:pPr>
              <w:spacing w:before="0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</w:rPr>
              <w:t xml:space="preserve">Stand: </w:t>
            </w:r>
            <w:r w:rsidRPr="005B62B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5B62B5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5B62B5">
              <w:rPr>
                <w:rFonts w:ascii="Source Sans 3" w:hAnsi="Source Sans 3"/>
                <w:u w:val="single"/>
              </w:rPr>
              <w:instrText>FORMTEXT</w:instrText>
            </w:r>
            <w:r w:rsidRPr="005B62B5">
              <w:rPr>
                <w:rFonts w:ascii="Source Sans 3" w:hAnsi="Source Sans 3"/>
                <w:u w:val="single"/>
              </w:rPr>
              <w:instrText xml:space="preserve"> </w:instrText>
            </w:r>
            <w:r w:rsidRPr="005B62B5">
              <w:rPr>
                <w:rFonts w:ascii="Source Sans 3" w:hAnsi="Source Sans 3"/>
                <w:u w:val="single"/>
              </w:rPr>
            </w:r>
            <w:r w:rsidRPr="005B62B5">
              <w:rPr>
                <w:rFonts w:ascii="Source Sans 3" w:hAnsi="Source Sans 3"/>
                <w:u w:val="single"/>
              </w:rPr>
              <w:fldChar w:fldCharType="separate"/>
            </w:r>
            <w:r w:rsidRPr="005B62B5">
              <w:rPr>
                <w:rFonts w:ascii="Source Sans 3" w:hAnsi="Source Sans 3"/>
                <w:noProof/>
                <w:u w:val="single"/>
              </w:rPr>
              <w:t> </w:t>
            </w:r>
            <w:r w:rsidRPr="005B62B5">
              <w:rPr>
                <w:rFonts w:ascii="Source Sans 3" w:hAnsi="Source Sans 3"/>
                <w:noProof/>
                <w:u w:val="single"/>
              </w:rPr>
              <w:t> </w:t>
            </w:r>
            <w:r w:rsidRPr="005B62B5">
              <w:rPr>
                <w:rFonts w:ascii="Source Sans 3" w:hAnsi="Source Sans 3"/>
                <w:noProof/>
                <w:u w:val="single"/>
              </w:rPr>
              <w:t> </w:t>
            </w:r>
            <w:r w:rsidRPr="005B62B5">
              <w:rPr>
                <w:rFonts w:ascii="Source Sans 3" w:hAnsi="Source Sans 3"/>
                <w:noProof/>
                <w:u w:val="single"/>
              </w:rPr>
              <w:t> </w:t>
            </w:r>
            <w:r w:rsidRPr="005B62B5">
              <w:rPr>
                <w:rFonts w:ascii="Source Sans 3" w:hAnsi="Source Sans 3"/>
                <w:noProof/>
                <w:u w:val="single"/>
              </w:rPr>
              <w:t> </w:t>
            </w:r>
            <w:r w:rsidRPr="005B62B5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5B62B5">
              <w:rPr>
                <w:rFonts w:ascii="Source Sans 3" w:hAnsi="Source Sans 3"/>
              </w:rPr>
              <w:t xml:space="preserve"> </w:t>
            </w:r>
          </w:p>
          <w:p w14:paraId="1BF4CA92" w14:textId="2CD3EC80" w:rsidR="00D45CA8" w:rsidRPr="005B62B5" w:rsidRDefault="00122628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5B62B5">
              <w:rPr>
                <w:rFonts w:ascii="Source Sans 3" w:hAnsi="Source Sans 3"/>
                <w:sz w:val="16"/>
              </w:rPr>
              <w:t>B191</w:t>
            </w:r>
          </w:p>
        </w:tc>
      </w:tr>
      <w:tr w:rsidR="00D45CA8" w:rsidRPr="005B62B5" w14:paraId="5D6F3BE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BE00D68" w14:textId="77777777" w:rsidR="00D45CA8" w:rsidRPr="005B62B5" w:rsidRDefault="00D45CA8" w:rsidP="005B62B5">
            <w:pPr>
              <w:pStyle w:val="berschrift2"/>
            </w:pPr>
            <w:r w:rsidRPr="005B62B5">
              <w:t>Gefahrstoffbezeichnung</w:t>
            </w:r>
          </w:p>
        </w:tc>
      </w:tr>
      <w:tr w:rsidR="00D45CA8" w:rsidRPr="005B62B5" w14:paraId="616A229D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F58EC33" w14:textId="27554CC6" w:rsidR="00D45CA8" w:rsidRPr="005B62B5" w:rsidRDefault="00122628" w:rsidP="005B62B5">
            <w:pPr>
              <w:pStyle w:val="berschrift2"/>
            </w:pPr>
            <w:r w:rsidRPr="005B62B5">
              <w:t>UV-farbverschmutzte Arbeitskleidung</w:t>
            </w:r>
          </w:p>
        </w:tc>
      </w:tr>
      <w:tr w:rsidR="00D45CA8" w:rsidRPr="005B62B5" w14:paraId="1444A75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FBEC2D1" w14:textId="77777777" w:rsidR="00D45CA8" w:rsidRPr="005B62B5" w:rsidRDefault="00D45CA8" w:rsidP="005B62B5">
            <w:pPr>
              <w:pStyle w:val="berschrift2"/>
              <w:rPr>
                <w:sz w:val="24"/>
              </w:rPr>
            </w:pPr>
            <w:r w:rsidRPr="005B62B5">
              <w:t>Gefahren für Mensch und Umwelt</w:t>
            </w:r>
          </w:p>
        </w:tc>
      </w:tr>
      <w:tr w:rsidR="00D45CA8" w:rsidRPr="005B62B5" w14:paraId="50C32A89" w14:textId="77777777" w:rsidTr="0012262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9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5513919" w14:textId="77777777" w:rsidR="00D45CA8" w:rsidRPr="005B62B5" w:rsidRDefault="0012262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5B62B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2E0FDDB" wp14:editId="0E5F59A1">
                  <wp:extent cx="612000" cy="621273"/>
                  <wp:effectExtent l="0" t="0" r="0" b="7620"/>
                  <wp:docPr id="1" name="Grafik 1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47F29" w14:textId="1251818B" w:rsidR="00122628" w:rsidRPr="005B62B5" w:rsidRDefault="00122628" w:rsidP="00122628">
            <w:pPr>
              <w:spacing w:after="60" w:line="240" w:lineRule="auto"/>
              <w:jc w:val="center"/>
              <w:rPr>
                <w:rFonts w:ascii="Source Sans 3" w:hAnsi="Source Sans 3"/>
                <w:sz w:val="16"/>
                <w:szCs w:val="16"/>
              </w:rPr>
            </w:pPr>
            <w:r w:rsidRPr="005B62B5">
              <w:rPr>
                <w:rFonts w:ascii="Source Sans 3" w:hAnsi="Source Sans 3"/>
                <w:sz w:val="16"/>
                <w:szCs w:val="16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A1E1556" w14:textId="785C86B6" w:rsidR="00122628" w:rsidRPr="005B62B5" w:rsidRDefault="00472CFF" w:rsidP="00472CFF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22628" w:rsidRPr="005B62B5">
              <w:t xml:space="preserve">Sensibilisierung durch Hautkontakt möglich. </w:t>
            </w:r>
          </w:p>
          <w:p w14:paraId="7B1F1777" w14:textId="10A8EFAD" w:rsidR="00E118EC" w:rsidRPr="005B62B5" w:rsidRDefault="00472CFF" w:rsidP="00472CFF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22628" w:rsidRPr="005B62B5">
              <w:t xml:space="preserve">Hautkontakt zu UV-farbverschmutzter Arbeitskleidung kann Reizungen und </w:t>
            </w:r>
            <w:r w:rsidR="00122628" w:rsidRPr="005B62B5">
              <w:br/>
              <w:t>Hautentzündungen verursachen.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2D42CAF" w14:textId="77777777" w:rsidR="00D45CA8" w:rsidRPr="005B62B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5B62B5" w14:paraId="4307856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A43B870" w14:textId="77777777" w:rsidR="00D45CA8" w:rsidRPr="005B62B5" w:rsidRDefault="00D45CA8" w:rsidP="005B62B5">
            <w:pPr>
              <w:pStyle w:val="berschrift2"/>
            </w:pPr>
            <w:r w:rsidRPr="005B62B5">
              <w:t>Schutzmaßnahmen und Verhaltensregeln</w:t>
            </w:r>
          </w:p>
        </w:tc>
      </w:tr>
      <w:tr w:rsidR="00D45CA8" w:rsidRPr="005B62B5" w14:paraId="5935A47E" w14:textId="77777777" w:rsidTr="0012262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7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14E590E" w14:textId="77777777" w:rsidR="00D45CA8" w:rsidRPr="005B62B5" w:rsidRDefault="0012262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B62B5">
              <w:rPr>
                <w:rFonts w:ascii="Source Sans 3" w:hAnsi="Source Sans 3"/>
                <w:noProof/>
              </w:rPr>
              <w:drawing>
                <wp:inline distT="0" distB="0" distL="0" distR="0" wp14:anchorId="4CA2FF85" wp14:editId="768EFE7D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52BF7" w14:textId="01D27B3A" w:rsidR="00122628" w:rsidRPr="005B62B5" w:rsidRDefault="00122628" w:rsidP="00122628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B62B5">
              <w:rPr>
                <w:rFonts w:ascii="Source Sans 3" w:hAnsi="Source Sans 3"/>
                <w:noProof/>
              </w:rPr>
              <w:drawing>
                <wp:inline distT="0" distB="0" distL="0" distR="0" wp14:anchorId="44FAD15B" wp14:editId="5CE2FD15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C758A2E" w14:textId="3BFF878E" w:rsidR="00122628" w:rsidRPr="005B62B5" w:rsidRDefault="00472CFF" w:rsidP="00472CFF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22628" w:rsidRPr="005B62B5">
              <w:t xml:space="preserve">Getrennte Aufbewahrungsmöglichkeit für Arbeitskleidung und private </w:t>
            </w:r>
            <w:r w:rsidR="00122628" w:rsidRPr="005B62B5">
              <w:br/>
              <w:t xml:space="preserve">Kleidung nutzen. </w:t>
            </w:r>
          </w:p>
          <w:p w14:paraId="7442E98A" w14:textId="550025E8" w:rsidR="00122628" w:rsidRPr="005B62B5" w:rsidRDefault="00472CFF" w:rsidP="00472CFF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22628" w:rsidRPr="00472CFF">
              <w:t>Arbeitskleidung</w:t>
            </w:r>
            <w:r w:rsidR="00122628" w:rsidRPr="005B62B5">
              <w:t xml:space="preserve"> nie zu Hause waschen.</w:t>
            </w:r>
          </w:p>
          <w:p w14:paraId="46064373" w14:textId="01BB0E86" w:rsidR="00122628" w:rsidRPr="005B62B5" w:rsidRDefault="00472CFF" w:rsidP="00472CFF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22628" w:rsidRPr="005B62B5">
              <w:t>Verschmutzte Arbeitskleidung nie mit Lösemitteln reinigen.</w:t>
            </w:r>
          </w:p>
          <w:p w14:paraId="79567767" w14:textId="0028EAF9" w:rsidR="00122628" w:rsidRPr="005B62B5" w:rsidRDefault="00472CFF" w:rsidP="00472CFF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22628" w:rsidRPr="005B62B5">
              <w:t>Nur die gestellte Arbeitskleidung verwenden.</w:t>
            </w:r>
          </w:p>
          <w:p w14:paraId="7FC46603" w14:textId="3CCB0017" w:rsidR="00D45CA8" w:rsidRPr="005B62B5" w:rsidRDefault="00472CFF" w:rsidP="00472CFF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22628" w:rsidRPr="005B62B5">
              <w:t>Bei der Arbeit nicht essen, trinken, rauchen</w:t>
            </w:r>
            <w:r w:rsidR="00122628" w:rsidRPr="005B62B5">
              <w:rPr>
                <w:sz w:val="18"/>
                <w:szCs w:val="18"/>
              </w:rPr>
              <w:t>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C8A85A4" w14:textId="34755CBB" w:rsidR="00D45CA8" w:rsidRPr="005B62B5" w:rsidRDefault="0012262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5B62B5">
              <w:rPr>
                <w:rFonts w:ascii="Source Sans 3" w:hAnsi="Source Sans 3"/>
                <w:noProof/>
              </w:rPr>
              <w:drawing>
                <wp:inline distT="0" distB="0" distL="0" distR="0" wp14:anchorId="7F94DE8E" wp14:editId="62DD36B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5B62B5" w14:paraId="2C45EFB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F44D49" w14:textId="77777777" w:rsidR="00D45CA8" w:rsidRPr="005B62B5" w:rsidRDefault="00D45CA8" w:rsidP="005B62B5">
            <w:pPr>
              <w:pStyle w:val="berschrift2"/>
            </w:pPr>
            <w:r w:rsidRPr="005B62B5">
              <w:t>Verhalten im Gefahrfall</w:t>
            </w:r>
          </w:p>
        </w:tc>
      </w:tr>
      <w:tr w:rsidR="00D45CA8" w:rsidRPr="005B62B5" w14:paraId="17BDCE5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20A259C" w14:textId="77777777" w:rsidR="00D45CA8" w:rsidRPr="005B62B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EAB5393" w14:textId="52CF5494" w:rsidR="00122628" w:rsidRPr="005B62B5" w:rsidRDefault="00472CFF" w:rsidP="00472CFF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22628" w:rsidRPr="005B62B5">
              <w:t>Bei Verschmutzung mit UV-Farbe Kleidung sofort wechseln und getrennt sammeln.</w:t>
            </w:r>
          </w:p>
          <w:p w14:paraId="0DB21A87" w14:textId="76ECA6BA" w:rsidR="00122628" w:rsidRPr="005B62B5" w:rsidRDefault="00472CFF" w:rsidP="00472CFF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22628" w:rsidRPr="005B62B5">
              <w:t>Weiteren Hautkontakt vermeiden.</w:t>
            </w:r>
          </w:p>
          <w:p w14:paraId="2A519B41" w14:textId="04B064B8" w:rsidR="00D45CA8" w:rsidRPr="005B62B5" w:rsidRDefault="00122628" w:rsidP="00122628">
            <w:pPr>
              <w:pStyle w:val="Notruf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</w:rPr>
              <w:t>Notruf 112</w:t>
            </w:r>
          </w:p>
        </w:tc>
      </w:tr>
      <w:tr w:rsidR="00D45CA8" w:rsidRPr="005B62B5" w14:paraId="2D0CF12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A12B74" w14:textId="77777777" w:rsidR="00D45CA8" w:rsidRPr="005B62B5" w:rsidRDefault="00D45CA8" w:rsidP="005B62B5">
            <w:pPr>
              <w:pStyle w:val="berschrift2"/>
            </w:pPr>
            <w:r w:rsidRPr="005B62B5">
              <w:t>Erste Hilfe</w:t>
            </w:r>
          </w:p>
        </w:tc>
      </w:tr>
      <w:tr w:rsidR="00D45CA8" w:rsidRPr="005B62B5" w14:paraId="22C717D7" w14:textId="77777777" w:rsidTr="0012262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9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48C7A93" w14:textId="77777777" w:rsidR="00D45CA8" w:rsidRPr="005B62B5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5B62B5">
              <w:rPr>
                <w:rFonts w:ascii="Source Sans 3" w:hAnsi="Source Sans 3"/>
                <w:noProof/>
              </w:rPr>
              <w:drawing>
                <wp:inline distT="0" distB="0" distL="0" distR="0" wp14:anchorId="4944E2DF" wp14:editId="72C06644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3E1AD65" w14:textId="6B56BC04" w:rsidR="00122628" w:rsidRPr="005B62B5" w:rsidRDefault="00122628" w:rsidP="00122628">
            <w:pPr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  <w:b/>
              </w:rPr>
              <w:t xml:space="preserve">Hautkontakt: </w:t>
            </w:r>
            <w:r w:rsidRPr="005B62B5">
              <w:rPr>
                <w:rFonts w:ascii="Source Sans 3" w:hAnsi="Source Sans 3"/>
              </w:rPr>
              <w:t xml:space="preserve">Benetzte Kleidung sofort wechseln, befallene Hautstellen gründlich mit Wasser </w:t>
            </w:r>
            <w:r w:rsidR="00085B6B" w:rsidRPr="005B62B5">
              <w:rPr>
                <w:rFonts w:ascii="Source Sans 3" w:hAnsi="Source Sans 3"/>
              </w:rPr>
              <w:br/>
            </w:r>
            <w:r w:rsidRPr="005B62B5">
              <w:rPr>
                <w:rFonts w:ascii="Source Sans 3" w:hAnsi="Source Sans 3"/>
              </w:rPr>
              <w:t>und Seife reinigen. Keine Lösemittel oder Verdünnung verwenden.</w:t>
            </w:r>
          </w:p>
          <w:p w14:paraId="539F5685" w14:textId="102C7464" w:rsidR="00D45CA8" w:rsidRPr="005B62B5" w:rsidRDefault="00D45CA8" w:rsidP="00122628">
            <w:pPr>
              <w:pStyle w:val="Notruf"/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</w:rPr>
              <w:t xml:space="preserve">Ersthelfer </w:t>
            </w:r>
            <w:r w:rsidRPr="005B62B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B62B5">
              <w:rPr>
                <w:rFonts w:ascii="Source Sans 3" w:hAnsi="Source Sans 3"/>
              </w:rPr>
              <w:instrText xml:space="preserve"> </w:instrText>
            </w:r>
            <w:r w:rsidR="00744851" w:rsidRPr="005B62B5">
              <w:rPr>
                <w:rFonts w:ascii="Source Sans 3" w:hAnsi="Source Sans 3"/>
              </w:rPr>
              <w:instrText>FORMTEXT</w:instrText>
            </w:r>
            <w:r w:rsidRPr="005B62B5">
              <w:rPr>
                <w:rFonts w:ascii="Source Sans 3" w:hAnsi="Source Sans 3"/>
              </w:rPr>
              <w:instrText xml:space="preserve"> </w:instrText>
            </w:r>
            <w:r w:rsidRPr="005B62B5">
              <w:rPr>
                <w:rFonts w:ascii="Source Sans 3" w:hAnsi="Source Sans 3"/>
              </w:rPr>
            </w:r>
            <w:r w:rsidRPr="005B62B5">
              <w:rPr>
                <w:rFonts w:ascii="Source Sans 3" w:hAnsi="Source Sans 3"/>
              </w:rPr>
              <w:fldChar w:fldCharType="separate"/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</w:rPr>
              <w:fldChar w:fldCharType="end"/>
            </w:r>
            <w:r w:rsidRPr="005B62B5">
              <w:rPr>
                <w:rFonts w:ascii="Source Sans 3" w:hAnsi="Source Sans 3"/>
              </w:rPr>
              <w:t xml:space="preserve"> </w:t>
            </w:r>
            <w:r w:rsidR="00DE0EFD" w:rsidRPr="005B62B5">
              <w:rPr>
                <w:rFonts w:ascii="Source Sans 3" w:hAnsi="Source Sans 3"/>
              </w:rPr>
              <w:tab/>
            </w:r>
            <w:r w:rsidR="00122628" w:rsidRPr="005B62B5">
              <w:rPr>
                <w:rFonts w:ascii="Source Sans 3" w:hAnsi="Source Sans 3"/>
              </w:rPr>
              <w:t>Telefon</w:t>
            </w:r>
            <w:r w:rsidRPr="005B62B5">
              <w:rPr>
                <w:rFonts w:ascii="Source Sans 3" w:hAnsi="Source Sans 3"/>
              </w:rPr>
              <w:t xml:space="preserve"> </w:t>
            </w:r>
            <w:r w:rsidRPr="005B62B5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B62B5">
              <w:rPr>
                <w:rFonts w:ascii="Source Sans 3" w:hAnsi="Source Sans 3"/>
              </w:rPr>
              <w:instrText xml:space="preserve"> </w:instrText>
            </w:r>
            <w:r w:rsidR="00744851" w:rsidRPr="005B62B5">
              <w:rPr>
                <w:rFonts w:ascii="Source Sans 3" w:hAnsi="Source Sans 3"/>
              </w:rPr>
              <w:instrText>FORMTEXT</w:instrText>
            </w:r>
            <w:r w:rsidRPr="005B62B5">
              <w:rPr>
                <w:rFonts w:ascii="Source Sans 3" w:hAnsi="Source Sans 3"/>
              </w:rPr>
              <w:instrText xml:space="preserve"> </w:instrText>
            </w:r>
            <w:r w:rsidRPr="005B62B5">
              <w:rPr>
                <w:rFonts w:ascii="Source Sans 3" w:hAnsi="Source Sans 3"/>
              </w:rPr>
            </w:r>
            <w:r w:rsidRPr="005B62B5">
              <w:rPr>
                <w:rFonts w:ascii="Source Sans 3" w:hAnsi="Source Sans 3"/>
              </w:rPr>
              <w:fldChar w:fldCharType="separate"/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5B62B5" w14:paraId="1C65887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EA5FAF" w14:textId="77777777" w:rsidR="00D45CA8" w:rsidRPr="005B62B5" w:rsidRDefault="00D45CA8" w:rsidP="005B62B5">
            <w:pPr>
              <w:pStyle w:val="berschrift2"/>
            </w:pPr>
            <w:r w:rsidRPr="005B62B5">
              <w:t>Sachgerechte Entsorgung</w:t>
            </w:r>
          </w:p>
        </w:tc>
      </w:tr>
      <w:tr w:rsidR="00D45CA8" w:rsidRPr="005B62B5" w14:paraId="4D97B608" w14:textId="77777777" w:rsidTr="005B62B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E318A3B" w14:textId="77777777" w:rsidR="00D45CA8" w:rsidRPr="005B62B5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A2AE6BE" w14:textId="77777777" w:rsidR="00D45CA8" w:rsidRPr="005B62B5" w:rsidRDefault="00122628" w:rsidP="00122628">
            <w:pPr>
              <w:rPr>
                <w:rFonts w:ascii="Source Sans 3" w:hAnsi="Source Sans 3"/>
              </w:rPr>
            </w:pPr>
            <w:r w:rsidRPr="005B62B5">
              <w:rPr>
                <w:rFonts w:ascii="Source Sans 3" w:hAnsi="Source Sans 3"/>
              </w:rPr>
              <w:t>Verschmutzte Arbeitskleidung in gekennzeichneten Sammelbehälter geben.</w:t>
            </w:r>
          </w:p>
          <w:p w14:paraId="4D90F870" w14:textId="20DEFB2A" w:rsidR="00122628" w:rsidRPr="005B62B5" w:rsidRDefault="00122628" w:rsidP="00122628">
            <w:pPr>
              <w:pStyle w:val="Notruf"/>
              <w:rPr>
                <w:rFonts w:ascii="Source Sans 3" w:hAnsi="Source Sans 3"/>
                <w:color w:val="auto"/>
              </w:rPr>
            </w:pPr>
            <w:r w:rsidRPr="005B62B5">
              <w:rPr>
                <w:rFonts w:ascii="Source Sans 3" w:hAnsi="Source Sans 3"/>
              </w:rPr>
              <w:t xml:space="preserve">Datum </w:t>
            </w:r>
            <w:r w:rsidRPr="005B62B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B62B5">
              <w:rPr>
                <w:rFonts w:ascii="Source Sans 3" w:hAnsi="Source Sans 3"/>
              </w:rPr>
              <w:instrText xml:space="preserve"> FORMTEXT </w:instrText>
            </w:r>
            <w:r w:rsidRPr="005B62B5">
              <w:rPr>
                <w:rFonts w:ascii="Source Sans 3" w:hAnsi="Source Sans 3"/>
              </w:rPr>
            </w:r>
            <w:r w:rsidRPr="005B62B5">
              <w:rPr>
                <w:rFonts w:ascii="Source Sans 3" w:hAnsi="Source Sans 3"/>
              </w:rPr>
              <w:fldChar w:fldCharType="separate"/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</w:rPr>
              <w:fldChar w:fldCharType="end"/>
            </w:r>
            <w:r w:rsidRPr="005B62B5">
              <w:rPr>
                <w:rFonts w:ascii="Source Sans 3" w:hAnsi="Source Sans 3"/>
              </w:rPr>
              <w:t xml:space="preserve"> </w:t>
            </w:r>
            <w:r w:rsidRPr="005B62B5">
              <w:rPr>
                <w:rFonts w:ascii="Source Sans 3" w:hAnsi="Source Sans 3"/>
              </w:rPr>
              <w:tab/>
              <w:t xml:space="preserve">Unterschrift </w:t>
            </w:r>
            <w:r w:rsidRPr="005B62B5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B62B5">
              <w:rPr>
                <w:rFonts w:ascii="Source Sans 3" w:hAnsi="Source Sans 3"/>
              </w:rPr>
              <w:instrText xml:space="preserve"> FORMTEXT </w:instrText>
            </w:r>
            <w:r w:rsidRPr="005B62B5">
              <w:rPr>
                <w:rFonts w:ascii="Source Sans 3" w:hAnsi="Source Sans 3"/>
              </w:rPr>
            </w:r>
            <w:r w:rsidRPr="005B62B5">
              <w:rPr>
                <w:rFonts w:ascii="Source Sans 3" w:hAnsi="Source Sans 3"/>
              </w:rPr>
              <w:fldChar w:fldCharType="separate"/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  <w:noProof/>
              </w:rPr>
              <w:t> </w:t>
            </w:r>
            <w:r w:rsidRPr="005B62B5">
              <w:rPr>
                <w:rFonts w:ascii="Source Sans 3" w:hAnsi="Source Sans 3"/>
              </w:rPr>
              <w:fldChar w:fldCharType="end"/>
            </w:r>
          </w:p>
        </w:tc>
      </w:tr>
    </w:tbl>
    <w:p w14:paraId="502F2679" w14:textId="77777777" w:rsidR="00D45CA8" w:rsidRPr="005B62B5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5B62B5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5E43F25-0098-4531-B43B-7AD960A63E67}"/>
    <w:embedBold r:id="rId2" w:fontKey="{03A12248-42E4-4C94-B545-2C8E6579558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B1C77"/>
    <w:multiLevelType w:val="hybridMultilevel"/>
    <w:tmpl w:val="1DFA78A8"/>
    <w:lvl w:ilvl="0" w:tplc="C3D0743C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628"/>
    <w:rsid w:val="00072313"/>
    <w:rsid w:val="00085B6B"/>
    <w:rsid w:val="00122628"/>
    <w:rsid w:val="0020256F"/>
    <w:rsid w:val="002874ED"/>
    <w:rsid w:val="00352514"/>
    <w:rsid w:val="003F0E4D"/>
    <w:rsid w:val="00400BC7"/>
    <w:rsid w:val="00472CFF"/>
    <w:rsid w:val="00564C7D"/>
    <w:rsid w:val="005B62B5"/>
    <w:rsid w:val="00744851"/>
    <w:rsid w:val="00800ABE"/>
    <w:rsid w:val="008049F1"/>
    <w:rsid w:val="00850334"/>
    <w:rsid w:val="008525E3"/>
    <w:rsid w:val="00980D96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F7220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C6EB4A"/>
  <w15:chartTrackingRefBased/>
  <w15:docId w15:val="{99D34231-B558-481B-8BEF-D2363CA5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49F1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5B62B5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472CFF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153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7</cp:revision>
  <cp:lastPrinted>2003-07-02T13:54:00Z</cp:lastPrinted>
  <dcterms:created xsi:type="dcterms:W3CDTF">2025-06-11T13:27:00Z</dcterms:created>
  <dcterms:modified xsi:type="dcterms:W3CDTF">2026-01-02T15:16:00Z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