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C9CA1" w14:textId="77777777" w:rsidR="00723925" w:rsidRPr="00BF6551" w:rsidRDefault="007C20F6">
      <w:pPr>
        <w:spacing w:before="0"/>
        <w:rPr>
          <w:rFonts w:ascii="Source Sans 3" w:hAnsi="Source Sans 3"/>
          <w:sz w:val="8"/>
        </w:rPr>
      </w:pPr>
      <w:r w:rsidRPr="00BF655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3D6E485" wp14:editId="4609AF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1B5E9" w14:textId="77777777" w:rsidR="00723925" w:rsidRPr="00BF6551" w:rsidRDefault="00723925">
      <w:pPr>
        <w:spacing w:before="0"/>
        <w:rPr>
          <w:rFonts w:ascii="Source Sans 3" w:hAnsi="Source Sans 3"/>
          <w:sz w:val="8"/>
        </w:rPr>
      </w:pPr>
    </w:p>
    <w:p w14:paraId="7FEC9B49" w14:textId="77777777" w:rsidR="00723925" w:rsidRPr="00BF6551" w:rsidRDefault="00723925">
      <w:pPr>
        <w:spacing w:before="0"/>
        <w:rPr>
          <w:rFonts w:ascii="Source Sans 3" w:hAnsi="Source Sans 3"/>
          <w:sz w:val="8"/>
        </w:rPr>
      </w:pPr>
    </w:p>
    <w:p w14:paraId="330E323C" w14:textId="77777777" w:rsidR="00723925" w:rsidRPr="00BF6551" w:rsidRDefault="00723925">
      <w:pPr>
        <w:spacing w:before="0"/>
        <w:rPr>
          <w:rFonts w:ascii="Source Sans 3" w:hAnsi="Source Sans 3"/>
          <w:sz w:val="8"/>
        </w:rPr>
      </w:pPr>
    </w:p>
    <w:p w14:paraId="42AA053C" w14:textId="77777777" w:rsidR="00723925" w:rsidRPr="00BF6551" w:rsidRDefault="00723925">
      <w:pPr>
        <w:spacing w:before="0"/>
        <w:rPr>
          <w:rFonts w:ascii="Source Sans 3" w:hAnsi="Source Sans 3"/>
          <w:sz w:val="8"/>
        </w:rPr>
        <w:sectPr w:rsidR="00723925" w:rsidRPr="00BF6551" w:rsidSect="00B709E6">
          <w:pgSz w:w="11906" w:h="16838" w:code="9"/>
          <w:pgMar w:top="680" w:right="851" w:bottom="14175" w:left="851" w:header="720" w:footer="0" w:gutter="0"/>
          <w:cols w:space="720"/>
        </w:sectPr>
      </w:pPr>
    </w:p>
    <w:p w14:paraId="0F9795AF" w14:textId="7C7BD917" w:rsidR="00455E1E" w:rsidRPr="00BF655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BF6551" w14:paraId="390C6D38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556079B" w14:textId="77777777" w:rsidR="00FD26E3" w:rsidRPr="00BF6551" w:rsidRDefault="002B21EF" w:rsidP="00BF6551">
            <w:pPr>
              <w:spacing w:before="120"/>
              <w:ind w:left="113"/>
              <w:rPr>
                <w:rFonts w:ascii="Source Sans 3" w:hAnsi="Source Sans 3"/>
              </w:rPr>
            </w:pPr>
            <w:r w:rsidRPr="00BF655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CA6BA72" wp14:editId="234BA5B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6EA585" w14:textId="77777777" w:rsidR="00C108A5" w:rsidRPr="00BF6551" w:rsidRDefault="00C108A5" w:rsidP="00BF655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FD09B7B" w14:textId="77777777" w:rsidR="00455E1E" w:rsidRPr="00BF6551" w:rsidRDefault="00B645BE" w:rsidP="00BF6551">
            <w:pPr>
              <w:spacing w:before="180"/>
              <w:ind w:left="57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224D74" wp14:editId="4702366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761C6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6551">
              <w:rPr>
                <w:rFonts w:ascii="Source Sans 3" w:hAnsi="Source Sans 3"/>
              </w:rPr>
              <w:t>Firma:</w:t>
            </w:r>
            <w:r w:rsidR="005C07E8" w:rsidRPr="00BF6551">
              <w:rPr>
                <w:rFonts w:ascii="Source Sans 3" w:hAnsi="Source Sans 3"/>
              </w:rPr>
              <w:t xml:space="preserve"> </w:t>
            </w:r>
            <w:r w:rsidR="00455E1E" w:rsidRPr="00BF6551">
              <w:rPr>
                <w:rFonts w:ascii="Source Sans 3" w:hAnsi="Source Sans 3"/>
              </w:rPr>
              <w:t xml:space="preserve"> </w:t>
            </w:r>
            <w:r w:rsidR="00455E1E" w:rsidRPr="00BF655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BF6551">
              <w:rPr>
                <w:rFonts w:ascii="Source Sans 3" w:hAnsi="Source Sans 3"/>
              </w:rPr>
              <w:instrText xml:space="preserve"> FORMTEXT </w:instrText>
            </w:r>
            <w:r w:rsidR="00455E1E" w:rsidRPr="00BF6551">
              <w:rPr>
                <w:rFonts w:ascii="Source Sans 3" w:hAnsi="Source Sans 3"/>
              </w:rPr>
            </w:r>
            <w:r w:rsidR="00455E1E" w:rsidRPr="00BF6551">
              <w:rPr>
                <w:rFonts w:ascii="Source Sans 3" w:hAnsi="Source Sans 3"/>
              </w:rPr>
              <w:fldChar w:fldCharType="separate"/>
            </w:r>
            <w:r w:rsidR="00455E1E" w:rsidRPr="00BF6551">
              <w:rPr>
                <w:rFonts w:ascii="Source Sans 3" w:hAnsi="Source Sans 3"/>
                <w:noProof/>
              </w:rPr>
              <w:t> </w:t>
            </w:r>
            <w:r w:rsidR="00455E1E" w:rsidRPr="00BF6551">
              <w:rPr>
                <w:rFonts w:ascii="Source Sans 3" w:hAnsi="Source Sans 3"/>
                <w:noProof/>
              </w:rPr>
              <w:t> </w:t>
            </w:r>
            <w:r w:rsidR="00455E1E" w:rsidRPr="00BF6551">
              <w:rPr>
                <w:rFonts w:ascii="Source Sans 3" w:hAnsi="Source Sans 3"/>
                <w:noProof/>
              </w:rPr>
              <w:t> </w:t>
            </w:r>
            <w:r w:rsidR="00455E1E" w:rsidRPr="00BF6551">
              <w:rPr>
                <w:rFonts w:ascii="Source Sans 3" w:hAnsi="Source Sans 3"/>
                <w:noProof/>
              </w:rPr>
              <w:t> </w:t>
            </w:r>
            <w:r w:rsidR="00455E1E" w:rsidRPr="00BF6551">
              <w:rPr>
                <w:rFonts w:ascii="Source Sans 3" w:hAnsi="Source Sans 3"/>
                <w:noProof/>
              </w:rPr>
              <w:t> </w:t>
            </w:r>
            <w:r w:rsidR="00455E1E" w:rsidRPr="00BF6551">
              <w:rPr>
                <w:rFonts w:ascii="Source Sans 3" w:hAnsi="Source Sans 3"/>
              </w:rPr>
              <w:fldChar w:fldCharType="end"/>
            </w:r>
            <w:bookmarkEnd w:id="0"/>
          </w:p>
          <w:p w14:paraId="00E9B86C" w14:textId="6F034E2A" w:rsidR="00455E1E" w:rsidRPr="00BF6551" w:rsidRDefault="00FD26E3" w:rsidP="00BF6551">
            <w:pPr>
              <w:spacing w:before="120"/>
              <w:ind w:left="57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EDF066" wp14:editId="552C50D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08D06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6551">
              <w:rPr>
                <w:rFonts w:ascii="Source Sans 3" w:hAnsi="Source Sans 3"/>
              </w:rPr>
              <w:t>Arbeitsbereich:</w:t>
            </w:r>
            <w:r w:rsidR="005C07E8" w:rsidRPr="00BF6551">
              <w:rPr>
                <w:rFonts w:ascii="Source Sans 3" w:hAnsi="Source Sans 3"/>
              </w:rPr>
              <w:t xml:space="preserve"> </w:t>
            </w:r>
            <w:r w:rsidR="00455E1E" w:rsidRPr="00BF6551">
              <w:rPr>
                <w:rFonts w:ascii="Source Sans 3" w:hAnsi="Source Sans 3"/>
              </w:rPr>
              <w:t xml:space="preserve"> </w:t>
            </w:r>
            <w:r w:rsidR="00A872C6" w:rsidRPr="00BF6551">
              <w:rPr>
                <w:rFonts w:ascii="Source Sans 3" w:hAnsi="Source Sans 3"/>
              </w:rPr>
              <w:t>Abt. Instandhaltung</w:t>
            </w:r>
          </w:p>
          <w:p w14:paraId="2154A8BB" w14:textId="77777777" w:rsidR="00455E1E" w:rsidRPr="00BF6551" w:rsidRDefault="00FD26E3" w:rsidP="00BF6551">
            <w:pPr>
              <w:spacing w:before="120"/>
              <w:ind w:left="57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27505B" wp14:editId="1F4288A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912ED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F6551">
              <w:rPr>
                <w:rFonts w:ascii="Source Sans 3" w:hAnsi="Source Sans 3"/>
              </w:rPr>
              <w:t xml:space="preserve">Verantwortlich: </w:t>
            </w:r>
            <w:r w:rsidRPr="00BF655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F6551">
              <w:rPr>
                <w:rFonts w:ascii="Source Sans 3" w:hAnsi="Source Sans 3"/>
              </w:rPr>
              <w:instrText xml:space="preserve"> FORMTEXT </w:instrText>
            </w:r>
            <w:r w:rsidRPr="00BF6551">
              <w:rPr>
                <w:rFonts w:ascii="Source Sans 3" w:hAnsi="Source Sans 3"/>
              </w:rPr>
            </w:r>
            <w:r w:rsidRPr="00BF6551">
              <w:rPr>
                <w:rFonts w:ascii="Source Sans 3" w:hAnsi="Source Sans 3"/>
              </w:rPr>
              <w:fldChar w:fldCharType="separate"/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</w:rPr>
              <w:fldChar w:fldCharType="end"/>
            </w:r>
          </w:p>
          <w:p w14:paraId="47D9C8D4" w14:textId="77777777" w:rsidR="00455E1E" w:rsidRPr="00BF6551" w:rsidRDefault="005C07E8" w:rsidP="00BF6551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BF6551">
              <w:rPr>
                <w:rFonts w:ascii="Source Sans 3" w:hAnsi="Source Sans 3"/>
              </w:rPr>
              <w:tab/>
            </w:r>
            <w:r w:rsidRPr="00BF6551">
              <w:rPr>
                <w:rFonts w:ascii="Source Sans 3" w:hAnsi="Source Sans 3"/>
              </w:rPr>
              <w:tab/>
            </w:r>
            <w:r w:rsidRPr="00BF6551">
              <w:rPr>
                <w:rFonts w:ascii="Source Sans 3" w:hAnsi="Source Sans 3"/>
              </w:rPr>
              <w:tab/>
              <w:t xml:space="preserve">          </w:t>
            </w:r>
            <w:r w:rsidR="00455E1E" w:rsidRPr="00BF655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08FA4985" w14:textId="77777777" w:rsidR="00455E1E" w:rsidRPr="00BF6551" w:rsidRDefault="00455E1E" w:rsidP="00BF655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BF655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4E31CAE" w14:textId="77777777" w:rsidR="00723925" w:rsidRPr="00BF6551" w:rsidRDefault="00723925" w:rsidP="00BF6551">
            <w:pPr>
              <w:spacing w:after="160" w:line="200" w:lineRule="exact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F655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F655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BF655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F655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7CFFCE1" w14:textId="148C97F4" w:rsidR="00455E1E" w:rsidRPr="00BF6551" w:rsidRDefault="00455E1E" w:rsidP="00BF655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>Arbeitsplatz:</w:t>
            </w:r>
            <w:r w:rsidR="007A7809" w:rsidRPr="00BF6551">
              <w:rPr>
                <w:rFonts w:ascii="Source Sans 3" w:hAnsi="Source Sans 3"/>
              </w:rPr>
              <w:t xml:space="preserve"> </w:t>
            </w:r>
            <w:r w:rsidR="00A872C6" w:rsidRPr="00BF6551">
              <w:rPr>
                <w:rFonts w:ascii="Source Sans 3" w:hAnsi="Source Sans 3"/>
              </w:rPr>
              <w:t>Drucksaal</w:t>
            </w:r>
          </w:p>
          <w:p w14:paraId="21250A06" w14:textId="0092A33A" w:rsidR="00455E1E" w:rsidRPr="00BF6551" w:rsidRDefault="00455E1E" w:rsidP="00BF655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>Tätigkeit:</w:t>
            </w:r>
            <w:r w:rsidR="007A7809" w:rsidRPr="00BF6551">
              <w:rPr>
                <w:rFonts w:ascii="Source Sans 3" w:hAnsi="Source Sans 3"/>
              </w:rPr>
              <w:t xml:space="preserve"> </w:t>
            </w:r>
            <w:r w:rsidR="00A872C6" w:rsidRPr="00BF6551">
              <w:rPr>
                <w:rFonts w:ascii="Source Sans 3" w:hAnsi="Source Sans 3"/>
              </w:rPr>
              <w:t xml:space="preserve">Hygienekontrolle des </w:t>
            </w:r>
            <w:r w:rsidR="00A872C6" w:rsidRPr="00BF6551">
              <w:rPr>
                <w:rFonts w:ascii="Source Sans 3" w:hAnsi="Source Sans 3"/>
              </w:rPr>
              <w:br/>
              <w:t>Feuchtwassers</w:t>
            </w:r>
          </w:p>
        </w:tc>
        <w:tc>
          <w:tcPr>
            <w:tcW w:w="1914" w:type="dxa"/>
            <w:gridSpan w:val="2"/>
          </w:tcPr>
          <w:p w14:paraId="24FE4A32" w14:textId="77777777" w:rsidR="00C108A5" w:rsidRPr="00BF6551" w:rsidRDefault="00C108A5" w:rsidP="00BF6551">
            <w:pPr>
              <w:spacing w:before="0" w:after="200"/>
              <w:rPr>
                <w:rFonts w:ascii="Source Sans 3" w:hAnsi="Source Sans 3"/>
              </w:rPr>
            </w:pPr>
          </w:p>
          <w:p w14:paraId="4A71149D" w14:textId="77777777" w:rsidR="00455E1E" w:rsidRPr="00BF6551" w:rsidRDefault="00455E1E" w:rsidP="00BF6551">
            <w:pPr>
              <w:spacing w:before="0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 xml:space="preserve">Stand: </w:t>
            </w:r>
            <w:r w:rsidRPr="00BF655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F655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BF6551">
              <w:rPr>
                <w:rFonts w:ascii="Source Sans 3" w:hAnsi="Source Sans 3"/>
                <w:u w:val="single"/>
              </w:rPr>
            </w:r>
            <w:r w:rsidRPr="00BF6551">
              <w:rPr>
                <w:rFonts w:ascii="Source Sans 3" w:hAnsi="Source Sans 3"/>
                <w:u w:val="single"/>
              </w:rPr>
              <w:fldChar w:fldCharType="separate"/>
            </w:r>
            <w:r w:rsidRPr="00BF6551">
              <w:rPr>
                <w:rFonts w:ascii="Source Sans 3" w:hAnsi="Source Sans 3"/>
                <w:noProof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u w:val="single"/>
              </w:rPr>
              <w:t> </w:t>
            </w:r>
            <w:r w:rsidRPr="00BF655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F6551">
              <w:rPr>
                <w:rFonts w:ascii="Source Sans 3" w:hAnsi="Source Sans 3"/>
              </w:rPr>
              <w:t xml:space="preserve"> </w:t>
            </w:r>
          </w:p>
          <w:p w14:paraId="6F30AA91" w14:textId="0778D21E" w:rsidR="00455E1E" w:rsidRPr="00BF6551" w:rsidRDefault="00A872C6" w:rsidP="00BF6551">
            <w:pPr>
              <w:spacing w:before="120"/>
              <w:rPr>
                <w:rFonts w:ascii="Source Sans 3" w:hAnsi="Source Sans 3"/>
                <w:sz w:val="16"/>
              </w:rPr>
            </w:pPr>
            <w:r w:rsidRPr="00BF6551">
              <w:rPr>
                <w:rFonts w:ascii="Source Sans 3" w:hAnsi="Source Sans 3"/>
                <w:sz w:val="16"/>
              </w:rPr>
              <w:t>B193</w:t>
            </w:r>
          </w:p>
        </w:tc>
      </w:tr>
      <w:tr w:rsidR="005C07E8" w:rsidRPr="00BF6551" w14:paraId="623D032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CC6D097" w14:textId="77777777" w:rsidR="005C07E8" w:rsidRPr="00BF6551" w:rsidRDefault="005C07E8" w:rsidP="00BF6551">
            <w:pPr>
              <w:pStyle w:val="berschrift2"/>
            </w:pPr>
            <w:r w:rsidRPr="00BF6551">
              <w:t>Anwendungsbereich</w:t>
            </w:r>
          </w:p>
        </w:tc>
      </w:tr>
      <w:tr w:rsidR="00455E1E" w:rsidRPr="00BF6551" w14:paraId="7BAD95AC" w14:textId="77777777" w:rsidTr="00A872C6">
        <w:trPr>
          <w:trHeight w:val="809"/>
        </w:trPr>
        <w:tc>
          <w:tcPr>
            <w:tcW w:w="10206" w:type="dxa"/>
            <w:gridSpan w:val="6"/>
            <w:vAlign w:val="center"/>
          </w:tcPr>
          <w:p w14:paraId="59ADCD66" w14:textId="0E1D0135" w:rsidR="00455E1E" w:rsidRPr="00BF6551" w:rsidRDefault="00A872C6" w:rsidP="00650062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BF6551">
              <w:rPr>
                <w:rFonts w:ascii="Source Sans 3" w:hAnsi="Source Sans 3"/>
                <w:lang w:val="de-DE"/>
              </w:rPr>
              <w:t xml:space="preserve">Hygienekontrolle – Sichtprüfung sowie orientierende </w:t>
            </w:r>
            <w:r w:rsidR="00650062" w:rsidRPr="00BF6551">
              <w:rPr>
                <w:rFonts w:ascii="Source Sans 3" w:hAnsi="Source Sans 3"/>
                <w:lang w:val="de-DE"/>
              </w:rPr>
              <w:br/>
            </w:r>
            <w:r w:rsidRPr="00BF6551">
              <w:rPr>
                <w:rFonts w:ascii="Source Sans 3" w:hAnsi="Source Sans 3"/>
                <w:lang w:val="de-DE"/>
              </w:rPr>
              <w:t>mikrobiologische Prüfung</w:t>
            </w:r>
          </w:p>
        </w:tc>
      </w:tr>
      <w:tr w:rsidR="00C108A5" w:rsidRPr="00BF6551" w14:paraId="2542AFD4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D53DC99" w14:textId="77777777" w:rsidR="00C108A5" w:rsidRPr="00BF6551" w:rsidRDefault="008D049D" w:rsidP="00BF6551">
            <w:pPr>
              <w:pStyle w:val="berschrift2"/>
            </w:pPr>
            <w:r w:rsidRPr="00BF6551">
              <w:t>Gefährdungen</w:t>
            </w:r>
          </w:p>
        </w:tc>
      </w:tr>
      <w:tr w:rsidR="00A872C6" w:rsidRPr="00BF6551" w14:paraId="6750DC28" w14:textId="77777777" w:rsidTr="00A872C6">
        <w:trPr>
          <w:trHeight w:val="1110"/>
        </w:trPr>
        <w:tc>
          <w:tcPr>
            <w:tcW w:w="1204" w:type="dxa"/>
            <w:gridSpan w:val="2"/>
            <w:shd w:val="clear" w:color="auto" w:fill="FFFFFF"/>
          </w:tcPr>
          <w:p w14:paraId="0A600E1E" w14:textId="66517220" w:rsidR="00A872C6" w:rsidRPr="00BF6551" w:rsidRDefault="00A872C6" w:rsidP="00B709E6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BF6551">
              <w:rPr>
                <w:noProof/>
              </w:rPr>
              <w:drawing>
                <wp:inline distT="0" distB="0" distL="0" distR="0" wp14:anchorId="7D1BE0BD" wp14:editId="67CC2957">
                  <wp:extent cx="612000" cy="533135"/>
                  <wp:effectExtent l="0" t="0" r="0" b="635"/>
                  <wp:docPr id="1" name="Grafik 1" descr="w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w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2" w:type="dxa"/>
            <w:gridSpan w:val="4"/>
            <w:shd w:val="clear" w:color="auto" w:fill="auto"/>
          </w:tcPr>
          <w:p w14:paraId="2695420C" w14:textId="00C238DF" w:rsidR="00A872C6" w:rsidRPr="00BF6551" w:rsidRDefault="00A872C6" w:rsidP="00A872C6">
            <w:pPr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 xml:space="preserve">Biologische Gefährdungen: </w:t>
            </w:r>
            <w:r w:rsidRPr="00BF6551">
              <w:rPr>
                <w:rFonts w:ascii="Source Sans 3" w:hAnsi="Source Sans 3"/>
              </w:rPr>
              <w:tab/>
              <w:t>durch biologische Arbeitsstoffe (</w:t>
            </w:r>
            <w:r w:rsidR="003B2A7A" w:rsidRPr="00BF6551">
              <w:rPr>
                <w:rFonts w:ascii="Source Sans 3" w:hAnsi="Source Sans 3" w:cs="Arial"/>
              </w:rPr>
              <w:t>z.</w:t>
            </w:r>
            <w:r w:rsidR="003B2A7A" w:rsidRPr="00BF6551">
              <w:rPr>
                <w:rFonts w:ascii="Source Sans 3" w:hAnsi="Source Sans 3" w:cs="Arial"/>
                <w:w w:val="80"/>
              </w:rPr>
              <w:t> </w:t>
            </w:r>
            <w:r w:rsidR="003B2A7A" w:rsidRPr="00BF6551">
              <w:rPr>
                <w:rFonts w:ascii="Source Sans 3" w:hAnsi="Source Sans 3" w:cs="Arial"/>
              </w:rPr>
              <w:t xml:space="preserve">B. </w:t>
            </w:r>
            <w:r w:rsidRPr="00BF6551">
              <w:rPr>
                <w:rFonts w:ascii="Source Sans 3" w:hAnsi="Source Sans 3"/>
              </w:rPr>
              <w:t>Bakterien und Schimmelpilze).</w:t>
            </w:r>
          </w:p>
          <w:p w14:paraId="005C12FB" w14:textId="79BAD613" w:rsidR="00A872C6" w:rsidRPr="00BF6551" w:rsidRDefault="00A872C6" w:rsidP="00A872C6">
            <w:pPr>
              <w:rPr>
                <w:rFonts w:ascii="Source Sans 3" w:hAnsi="Source Sans 3"/>
                <w:sz w:val="8"/>
                <w:szCs w:val="8"/>
              </w:rPr>
            </w:pPr>
            <w:r w:rsidRPr="00BF6551">
              <w:rPr>
                <w:rFonts w:ascii="Source Sans 3" w:hAnsi="Source Sans 3"/>
              </w:rPr>
              <w:t xml:space="preserve">Mechanische Gefährdungen: </w:t>
            </w:r>
            <w:r w:rsidRPr="00BF6551">
              <w:rPr>
                <w:rFonts w:ascii="Source Sans 3" w:hAnsi="Source Sans 3"/>
              </w:rPr>
              <w:tab/>
              <w:t xml:space="preserve">durch </w:t>
            </w:r>
            <w:r w:rsidR="003B2A7A" w:rsidRPr="00BF6551">
              <w:rPr>
                <w:rFonts w:ascii="Source Sans 3" w:hAnsi="Source Sans 3" w:cs="Arial"/>
              </w:rPr>
              <w:t>z.</w:t>
            </w:r>
            <w:r w:rsidR="003B2A7A" w:rsidRPr="00BF6551">
              <w:rPr>
                <w:rFonts w:ascii="Source Sans 3" w:hAnsi="Source Sans 3" w:cs="Arial"/>
                <w:w w:val="80"/>
              </w:rPr>
              <w:t> </w:t>
            </w:r>
            <w:r w:rsidR="003B2A7A" w:rsidRPr="00BF6551">
              <w:rPr>
                <w:rFonts w:ascii="Source Sans 3" w:hAnsi="Source Sans 3" w:cs="Arial"/>
              </w:rPr>
              <w:t xml:space="preserve">B. </w:t>
            </w:r>
            <w:r w:rsidRPr="00BF6551">
              <w:rPr>
                <w:rFonts w:ascii="Source Sans 3" w:hAnsi="Source Sans 3"/>
              </w:rPr>
              <w:t>scharfe Kanten an Maschinenteilen.</w:t>
            </w:r>
          </w:p>
        </w:tc>
      </w:tr>
      <w:tr w:rsidR="00455E1E" w:rsidRPr="00BF6551" w14:paraId="345654C4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41AD47C" w14:textId="77777777" w:rsidR="00455E1E" w:rsidRPr="00BF6551" w:rsidRDefault="00455E1E" w:rsidP="00BF6551">
            <w:pPr>
              <w:pStyle w:val="berschrift2"/>
            </w:pPr>
            <w:r w:rsidRPr="00BF6551">
              <w:t>Schutzmaßnahmen und Verhaltensregeln</w:t>
            </w:r>
          </w:p>
        </w:tc>
      </w:tr>
      <w:tr w:rsidR="002C1E9B" w:rsidRPr="00BF6551" w14:paraId="50721C8E" w14:textId="77777777" w:rsidTr="00A872C6">
        <w:trPr>
          <w:trHeight w:val="3387"/>
        </w:trPr>
        <w:tc>
          <w:tcPr>
            <w:tcW w:w="1191" w:type="dxa"/>
          </w:tcPr>
          <w:p w14:paraId="70A44714" w14:textId="77777777" w:rsidR="002C1E9B" w:rsidRPr="00BF6551" w:rsidRDefault="00A872C6" w:rsidP="00A872C6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07BFC292" wp14:editId="54DEC47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11002" w14:textId="77777777" w:rsidR="00A872C6" w:rsidRPr="00BF6551" w:rsidRDefault="00A872C6" w:rsidP="00A872C6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51724878" wp14:editId="32BAD62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EB420" w14:textId="14E21F1A" w:rsidR="00A872C6" w:rsidRPr="00BF6551" w:rsidRDefault="00A872C6" w:rsidP="00A872C6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40C1063D" wp14:editId="4F3186AC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3EB6D520" w14:textId="75243E17" w:rsidR="00A872C6" w:rsidRPr="00BF6551" w:rsidRDefault="00B709E6" w:rsidP="00B709E6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A872C6" w:rsidRPr="00BF6551">
              <w:t>Nur geschultes Personal darf die Hygienekontrolle durchführen (</w:t>
            </w:r>
            <w:r w:rsidR="003B2A7A" w:rsidRPr="00BF6551">
              <w:rPr>
                <w:rFonts w:cs="Arial"/>
                <w:szCs w:val="20"/>
              </w:rPr>
              <w:t>z.</w:t>
            </w:r>
            <w:r w:rsidR="003B2A7A" w:rsidRPr="00BF6551">
              <w:rPr>
                <w:rFonts w:cs="Arial"/>
                <w:w w:val="80"/>
                <w:szCs w:val="20"/>
              </w:rPr>
              <w:t> </w:t>
            </w:r>
            <w:r w:rsidR="003B2A7A" w:rsidRPr="00BF6551">
              <w:rPr>
                <w:rFonts w:cs="Arial"/>
                <w:szCs w:val="20"/>
              </w:rPr>
              <w:t xml:space="preserve">B. </w:t>
            </w:r>
            <w:r w:rsidR="00A872C6" w:rsidRPr="00BF6551">
              <w:t xml:space="preserve">geschult </w:t>
            </w:r>
            <w:r w:rsidR="00A87A49" w:rsidRPr="00BF6551">
              <w:br/>
            </w:r>
            <w:r w:rsidR="00A872C6" w:rsidRPr="00BF6551">
              <w:t>nach VDI 6022 Kat. B).</w:t>
            </w:r>
          </w:p>
          <w:p w14:paraId="071AF9BB" w14:textId="43C038CC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 xml:space="preserve">Bei einer orientierenden mikrobiologischen Prüfung mittels </w:t>
            </w:r>
            <w:r w:rsidR="003B2A7A" w:rsidRPr="00BF6551">
              <w:rPr>
                <w:rFonts w:cs="Arial"/>
                <w:szCs w:val="20"/>
              </w:rPr>
              <w:t>z.</w:t>
            </w:r>
            <w:r w:rsidR="003B2A7A" w:rsidRPr="00BF6551">
              <w:rPr>
                <w:rFonts w:cs="Arial"/>
                <w:w w:val="80"/>
                <w:szCs w:val="20"/>
              </w:rPr>
              <w:t> </w:t>
            </w:r>
            <w:r w:rsidR="003B2A7A" w:rsidRPr="00BF6551">
              <w:rPr>
                <w:rFonts w:cs="Arial"/>
                <w:szCs w:val="20"/>
              </w:rPr>
              <w:t xml:space="preserve">B. </w:t>
            </w:r>
            <w:proofErr w:type="spellStart"/>
            <w:r w:rsidR="00A872C6" w:rsidRPr="00BF6551">
              <w:t>Dipslide</w:t>
            </w:r>
            <w:proofErr w:type="spellEnd"/>
            <w:r w:rsidR="00A872C6" w:rsidRPr="00BF6551">
              <w:t xml:space="preserve">, </w:t>
            </w:r>
            <w:r w:rsidR="003B2A7A" w:rsidRPr="00BF6551">
              <w:br/>
            </w:r>
            <w:r w:rsidR="00A872C6" w:rsidRPr="00BF6551">
              <w:t xml:space="preserve">Handschuhe und Schutzbrille benutzen (Typ: </w:t>
            </w:r>
            <w:r w:rsidR="00A872C6" w:rsidRPr="00BF6551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A872C6" w:rsidRPr="00BF6551">
              <w:instrText xml:space="preserve"> FORMTEXT </w:instrText>
            </w:r>
            <w:r w:rsidR="00A872C6" w:rsidRPr="00BF6551">
              <w:fldChar w:fldCharType="separate"/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fldChar w:fldCharType="end"/>
            </w:r>
            <w:r w:rsidR="00A872C6" w:rsidRPr="00BF6551">
              <w:t>).</w:t>
            </w:r>
          </w:p>
          <w:p w14:paraId="30EB2AE4" w14:textId="404FB2DD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709E6">
              <w:t>Kontaminierte</w:t>
            </w:r>
            <w:r w:rsidR="00A872C6" w:rsidRPr="00BF6551">
              <w:t xml:space="preserve"> Kleidung nach Arbeitsende wechseln und getrennt aufbewahren.</w:t>
            </w:r>
          </w:p>
          <w:p w14:paraId="48D929E5" w14:textId="4C8DB06F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 xml:space="preserve">Hautschutzmittel (Typ: </w:t>
            </w:r>
            <w:r w:rsidR="00A872C6" w:rsidRPr="00BF6551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A872C6" w:rsidRPr="00BF6551">
              <w:instrText xml:space="preserve"> FORMTEXT </w:instrText>
            </w:r>
            <w:r w:rsidR="00A872C6" w:rsidRPr="00BF6551">
              <w:fldChar w:fldCharType="separate"/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fldChar w:fldCharType="end"/>
            </w:r>
            <w:r w:rsidR="00A872C6" w:rsidRPr="00BF6551">
              <w:t>) vor Arbeitsbeginn und nach Pausen benutzen.</w:t>
            </w:r>
          </w:p>
          <w:p w14:paraId="4E291174" w14:textId="72B67E98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 xml:space="preserve">Nach der Arbeit und vor der Pause Hände waschen (Typ: </w:t>
            </w:r>
            <w:r w:rsidR="00A872C6" w:rsidRPr="00BF6551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A872C6" w:rsidRPr="00BF6551">
              <w:instrText xml:space="preserve"> FORMTEXT </w:instrText>
            </w:r>
            <w:r w:rsidR="00A872C6" w:rsidRPr="00BF6551">
              <w:fldChar w:fldCharType="separate"/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fldChar w:fldCharType="end"/>
            </w:r>
            <w:r w:rsidR="00A872C6" w:rsidRPr="00BF6551">
              <w:t>).</w:t>
            </w:r>
          </w:p>
          <w:p w14:paraId="188F7220" w14:textId="5E23791D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 xml:space="preserve">Hautpflegemittel (Typ: </w:t>
            </w:r>
            <w:r w:rsidR="00A872C6" w:rsidRPr="00BF6551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A872C6" w:rsidRPr="00BF6551">
              <w:instrText xml:space="preserve"> FORMTEXT </w:instrText>
            </w:r>
            <w:r w:rsidR="00A872C6" w:rsidRPr="00BF6551">
              <w:fldChar w:fldCharType="separate"/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rPr>
                <w:noProof/>
              </w:rPr>
              <w:t> </w:t>
            </w:r>
            <w:r w:rsidR="00A872C6" w:rsidRPr="00BF6551">
              <w:fldChar w:fldCharType="end"/>
            </w:r>
            <w:r w:rsidR="00A872C6" w:rsidRPr="00BF6551">
              <w:t>) nach dem Händewaschen verwenden.</w:t>
            </w:r>
          </w:p>
          <w:p w14:paraId="5219E714" w14:textId="11EA3CF5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>Bei der Arbeit nicht essen, trinken, rauchen.</w:t>
            </w:r>
          </w:p>
          <w:p w14:paraId="3C51100F" w14:textId="62313A4D" w:rsidR="002C1E9B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>Bedienungsanleitung der Maschine / Brutschrank beachten.</w:t>
            </w:r>
          </w:p>
        </w:tc>
        <w:tc>
          <w:tcPr>
            <w:tcW w:w="1275" w:type="dxa"/>
          </w:tcPr>
          <w:p w14:paraId="1FD9D9AD" w14:textId="77777777" w:rsidR="002C1E9B" w:rsidRPr="00BF6551" w:rsidRDefault="00A872C6" w:rsidP="00A872C6">
            <w:pPr>
              <w:widowControl w:val="0"/>
              <w:tabs>
                <w:tab w:val="left" w:pos="227"/>
              </w:tabs>
              <w:adjustRightInd w:val="0"/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098568C0" wp14:editId="7B6F18D1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1E09A" w14:textId="2EC1A7D0" w:rsidR="00A872C6" w:rsidRPr="00BF6551" w:rsidRDefault="00A872C6" w:rsidP="00A872C6">
            <w:pPr>
              <w:widowControl w:val="0"/>
              <w:tabs>
                <w:tab w:val="left" w:pos="227"/>
              </w:tabs>
              <w:adjustRightInd w:val="0"/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44B2FBA5" wp14:editId="071B5575">
                  <wp:extent cx="612000" cy="62193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BF6551" w14:paraId="5642428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4BE5EA9" w14:textId="77777777" w:rsidR="00455E1E" w:rsidRPr="00BF6551" w:rsidRDefault="00455E1E" w:rsidP="00BF6551">
            <w:pPr>
              <w:pStyle w:val="berschrift2"/>
            </w:pPr>
            <w:r w:rsidRPr="00BF6551">
              <w:t>Verhalten bei Störungen</w:t>
            </w:r>
          </w:p>
        </w:tc>
      </w:tr>
      <w:tr w:rsidR="00455E1E" w:rsidRPr="00BF6551" w14:paraId="6179DE8E" w14:textId="77777777" w:rsidTr="00A872C6">
        <w:trPr>
          <w:trHeight w:val="1257"/>
        </w:trPr>
        <w:tc>
          <w:tcPr>
            <w:tcW w:w="1191" w:type="dxa"/>
          </w:tcPr>
          <w:p w14:paraId="46FEF34F" w14:textId="77777777" w:rsidR="00455E1E" w:rsidRPr="00BF6551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3E39223B" w14:textId="77777777" w:rsidR="00A872C6" w:rsidRPr="00BF6551" w:rsidRDefault="00A872C6" w:rsidP="00A872C6">
            <w:pPr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 xml:space="preserve">Bei Störungen den zuständigen Vorgesetzten informieren. </w:t>
            </w:r>
          </w:p>
          <w:p w14:paraId="30E30834" w14:textId="77777777" w:rsidR="00A872C6" w:rsidRPr="00BF6551" w:rsidRDefault="00A872C6" w:rsidP="00A872C6">
            <w:pPr>
              <w:rPr>
                <w:rFonts w:ascii="Source Sans 3" w:hAnsi="Source Sans 3"/>
              </w:rPr>
            </w:pPr>
          </w:p>
          <w:p w14:paraId="3DC8F55E" w14:textId="07AD3444" w:rsidR="00455E1E" w:rsidRPr="00BF6551" w:rsidRDefault="00A872C6" w:rsidP="00A872C6">
            <w:pPr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 xml:space="preserve">Zuständiger Techniker: </w:t>
            </w:r>
            <w:r w:rsidRPr="00BF655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F6551">
              <w:rPr>
                <w:rFonts w:ascii="Source Sans 3" w:hAnsi="Source Sans 3"/>
              </w:rPr>
              <w:instrText xml:space="preserve"> FORMTEXT </w:instrText>
            </w:r>
            <w:r w:rsidRPr="00BF6551">
              <w:rPr>
                <w:rFonts w:ascii="Source Sans 3" w:hAnsi="Source Sans 3"/>
              </w:rPr>
            </w:r>
            <w:r w:rsidRPr="00BF6551">
              <w:rPr>
                <w:rFonts w:ascii="Source Sans 3" w:hAnsi="Source Sans 3"/>
              </w:rPr>
              <w:fldChar w:fldCharType="separate"/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</w:rPr>
              <w:fldChar w:fldCharType="end"/>
            </w:r>
            <w:r w:rsidRPr="00BF6551">
              <w:rPr>
                <w:rFonts w:ascii="Source Sans 3" w:hAnsi="Source Sans 3"/>
              </w:rPr>
              <w:t xml:space="preserve">, Tel.: </w:t>
            </w:r>
            <w:r w:rsidRPr="00BF655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F6551">
              <w:rPr>
                <w:rFonts w:ascii="Source Sans 3" w:hAnsi="Source Sans 3"/>
              </w:rPr>
              <w:instrText xml:space="preserve"> FORMTEXT </w:instrText>
            </w:r>
            <w:r w:rsidRPr="00BF6551">
              <w:rPr>
                <w:rFonts w:ascii="Source Sans 3" w:hAnsi="Source Sans 3"/>
              </w:rPr>
            </w:r>
            <w:r w:rsidRPr="00BF6551">
              <w:rPr>
                <w:rFonts w:ascii="Source Sans 3" w:hAnsi="Source Sans 3"/>
              </w:rPr>
              <w:fldChar w:fldCharType="separate"/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  <w:noProof/>
              </w:rPr>
              <w:t> </w:t>
            </w:r>
            <w:r w:rsidRPr="00BF6551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BF6551" w14:paraId="2B96CB6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B5BCB66" w14:textId="77777777" w:rsidR="00455E1E" w:rsidRPr="00BF6551" w:rsidRDefault="00455E1E" w:rsidP="00BF6551">
            <w:pPr>
              <w:pStyle w:val="berschrift2"/>
            </w:pPr>
            <w:r w:rsidRPr="00BF6551">
              <w:t>Verhalten bei Unfällen – Erste Hilfe</w:t>
            </w:r>
          </w:p>
        </w:tc>
      </w:tr>
      <w:tr w:rsidR="00455E1E" w:rsidRPr="00BF6551" w14:paraId="2627BB43" w14:textId="77777777" w:rsidTr="00A872C6">
        <w:trPr>
          <w:trHeight w:val="2119"/>
        </w:trPr>
        <w:tc>
          <w:tcPr>
            <w:tcW w:w="1191" w:type="dxa"/>
          </w:tcPr>
          <w:p w14:paraId="530686A9" w14:textId="77777777" w:rsidR="00455E1E" w:rsidRPr="00BF655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F6551">
              <w:rPr>
                <w:rFonts w:ascii="Source Sans 3" w:hAnsi="Source Sans 3"/>
                <w:noProof/>
              </w:rPr>
              <w:drawing>
                <wp:inline distT="0" distB="0" distL="0" distR="0" wp14:anchorId="39006845" wp14:editId="5FACE1E7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C68E37A" w14:textId="77777777" w:rsidR="004F05ED" w:rsidRPr="00BF6551" w:rsidRDefault="004F05ED" w:rsidP="004F05ED">
            <w:pPr>
              <w:rPr>
                <w:rFonts w:ascii="Source Sans 3" w:hAnsi="Source Sans 3"/>
              </w:rPr>
            </w:pPr>
            <w:r w:rsidRPr="00BF655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BF6551">
              <w:rPr>
                <w:rFonts w:ascii="Source Sans 3" w:hAnsi="Source Sans 3" w:cs="Arial"/>
                <w:b/>
                <w:bCs/>
              </w:rPr>
              <w:t>(-</w:t>
            </w:r>
            <w:r w:rsidRPr="00BF655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BF6551">
              <w:rPr>
                <w:rFonts w:ascii="Source Sans 3" w:hAnsi="Source Sans 3" w:cs="Arial"/>
                <w:b/>
                <w:bCs/>
              </w:rPr>
              <w:t>)</w:t>
            </w:r>
            <w:r w:rsidRPr="00BF655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6267AF7" w14:textId="159677C3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>Vorgesetzten informieren</w:t>
            </w:r>
          </w:p>
          <w:p w14:paraId="07B72A4C" w14:textId="487D3ADF" w:rsidR="00A872C6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A872C6" w:rsidRPr="00BF6551">
              <w:t xml:space="preserve">Beim Haut-/Augenkontakt mit Stäuben/Feuchtwasser/Mikroorganismen sofort </w:t>
            </w:r>
            <w:r w:rsidR="00A872C6" w:rsidRPr="00BF6551">
              <w:br/>
              <w:t>mit Wasser spülen und kontaminierte Kleidung wechseln, Arzt aufsuchen.</w:t>
            </w:r>
          </w:p>
          <w:p w14:paraId="5CBEDA13" w14:textId="07485E59" w:rsidR="002D4FA2" w:rsidRPr="00BF6551" w:rsidRDefault="00B709E6" w:rsidP="00B709E6">
            <w:pPr>
              <w:pStyle w:val="Aufzhlung1"/>
            </w:pPr>
            <w:r w:rsidRPr="00B709E6">
              <w:t>‒</w:t>
            </w:r>
            <w:r w:rsidRPr="00B709E6">
              <w:tab/>
            </w:r>
            <w:proofErr w:type="gramStart"/>
            <w:r w:rsidR="00A872C6" w:rsidRPr="00BF6551">
              <w:t>Erste Hilfe Leistungen</w:t>
            </w:r>
            <w:proofErr w:type="gramEnd"/>
            <w:r w:rsidR="00A872C6" w:rsidRPr="00BF6551">
              <w:t xml:space="preserve"> ins Verbandbuch eintragen.</w:t>
            </w:r>
          </w:p>
          <w:p w14:paraId="6D42CE06" w14:textId="77777777" w:rsidR="00A872C6" w:rsidRPr="00BF6551" w:rsidRDefault="00A872C6" w:rsidP="00A872C6">
            <w:pPr>
              <w:rPr>
                <w:rFonts w:ascii="Source Sans 3" w:hAnsi="Source Sans 3"/>
              </w:rPr>
            </w:pPr>
          </w:p>
          <w:p w14:paraId="20C0F946" w14:textId="5D37096F" w:rsidR="00455E1E" w:rsidRPr="00BF6551" w:rsidRDefault="00A872C6" w:rsidP="00A872C6">
            <w:pPr>
              <w:spacing w:before="20" w:after="120"/>
              <w:rPr>
                <w:rFonts w:ascii="Source Sans 3" w:hAnsi="Source Sans 3"/>
                <w:color w:val="000000"/>
                <w:szCs w:val="22"/>
              </w:rPr>
            </w:pPr>
            <w:r w:rsidRPr="00BF655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 112</w:t>
            </w:r>
            <w:r w:rsidR="00040684" w:rsidRPr="00BF6551">
              <w:rPr>
                <w:rFonts w:ascii="Source Sans 3" w:hAnsi="Source Sans 3"/>
                <w:color w:val="000000"/>
              </w:rPr>
              <w:tab/>
            </w:r>
            <w:r w:rsidR="00455E1E" w:rsidRPr="00BF6551">
              <w:rPr>
                <w:rFonts w:ascii="Source Sans 3" w:hAnsi="Source Sans 3"/>
                <w:color w:val="000000"/>
              </w:rPr>
              <w:t>Ersthelfer</w:t>
            </w:r>
            <w:r w:rsidR="00E24306" w:rsidRPr="00BF6551">
              <w:rPr>
                <w:rFonts w:ascii="Source Sans 3" w:hAnsi="Source Sans 3"/>
                <w:color w:val="000000"/>
              </w:rPr>
              <w:t>/-in</w:t>
            </w:r>
            <w:r w:rsidR="00455E1E" w:rsidRPr="00BF6551">
              <w:rPr>
                <w:rFonts w:ascii="Source Sans 3" w:hAnsi="Source Sans 3"/>
                <w:color w:val="000000"/>
              </w:rPr>
              <w:t xml:space="preserve">: </w:t>
            </w:r>
            <w:r w:rsidR="00455E1E" w:rsidRPr="00BF6551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55E1E" w:rsidRPr="00BF6551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="00455E1E" w:rsidRPr="00BF6551">
              <w:rPr>
                <w:rFonts w:ascii="Source Sans 3" w:hAnsi="Source Sans 3"/>
                <w:color w:val="000000"/>
                <w:u w:val="single"/>
              </w:rPr>
            </w:r>
            <w:r w:rsidR="00455E1E" w:rsidRPr="00BF6551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="00455E1E"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455E1E"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455E1E"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455E1E"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455E1E"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455E1E" w:rsidRPr="00BF6551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BF6551">
              <w:rPr>
                <w:rFonts w:ascii="Source Sans 3" w:hAnsi="Source Sans 3"/>
                <w:color w:val="000000"/>
              </w:rPr>
              <w:t xml:space="preserve">,Tel.: </w:t>
            </w:r>
            <w:r w:rsidRPr="00BF6551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F6551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BF6551">
              <w:rPr>
                <w:rFonts w:ascii="Source Sans 3" w:hAnsi="Source Sans 3"/>
                <w:color w:val="000000"/>
                <w:u w:val="single"/>
              </w:rPr>
            </w:r>
            <w:r w:rsidRPr="00BF6551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F6551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BF6551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BF6551" w14:paraId="24EDFADF" w14:textId="77777777" w:rsidTr="007A7809">
        <w:tc>
          <w:tcPr>
            <w:tcW w:w="10206" w:type="dxa"/>
            <w:gridSpan w:val="6"/>
            <w:shd w:val="clear" w:color="auto" w:fill="084267"/>
          </w:tcPr>
          <w:p w14:paraId="5D47C218" w14:textId="77777777" w:rsidR="00455E1E" w:rsidRPr="00BF6551" w:rsidRDefault="00455E1E" w:rsidP="00BF6551">
            <w:pPr>
              <w:pStyle w:val="berschrift2"/>
            </w:pPr>
            <w:r w:rsidRPr="00BF6551">
              <w:t>Instandhaltung/Prüfung</w:t>
            </w:r>
          </w:p>
        </w:tc>
      </w:tr>
      <w:tr w:rsidR="00455E1E" w:rsidRPr="00BF6551" w14:paraId="136F6920" w14:textId="77777777" w:rsidTr="00A872C6">
        <w:trPr>
          <w:trHeight w:val="1262"/>
        </w:trPr>
        <w:tc>
          <w:tcPr>
            <w:tcW w:w="1191" w:type="dxa"/>
          </w:tcPr>
          <w:p w14:paraId="58BE02EB" w14:textId="77777777" w:rsidR="00455E1E" w:rsidRPr="00BF655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0C82DD45" w14:textId="5EAA42D9" w:rsidR="00455E1E" w:rsidRPr="00BF6551" w:rsidRDefault="00A872C6" w:rsidP="00A872C6">
            <w:pPr>
              <w:ind w:right="850"/>
              <w:rPr>
                <w:rFonts w:ascii="Source Sans 3" w:hAnsi="Source Sans 3"/>
              </w:rPr>
            </w:pPr>
            <w:r w:rsidRPr="00BF6551">
              <w:rPr>
                <w:rFonts w:ascii="Source Sans 3" w:hAnsi="Source Sans 3"/>
              </w:rPr>
              <w:t xml:space="preserve">Benutzte </w:t>
            </w:r>
            <w:proofErr w:type="spellStart"/>
            <w:r w:rsidRPr="00BF6551">
              <w:rPr>
                <w:rFonts w:ascii="Source Sans 3" w:hAnsi="Source Sans 3"/>
              </w:rPr>
              <w:t>Dipslides</w:t>
            </w:r>
            <w:proofErr w:type="spellEnd"/>
            <w:r w:rsidRPr="00BF6551">
              <w:rPr>
                <w:rFonts w:ascii="Source Sans 3" w:hAnsi="Source Sans 3"/>
              </w:rPr>
              <w:t xml:space="preserve"> sind verschlossen aufzubewahren. Die zu entsorgenden </w:t>
            </w:r>
            <w:proofErr w:type="spellStart"/>
            <w:r w:rsidRPr="00BF6551">
              <w:rPr>
                <w:rFonts w:ascii="Source Sans 3" w:hAnsi="Source Sans 3"/>
              </w:rPr>
              <w:t>Dipslides</w:t>
            </w:r>
            <w:proofErr w:type="spellEnd"/>
            <w:r w:rsidRPr="00BF6551">
              <w:rPr>
                <w:rFonts w:ascii="Source Sans 3" w:hAnsi="Source Sans 3"/>
              </w:rPr>
              <w:t xml:space="preserve"> und verschmutzten Handschuhe und Atemschutz sind in gekennzeichneten Behältern </w:t>
            </w:r>
            <w:r w:rsidR="00A87A49" w:rsidRPr="00BF6551">
              <w:rPr>
                <w:rFonts w:ascii="Source Sans 3" w:hAnsi="Source Sans 3"/>
              </w:rPr>
              <w:br/>
            </w:r>
            <w:r w:rsidRPr="00BF6551">
              <w:rPr>
                <w:rFonts w:ascii="Source Sans 3" w:hAnsi="Source Sans 3"/>
              </w:rPr>
              <w:t>zu sammeln und der Entsorgung zuzuführen.</w:t>
            </w:r>
          </w:p>
        </w:tc>
      </w:tr>
    </w:tbl>
    <w:p w14:paraId="3420A7EC" w14:textId="77777777" w:rsidR="00455E1E" w:rsidRPr="00BF655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BF655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2BB5697-2AB8-458C-96D6-72E2499DD96F}"/>
    <w:embedBold r:id="rId2" w:fontKey="{607ED0CE-3EA3-44C4-B0FA-932CA92C0D9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2C6"/>
    <w:rsid w:val="00040684"/>
    <w:rsid w:val="00051ECC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B2A7A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50062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872C6"/>
    <w:rsid w:val="00A87A49"/>
    <w:rsid w:val="00AC460A"/>
    <w:rsid w:val="00AC4F3D"/>
    <w:rsid w:val="00B06871"/>
    <w:rsid w:val="00B40E40"/>
    <w:rsid w:val="00B423EB"/>
    <w:rsid w:val="00B645BE"/>
    <w:rsid w:val="00B709E6"/>
    <w:rsid w:val="00BF6551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0E4699"/>
  <w15:chartTrackingRefBased/>
  <w15:docId w15:val="{2E5B8B83-BD94-4470-A374-6E864143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06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50062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BF655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B709E6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226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7</cp:revision>
  <cp:lastPrinted>2009-04-29T09:20:00Z</cp:lastPrinted>
  <dcterms:created xsi:type="dcterms:W3CDTF">2025-06-05T14:38:00Z</dcterms:created>
  <dcterms:modified xsi:type="dcterms:W3CDTF">2026-01-02T12:00:00Z</dcterms:modified>
</cp:coreProperties>
</file>