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63A28" w14:textId="77777777" w:rsidR="00564C7D" w:rsidRPr="00155048" w:rsidRDefault="00072313">
      <w:pPr>
        <w:spacing w:before="0"/>
        <w:rPr>
          <w:rFonts w:ascii="Source Sans 3" w:hAnsi="Source Sans 3"/>
          <w:sz w:val="8"/>
        </w:rPr>
      </w:pPr>
      <w:r w:rsidRPr="00155048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B9C9F28" wp14:editId="62928C9C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2178E" w14:textId="77777777" w:rsidR="00564C7D" w:rsidRPr="00155048" w:rsidRDefault="00564C7D">
      <w:pPr>
        <w:spacing w:before="0"/>
        <w:rPr>
          <w:rFonts w:ascii="Source Sans 3" w:hAnsi="Source Sans 3"/>
          <w:sz w:val="8"/>
        </w:rPr>
      </w:pPr>
    </w:p>
    <w:p w14:paraId="211E625A" w14:textId="77777777" w:rsidR="00564C7D" w:rsidRPr="00155048" w:rsidRDefault="00564C7D">
      <w:pPr>
        <w:spacing w:before="0"/>
        <w:rPr>
          <w:rFonts w:ascii="Source Sans 3" w:hAnsi="Source Sans 3"/>
          <w:sz w:val="8"/>
        </w:rPr>
      </w:pPr>
    </w:p>
    <w:p w14:paraId="25AFE047" w14:textId="77777777" w:rsidR="00564C7D" w:rsidRPr="00155048" w:rsidRDefault="00564C7D">
      <w:pPr>
        <w:spacing w:before="0"/>
        <w:rPr>
          <w:rFonts w:ascii="Source Sans 3" w:hAnsi="Source Sans 3"/>
          <w:sz w:val="8"/>
        </w:rPr>
      </w:pPr>
    </w:p>
    <w:p w14:paraId="673BC581" w14:textId="77777777" w:rsidR="00564C7D" w:rsidRPr="00155048" w:rsidRDefault="00564C7D">
      <w:pPr>
        <w:spacing w:before="0"/>
        <w:rPr>
          <w:rFonts w:ascii="Source Sans 3" w:hAnsi="Source Sans 3"/>
          <w:sz w:val="8"/>
        </w:rPr>
        <w:sectPr w:rsidR="00564C7D" w:rsidRPr="00155048" w:rsidSect="00FF3BB3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B14CB2A" w14:textId="0584E2D3" w:rsidR="00744851" w:rsidRPr="00155048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155048" w14:paraId="7245165A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7C2FA46" w14:textId="77777777" w:rsidR="00B836B7" w:rsidRPr="00155048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B2916AA" wp14:editId="6257310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83E8C" w14:textId="77777777" w:rsidR="00B836B7" w:rsidRPr="00155048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D546902" w14:textId="55C16D05" w:rsidR="00B836B7" w:rsidRPr="00155048" w:rsidRDefault="00CC5980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5FFC483" wp14:editId="1840C96E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9E3D3C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55048">
              <w:rPr>
                <w:rFonts w:ascii="Source Sans 3" w:hAnsi="Source Sans 3"/>
              </w:rPr>
              <w:t xml:space="preserve">Firma:  </w:t>
            </w:r>
            <w:r w:rsidR="00B836B7" w:rsidRPr="00155048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155048">
              <w:rPr>
                <w:rFonts w:ascii="Source Sans 3" w:hAnsi="Source Sans 3"/>
              </w:rPr>
              <w:instrText xml:space="preserve"> FORMTEXT </w:instrText>
            </w:r>
            <w:r w:rsidR="00B836B7" w:rsidRPr="00155048">
              <w:rPr>
                <w:rFonts w:ascii="Source Sans 3" w:hAnsi="Source Sans 3"/>
              </w:rPr>
            </w:r>
            <w:r w:rsidR="00B836B7" w:rsidRPr="00155048">
              <w:rPr>
                <w:rFonts w:ascii="Source Sans 3" w:hAnsi="Source Sans 3"/>
              </w:rPr>
              <w:fldChar w:fldCharType="separate"/>
            </w:r>
            <w:r w:rsidR="00B836B7" w:rsidRPr="00155048">
              <w:rPr>
                <w:rFonts w:ascii="Source Sans 3" w:hAnsi="Source Sans 3"/>
                <w:noProof/>
              </w:rPr>
              <w:t> </w:t>
            </w:r>
            <w:r w:rsidR="00B836B7" w:rsidRPr="00155048">
              <w:rPr>
                <w:rFonts w:ascii="Source Sans 3" w:hAnsi="Source Sans 3"/>
                <w:noProof/>
              </w:rPr>
              <w:t> </w:t>
            </w:r>
            <w:r w:rsidR="00B836B7" w:rsidRPr="00155048">
              <w:rPr>
                <w:rFonts w:ascii="Source Sans 3" w:hAnsi="Source Sans 3"/>
                <w:noProof/>
              </w:rPr>
              <w:t> </w:t>
            </w:r>
            <w:r w:rsidR="00B836B7" w:rsidRPr="00155048">
              <w:rPr>
                <w:rFonts w:ascii="Source Sans 3" w:hAnsi="Source Sans 3"/>
                <w:noProof/>
              </w:rPr>
              <w:t> </w:t>
            </w:r>
            <w:r w:rsidR="00B836B7" w:rsidRPr="00155048">
              <w:rPr>
                <w:rFonts w:ascii="Source Sans 3" w:hAnsi="Source Sans 3"/>
                <w:noProof/>
              </w:rPr>
              <w:t> </w:t>
            </w:r>
            <w:r w:rsidR="00B836B7" w:rsidRPr="00155048">
              <w:rPr>
                <w:rFonts w:ascii="Source Sans 3" w:hAnsi="Source Sans 3"/>
              </w:rPr>
              <w:fldChar w:fldCharType="end"/>
            </w:r>
            <w:bookmarkEnd w:id="0"/>
          </w:p>
          <w:p w14:paraId="0A4D5E00" w14:textId="650A4336" w:rsidR="00B836B7" w:rsidRPr="00155048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C101362" wp14:editId="1FC4861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701AF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55048">
              <w:rPr>
                <w:rFonts w:ascii="Source Sans 3" w:hAnsi="Source Sans 3"/>
              </w:rPr>
              <w:t xml:space="preserve">Arbeitsbereich:  </w:t>
            </w:r>
            <w:r w:rsidR="00400BC7" w:rsidRPr="0015504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155048">
              <w:rPr>
                <w:rFonts w:ascii="Source Sans 3" w:hAnsi="Source Sans 3"/>
              </w:rPr>
              <w:instrText xml:space="preserve"> FORMTEXT </w:instrText>
            </w:r>
            <w:r w:rsidR="00400BC7" w:rsidRPr="00155048">
              <w:rPr>
                <w:rFonts w:ascii="Source Sans 3" w:hAnsi="Source Sans 3"/>
              </w:rPr>
            </w:r>
            <w:r w:rsidR="00400BC7" w:rsidRPr="00155048">
              <w:rPr>
                <w:rFonts w:ascii="Source Sans 3" w:hAnsi="Source Sans 3"/>
              </w:rPr>
              <w:fldChar w:fldCharType="separate"/>
            </w:r>
            <w:r w:rsidR="00400BC7" w:rsidRPr="00155048">
              <w:rPr>
                <w:rFonts w:ascii="Source Sans 3" w:hAnsi="Source Sans 3"/>
                <w:noProof/>
              </w:rPr>
              <w:t> </w:t>
            </w:r>
            <w:r w:rsidR="00400BC7" w:rsidRPr="00155048">
              <w:rPr>
                <w:rFonts w:ascii="Source Sans 3" w:hAnsi="Source Sans 3"/>
                <w:noProof/>
              </w:rPr>
              <w:t> </w:t>
            </w:r>
            <w:r w:rsidR="00400BC7" w:rsidRPr="00155048">
              <w:rPr>
                <w:rFonts w:ascii="Source Sans 3" w:hAnsi="Source Sans 3"/>
                <w:noProof/>
              </w:rPr>
              <w:t> </w:t>
            </w:r>
            <w:r w:rsidR="00400BC7" w:rsidRPr="00155048">
              <w:rPr>
                <w:rFonts w:ascii="Source Sans 3" w:hAnsi="Source Sans 3"/>
                <w:noProof/>
              </w:rPr>
              <w:t> </w:t>
            </w:r>
            <w:r w:rsidR="00400BC7" w:rsidRPr="00155048">
              <w:rPr>
                <w:rFonts w:ascii="Source Sans 3" w:hAnsi="Source Sans 3"/>
                <w:noProof/>
              </w:rPr>
              <w:t> </w:t>
            </w:r>
            <w:r w:rsidR="00400BC7" w:rsidRPr="00155048">
              <w:rPr>
                <w:rFonts w:ascii="Source Sans 3" w:hAnsi="Source Sans 3"/>
              </w:rPr>
              <w:fldChar w:fldCharType="end"/>
            </w:r>
          </w:p>
          <w:p w14:paraId="551BEB88" w14:textId="77777777" w:rsidR="00B836B7" w:rsidRPr="00155048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15939BC" wp14:editId="6708B42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732AA2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155048">
              <w:rPr>
                <w:rFonts w:ascii="Source Sans 3" w:hAnsi="Source Sans 3"/>
              </w:rPr>
              <w:t xml:space="preserve">Verantwortlich:  </w:t>
            </w:r>
            <w:r w:rsidR="00B836B7" w:rsidRPr="00155048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155048">
              <w:rPr>
                <w:rFonts w:ascii="Source Sans 3" w:hAnsi="Source Sans 3"/>
              </w:rPr>
              <w:instrText xml:space="preserve"> FORMTEXT </w:instrText>
            </w:r>
            <w:r w:rsidR="00B836B7" w:rsidRPr="00155048">
              <w:rPr>
                <w:rFonts w:ascii="Source Sans 3" w:hAnsi="Source Sans 3"/>
              </w:rPr>
            </w:r>
            <w:r w:rsidR="00B836B7" w:rsidRPr="00155048">
              <w:rPr>
                <w:rFonts w:ascii="Source Sans 3" w:hAnsi="Source Sans 3"/>
              </w:rPr>
              <w:fldChar w:fldCharType="separate"/>
            </w:r>
            <w:r w:rsidR="00B836B7" w:rsidRPr="00155048">
              <w:rPr>
                <w:rFonts w:ascii="Source Sans 3" w:hAnsi="Source Sans 3"/>
                <w:noProof/>
              </w:rPr>
              <w:t> </w:t>
            </w:r>
            <w:r w:rsidR="00B836B7" w:rsidRPr="00155048">
              <w:rPr>
                <w:rFonts w:ascii="Source Sans 3" w:hAnsi="Source Sans 3"/>
                <w:noProof/>
              </w:rPr>
              <w:t> </w:t>
            </w:r>
            <w:r w:rsidR="00B836B7" w:rsidRPr="00155048">
              <w:rPr>
                <w:rFonts w:ascii="Source Sans 3" w:hAnsi="Source Sans 3"/>
                <w:noProof/>
              </w:rPr>
              <w:t> </w:t>
            </w:r>
            <w:r w:rsidR="00B836B7" w:rsidRPr="00155048">
              <w:rPr>
                <w:rFonts w:ascii="Source Sans 3" w:hAnsi="Source Sans 3"/>
                <w:noProof/>
              </w:rPr>
              <w:t> </w:t>
            </w:r>
            <w:r w:rsidR="00B836B7" w:rsidRPr="00155048">
              <w:rPr>
                <w:rFonts w:ascii="Source Sans 3" w:hAnsi="Source Sans 3"/>
                <w:noProof/>
              </w:rPr>
              <w:t> </w:t>
            </w:r>
            <w:r w:rsidR="00B836B7" w:rsidRPr="00155048">
              <w:rPr>
                <w:rFonts w:ascii="Source Sans 3" w:hAnsi="Source Sans 3"/>
              </w:rPr>
              <w:fldChar w:fldCharType="end"/>
            </w:r>
          </w:p>
          <w:p w14:paraId="2B27AFD4" w14:textId="77777777" w:rsidR="00744851" w:rsidRPr="00155048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155048">
              <w:rPr>
                <w:rFonts w:ascii="Source Sans 3" w:hAnsi="Source Sans 3"/>
              </w:rPr>
              <w:tab/>
            </w:r>
            <w:r w:rsidRPr="00155048">
              <w:rPr>
                <w:rFonts w:ascii="Source Sans 3" w:hAnsi="Source Sans 3"/>
              </w:rPr>
              <w:tab/>
            </w:r>
            <w:r w:rsidRPr="00155048">
              <w:rPr>
                <w:rFonts w:ascii="Source Sans 3" w:hAnsi="Source Sans 3"/>
              </w:rPr>
              <w:tab/>
            </w:r>
            <w:r w:rsidRPr="00155048">
              <w:rPr>
                <w:rFonts w:ascii="Source Sans 3" w:hAnsi="Source Sans 3"/>
              </w:rPr>
              <w:tab/>
            </w:r>
            <w:r w:rsidRPr="00155048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2C910F50" w14:textId="77777777" w:rsidR="00744851" w:rsidRPr="00155048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155048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4054BD9" w14:textId="77777777" w:rsidR="00744851" w:rsidRPr="00155048" w:rsidRDefault="00744851">
            <w:pPr>
              <w:spacing w:before="0" w:after="60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</w:rPr>
              <w:t>GEM. § 14 GEFSTOFFV</w:t>
            </w:r>
          </w:p>
          <w:p w14:paraId="6A3BB13A" w14:textId="31B10AC5" w:rsidR="00564C7D" w:rsidRPr="00155048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55048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55048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CC5980" w:rsidRPr="0015504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55048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F0ADF68" w14:textId="4232E577" w:rsidR="00744851" w:rsidRPr="00155048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</w:rPr>
              <w:t>Arbeitsplatz:</w:t>
            </w:r>
            <w:r w:rsidR="00ED06C6" w:rsidRPr="00155048">
              <w:rPr>
                <w:rFonts w:ascii="Source Sans 3" w:hAnsi="Source Sans 3"/>
              </w:rPr>
              <w:t xml:space="preserve"> Drucksaal Offset</w:t>
            </w:r>
          </w:p>
          <w:p w14:paraId="2F294A63" w14:textId="40006040" w:rsidR="00D45CA8" w:rsidRPr="00155048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</w:rPr>
              <w:t xml:space="preserve">Tätigkeit: </w:t>
            </w:r>
            <w:r w:rsidR="00ED06C6" w:rsidRPr="00155048">
              <w:rPr>
                <w:rFonts w:ascii="Source Sans 3" w:hAnsi="Source Sans 3"/>
              </w:rPr>
              <w:t xml:space="preserve">Reinigung an </w:t>
            </w:r>
            <w:r w:rsidR="00336829" w:rsidRPr="00155048">
              <w:rPr>
                <w:rFonts w:ascii="Source Sans 3" w:hAnsi="Source Sans 3"/>
              </w:rPr>
              <w:br/>
            </w:r>
            <w:r w:rsidR="00ED06C6" w:rsidRPr="00155048">
              <w:rPr>
                <w:rFonts w:ascii="Source Sans 3" w:hAnsi="Source Sans 3"/>
              </w:rPr>
              <w:t>Druckmaschinen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E1774E1" w14:textId="77777777" w:rsidR="00B836B7" w:rsidRPr="00155048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4EBCF6D" w14:textId="77777777" w:rsidR="00D45CA8" w:rsidRPr="00155048" w:rsidRDefault="00D45CA8">
            <w:pPr>
              <w:spacing w:before="0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</w:rPr>
              <w:t xml:space="preserve">Stand: </w:t>
            </w:r>
            <w:r w:rsidRPr="00155048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55048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155048">
              <w:rPr>
                <w:rFonts w:ascii="Source Sans 3" w:hAnsi="Source Sans 3"/>
                <w:u w:val="single"/>
              </w:rPr>
              <w:instrText>FORMTEXT</w:instrText>
            </w:r>
            <w:r w:rsidRPr="00155048">
              <w:rPr>
                <w:rFonts w:ascii="Source Sans 3" w:hAnsi="Source Sans 3"/>
                <w:u w:val="single"/>
              </w:rPr>
              <w:instrText xml:space="preserve"> </w:instrText>
            </w:r>
            <w:r w:rsidRPr="00155048">
              <w:rPr>
                <w:rFonts w:ascii="Source Sans 3" w:hAnsi="Source Sans 3"/>
                <w:u w:val="single"/>
              </w:rPr>
            </w:r>
            <w:r w:rsidRPr="00155048">
              <w:rPr>
                <w:rFonts w:ascii="Source Sans 3" w:hAnsi="Source Sans 3"/>
                <w:u w:val="single"/>
              </w:rPr>
              <w:fldChar w:fldCharType="separate"/>
            </w:r>
            <w:r w:rsidRPr="00155048">
              <w:rPr>
                <w:rFonts w:ascii="Source Sans 3" w:hAnsi="Source Sans 3"/>
                <w:noProof/>
                <w:u w:val="single"/>
              </w:rPr>
              <w:t> </w:t>
            </w:r>
            <w:r w:rsidRPr="00155048">
              <w:rPr>
                <w:rFonts w:ascii="Source Sans 3" w:hAnsi="Source Sans 3"/>
                <w:noProof/>
                <w:u w:val="single"/>
              </w:rPr>
              <w:t> </w:t>
            </w:r>
            <w:r w:rsidRPr="00155048">
              <w:rPr>
                <w:rFonts w:ascii="Source Sans 3" w:hAnsi="Source Sans 3"/>
                <w:noProof/>
                <w:u w:val="single"/>
              </w:rPr>
              <w:t> </w:t>
            </w:r>
            <w:r w:rsidRPr="00155048">
              <w:rPr>
                <w:rFonts w:ascii="Source Sans 3" w:hAnsi="Source Sans 3"/>
                <w:noProof/>
                <w:u w:val="single"/>
              </w:rPr>
              <w:t> </w:t>
            </w:r>
            <w:r w:rsidRPr="00155048">
              <w:rPr>
                <w:rFonts w:ascii="Source Sans 3" w:hAnsi="Source Sans 3"/>
                <w:noProof/>
                <w:u w:val="single"/>
              </w:rPr>
              <w:t> </w:t>
            </w:r>
            <w:r w:rsidRPr="00155048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155048">
              <w:rPr>
                <w:rFonts w:ascii="Source Sans 3" w:hAnsi="Source Sans 3"/>
              </w:rPr>
              <w:t xml:space="preserve"> </w:t>
            </w:r>
          </w:p>
          <w:p w14:paraId="258173D2" w14:textId="585DF6FA" w:rsidR="00D45CA8" w:rsidRPr="00155048" w:rsidRDefault="00ED06C6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155048">
              <w:rPr>
                <w:rFonts w:ascii="Source Sans 3" w:hAnsi="Source Sans 3"/>
                <w:sz w:val="16"/>
              </w:rPr>
              <w:t>B179</w:t>
            </w:r>
          </w:p>
        </w:tc>
      </w:tr>
      <w:tr w:rsidR="00D45CA8" w:rsidRPr="00155048" w14:paraId="061456E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F777D72" w14:textId="77777777" w:rsidR="00D45CA8" w:rsidRPr="00155048" w:rsidRDefault="00D45CA8" w:rsidP="00155048">
            <w:pPr>
              <w:pStyle w:val="berschrift2"/>
            </w:pPr>
            <w:r w:rsidRPr="00155048">
              <w:t>Gefahrstoffbezeichnung</w:t>
            </w:r>
          </w:p>
        </w:tc>
      </w:tr>
      <w:tr w:rsidR="00D45CA8" w:rsidRPr="00155048" w14:paraId="7D8162E0" w14:textId="77777777" w:rsidTr="00ED06C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43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12721CC" w14:textId="62ED46C9" w:rsidR="00ED06C6" w:rsidRPr="00155048" w:rsidRDefault="00ED06C6" w:rsidP="00ED06C6">
            <w:pPr>
              <w:pStyle w:val="berschrift3"/>
              <w:jc w:val="left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</w:rPr>
              <w:tab/>
            </w:r>
            <w:r w:rsidRPr="00155048">
              <w:rPr>
                <w:rFonts w:ascii="Source Sans 3" w:hAnsi="Source Sans 3"/>
              </w:rPr>
              <w:tab/>
              <w:t>Gummituch-/Walzenwaschmittel: Waschmittel 60</w:t>
            </w:r>
          </w:p>
          <w:p w14:paraId="5556C99D" w14:textId="31DBC0BD" w:rsidR="00D45CA8" w:rsidRPr="00155048" w:rsidRDefault="00ED06C6" w:rsidP="00ED06C6">
            <w:pPr>
              <w:pStyle w:val="berschrift3"/>
              <w:jc w:val="left"/>
              <w:rPr>
                <w:rFonts w:ascii="Source Sans 3" w:hAnsi="Source Sans 3"/>
                <w:b w:val="0"/>
                <w:bCs/>
                <w:sz w:val="20"/>
                <w:szCs w:val="20"/>
              </w:rPr>
            </w:pPr>
            <w:r w:rsidRPr="00155048">
              <w:rPr>
                <w:rFonts w:ascii="Source Sans 3" w:hAnsi="Source Sans 3"/>
              </w:rPr>
              <w:tab/>
            </w:r>
            <w:r w:rsidRPr="00155048">
              <w:rPr>
                <w:rFonts w:ascii="Source Sans 3" w:hAnsi="Source Sans 3"/>
              </w:rPr>
              <w:tab/>
            </w:r>
            <w:r w:rsidRPr="00155048">
              <w:rPr>
                <w:rFonts w:ascii="Source Sans 3" w:hAnsi="Source Sans 3"/>
                <w:b w:val="0"/>
                <w:bCs/>
                <w:sz w:val="20"/>
                <w:szCs w:val="20"/>
              </w:rPr>
              <w:t>Enthält aliphatische Kohlenwasserstoffe; Flammpunkt über 60</w:t>
            </w:r>
            <w:r w:rsidR="00336829" w:rsidRPr="00155048">
              <w:rPr>
                <w:rFonts w:ascii="Source Sans 3" w:hAnsi="Source Sans 3" w:cs="Arial"/>
                <w:w w:val="80"/>
                <w:sz w:val="20"/>
                <w:szCs w:val="20"/>
              </w:rPr>
              <w:t> </w:t>
            </w:r>
            <w:r w:rsidRPr="00155048">
              <w:rPr>
                <w:rFonts w:ascii="Source Sans 3" w:hAnsi="Source Sans 3"/>
                <w:b w:val="0"/>
                <w:bCs/>
                <w:sz w:val="20"/>
                <w:szCs w:val="20"/>
              </w:rPr>
              <w:t>°C</w:t>
            </w:r>
          </w:p>
        </w:tc>
      </w:tr>
      <w:tr w:rsidR="00D45CA8" w:rsidRPr="00155048" w14:paraId="0FC35E4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7BB1938" w14:textId="77777777" w:rsidR="00D45CA8" w:rsidRPr="00155048" w:rsidRDefault="00D45CA8" w:rsidP="00155048">
            <w:pPr>
              <w:pStyle w:val="berschrift2"/>
              <w:rPr>
                <w:sz w:val="24"/>
              </w:rPr>
            </w:pPr>
            <w:r w:rsidRPr="00155048">
              <w:t>Gefahren für Mensch und Umwelt</w:t>
            </w:r>
          </w:p>
        </w:tc>
      </w:tr>
      <w:tr w:rsidR="00D45CA8" w:rsidRPr="00155048" w14:paraId="4F9FA3AE" w14:textId="77777777" w:rsidTr="00ED06C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B6EE991" w14:textId="77777777" w:rsidR="00D45CA8" w:rsidRPr="00155048" w:rsidRDefault="00ED06C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55048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370D330" wp14:editId="630CD7D8">
                  <wp:extent cx="540000" cy="547738"/>
                  <wp:effectExtent l="0" t="0" r="0" b="5080"/>
                  <wp:docPr id="1" name="Grafik 1" descr="silhoue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 descr="silhoue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7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4709B" w14:textId="08A32A4F" w:rsidR="00ED06C6" w:rsidRPr="00155048" w:rsidRDefault="00ED06C6" w:rsidP="00ED06C6">
            <w:pPr>
              <w:spacing w:before="0" w:after="60" w:line="240" w:lineRule="auto"/>
              <w:jc w:val="center"/>
              <w:rPr>
                <w:rFonts w:ascii="Source Sans 3" w:hAnsi="Source Sans 3"/>
                <w:sz w:val="16"/>
                <w:szCs w:val="16"/>
              </w:rPr>
            </w:pPr>
            <w:r w:rsidRPr="00155048">
              <w:rPr>
                <w:rFonts w:ascii="Source Sans 3" w:hAnsi="Source Sans 3"/>
                <w:sz w:val="16"/>
                <w:szCs w:val="16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EF24E4C" w14:textId="55FE6C47" w:rsidR="00ED06C6" w:rsidRPr="00155048" w:rsidRDefault="00FF3BB3" w:rsidP="00FF3BB3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D06C6" w:rsidRPr="00155048">
              <w:t>Wiederholter Kontakt kann zu spröder oder rissiger Haut führen.</w:t>
            </w:r>
          </w:p>
          <w:p w14:paraId="2660C799" w14:textId="1C8CBF67" w:rsidR="00E118EC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>Kann bei Verschlucken und Eindringen in die Atemwege tödlich sein.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9D5F186" w14:textId="77777777" w:rsidR="00D45CA8" w:rsidRPr="0015504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155048" w14:paraId="3CE66EB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A5729AC" w14:textId="77777777" w:rsidR="00D45CA8" w:rsidRPr="00155048" w:rsidRDefault="00D45CA8" w:rsidP="00155048">
            <w:pPr>
              <w:pStyle w:val="berschrift2"/>
            </w:pPr>
            <w:r w:rsidRPr="00155048">
              <w:t>Schutzmaßnahmen und Verhaltensregeln</w:t>
            </w:r>
          </w:p>
        </w:tc>
      </w:tr>
      <w:tr w:rsidR="00D45CA8" w:rsidRPr="00155048" w14:paraId="62505AE4" w14:textId="77777777" w:rsidTr="00ED06C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8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F653EE3" w14:textId="77777777" w:rsidR="00D45CA8" w:rsidRPr="00155048" w:rsidRDefault="00ED06C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55048">
              <w:rPr>
                <w:rFonts w:ascii="Source Sans 3" w:hAnsi="Source Sans 3"/>
                <w:noProof/>
              </w:rPr>
              <w:drawing>
                <wp:inline distT="0" distB="0" distL="0" distR="0" wp14:anchorId="6D46BCD8" wp14:editId="64DFFF81">
                  <wp:extent cx="504000" cy="504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179E1" w14:textId="43CFB95E" w:rsidR="00ED06C6" w:rsidRPr="00155048" w:rsidRDefault="00ED06C6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55048">
              <w:rPr>
                <w:rFonts w:ascii="Source Sans 3" w:hAnsi="Source Sans 3"/>
                <w:noProof/>
              </w:rPr>
              <w:drawing>
                <wp:inline distT="0" distB="0" distL="0" distR="0" wp14:anchorId="72835A8E" wp14:editId="12B1A257">
                  <wp:extent cx="504000" cy="504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3719C19" w14:textId="5E97A390" w:rsidR="00ED06C6" w:rsidRPr="00155048" w:rsidRDefault="00FF3BB3" w:rsidP="00FF3BB3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D06C6" w:rsidRPr="00155048">
              <w:t xml:space="preserve">Behälter dicht verschlossen halten. </w:t>
            </w:r>
          </w:p>
          <w:p w14:paraId="487E5D33" w14:textId="7A6AC0A6" w:rsidR="00ED06C6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 xml:space="preserve">Handschuhe aus Nitrilkautschuk tragen (Farbe: </w:t>
            </w:r>
            <w:r w:rsidR="00ED06C6" w:rsidRPr="00155048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D06C6" w:rsidRPr="00155048">
              <w:rPr>
                <w:bCs/>
              </w:rPr>
              <w:instrText xml:space="preserve"> FORMTEXT </w:instrText>
            </w:r>
            <w:r w:rsidR="00ED06C6" w:rsidRPr="00155048">
              <w:rPr>
                <w:bCs/>
              </w:rPr>
            </w:r>
            <w:r w:rsidR="00ED06C6" w:rsidRPr="00155048">
              <w:rPr>
                <w:bCs/>
              </w:rPr>
              <w:fldChar w:fldCharType="separate"/>
            </w:r>
            <w:r w:rsidR="00ED06C6" w:rsidRPr="00155048">
              <w:rPr>
                <w:bCs/>
              </w:rPr>
              <w:t> </w:t>
            </w:r>
            <w:r w:rsidR="00ED06C6" w:rsidRPr="00155048">
              <w:rPr>
                <w:bCs/>
              </w:rPr>
              <w:t> </w:t>
            </w:r>
            <w:r w:rsidR="00ED06C6" w:rsidRPr="00155048">
              <w:rPr>
                <w:bCs/>
              </w:rPr>
              <w:t> </w:t>
            </w:r>
            <w:r w:rsidR="00ED06C6" w:rsidRPr="00155048">
              <w:rPr>
                <w:bCs/>
              </w:rPr>
              <w:t> </w:t>
            </w:r>
            <w:r w:rsidR="00ED06C6" w:rsidRPr="00155048">
              <w:rPr>
                <w:bCs/>
              </w:rPr>
              <w:t> </w:t>
            </w:r>
            <w:r w:rsidR="00ED06C6" w:rsidRPr="00155048">
              <w:rPr>
                <w:bCs/>
              </w:rPr>
              <w:fldChar w:fldCharType="end"/>
            </w:r>
            <w:r w:rsidR="00ED06C6" w:rsidRPr="00155048">
              <w:t>)</w:t>
            </w:r>
          </w:p>
          <w:p w14:paraId="32CA3981" w14:textId="6C6D8B60" w:rsidR="00ED06C6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>Hautschutzmittel (</w:t>
            </w:r>
            <w:r w:rsidR="00ED06C6" w:rsidRPr="00155048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D06C6" w:rsidRPr="00155048">
              <w:rPr>
                <w:bCs/>
              </w:rPr>
              <w:instrText xml:space="preserve"> FORMTEXT </w:instrText>
            </w:r>
            <w:r w:rsidR="00ED06C6" w:rsidRPr="00155048">
              <w:rPr>
                <w:bCs/>
              </w:rPr>
            </w:r>
            <w:r w:rsidR="00ED06C6" w:rsidRPr="00155048">
              <w:rPr>
                <w:bCs/>
              </w:rPr>
              <w:fldChar w:fldCharType="separate"/>
            </w:r>
            <w:r w:rsidR="00ED06C6" w:rsidRPr="00155048">
              <w:rPr>
                <w:bCs/>
              </w:rPr>
              <w:t> </w:t>
            </w:r>
            <w:r w:rsidR="00ED06C6" w:rsidRPr="00155048">
              <w:rPr>
                <w:bCs/>
              </w:rPr>
              <w:t> </w:t>
            </w:r>
            <w:r w:rsidR="00ED06C6" w:rsidRPr="00155048">
              <w:rPr>
                <w:bCs/>
              </w:rPr>
              <w:t> </w:t>
            </w:r>
            <w:r w:rsidR="00ED06C6" w:rsidRPr="00155048">
              <w:rPr>
                <w:bCs/>
              </w:rPr>
              <w:t> </w:t>
            </w:r>
            <w:r w:rsidR="00ED06C6" w:rsidRPr="00155048">
              <w:rPr>
                <w:bCs/>
              </w:rPr>
              <w:t> </w:t>
            </w:r>
            <w:r w:rsidR="00ED06C6" w:rsidRPr="00155048">
              <w:rPr>
                <w:bCs/>
              </w:rPr>
              <w:fldChar w:fldCharType="end"/>
            </w:r>
            <w:r w:rsidR="00ED06C6" w:rsidRPr="00155048">
              <w:t>) verwenden.</w:t>
            </w:r>
          </w:p>
          <w:p w14:paraId="130CEAC0" w14:textId="4188D172" w:rsidR="00ED06C6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 xml:space="preserve">Nicht in die Augen, auf die Haut oder auf die Kleidung gelangen lassen. </w:t>
            </w:r>
          </w:p>
          <w:p w14:paraId="719675E7" w14:textId="38D7C7B9" w:rsidR="00ED06C6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 xml:space="preserve">Bei </w:t>
            </w:r>
            <w:r w:rsidR="00ED06C6" w:rsidRPr="00FF3BB3">
              <w:t>Spritzgefahr</w:t>
            </w:r>
            <w:r w:rsidR="00ED06C6" w:rsidRPr="00155048">
              <w:t xml:space="preserve"> Augenschutz tragen. Dampf nicht einatmen.</w:t>
            </w:r>
          </w:p>
          <w:p w14:paraId="34361AED" w14:textId="4915DEB8" w:rsidR="00ED06C6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 xml:space="preserve">Bei der Arbeit nicht essen, trinken, rauchen. </w:t>
            </w:r>
          </w:p>
          <w:p w14:paraId="581D970F" w14:textId="670E22DD" w:rsidR="00D45CA8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>Im Drucksaal nur Menge für eine Arbeitsschicht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1AC6D18" w14:textId="78AE28FD" w:rsidR="00D45CA8" w:rsidRPr="00155048" w:rsidRDefault="00ED06C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55048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57BA2B45" wp14:editId="7533A48C">
                  <wp:extent cx="504000" cy="504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5214F9" w14:textId="77777777" w:rsidR="00ED06C6" w:rsidRPr="00155048" w:rsidRDefault="00ED06C6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55048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2330975D" wp14:editId="7F35B96D">
                  <wp:extent cx="504000" cy="504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391111" w14:textId="4D61EDCE" w:rsidR="00ED06C6" w:rsidRPr="00155048" w:rsidRDefault="00ED06C6" w:rsidP="00ED06C6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55048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40ECDF50" wp14:editId="611ACD75">
                  <wp:extent cx="504000" cy="5040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55048" w14:paraId="239A35E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FBBD2FE" w14:textId="77777777" w:rsidR="00D45CA8" w:rsidRPr="00155048" w:rsidRDefault="00D45CA8" w:rsidP="00155048">
            <w:pPr>
              <w:pStyle w:val="berschrift2"/>
            </w:pPr>
            <w:r w:rsidRPr="00155048">
              <w:t>Verhalten im Gefahrfall</w:t>
            </w:r>
          </w:p>
        </w:tc>
      </w:tr>
      <w:tr w:rsidR="00D45CA8" w:rsidRPr="00155048" w14:paraId="1FF56D1C" w14:textId="77777777" w:rsidTr="00ED06C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08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E130B1A" w14:textId="77777777" w:rsidR="00D45CA8" w:rsidRPr="00155048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BF75572" w14:textId="77777777" w:rsidR="00ED06C6" w:rsidRPr="00155048" w:rsidRDefault="00ED06C6" w:rsidP="00ED06C6">
            <w:pPr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  <w:b/>
              </w:rPr>
              <w:t>Geeignete Löschmittel:</w:t>
            </w:r>
            <w:r w:rsidRPr="00155048">
              <w:rPr>
                <w:rFonts w:ascii="Source Sans 3" w:hAnsi="Source Sans 3"/>
              </w:rPr>
              <w:t xml:space="preserve"> Schaum, Sprühwasser, Wassernebel. </w:t>
            </w:r>
          </w:p>
          <w:p w14:paraId="2A95ACE3" w14:textId="245C7950" w:rsidR="00ED06C6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>Wurde Produkt verschüttet, Schaltfunken vermeiden und lüften.</w:t>
            </w:r>
          </w:p>
          <w:p w14:paraId="4B165C54" w14:textId="0AA6C3AA" w:rsidR="00ED06C6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>Nicht in die Kanalisation gelangen lassen.</w:t>
            </w:r>
          </w:p>
          <w:p w14:paraId="6B9DCE04" w14:textId="33E0D084" w:rsidR="00D45CA8" w:rsidRPr="00155048" w:rsidRDefault="00ED06C6" w:rsidP="00ED06C6">
            <w:pPr>
              <w:pStyle w:val="Notruf"/>
              <w:spacing w:before="60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</w:rPr>
              <w:t>Notruf: 112:</w:t>
            </w:r>
          </w:p>
        </w:tc>
      </w:tr>
      <w:tr w:rsidR="00D45CA8" w:rsidRPr="00155048" w14:paraId="11F90F5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567962D" w14:textId="77777777" w:rsidR="00D45CA8" w:rsidRPr="00155048" w:rsidRDefault="00D45CA8" w:rsidP="00155048">
            <w:pPr>
              <w:pStyle w:val="berschrift2"/>
            </w:pPr>
            <w:r w:rsidRPr="00155048">
              <w:t>Erste Hilfe</w:t>
            </w:r>
          </w:p>
        </w:tc>
      </w:tr>
      <w:tr w:rsidR="00D45CA8" w:rsidRPr="00155048" w14:paraId="07702D4F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ACF6CE1" w14:textId="77777777" w:rsidR="00D45CA8" w:rsidRPr="00155048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155048">
              <w:rPr>
                <w:rFonts w:ascii="Source Sans 3" w:hAnsi="Source Sans 3"/>
                <w:noProof/>
              </w:rPr>
              <w:drawing>
                <wp:inline distT="0" distB="0" distL="0" distR="0" wp14:anchorId="53F4AB6A" wp14:editId="6C60DA8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155B884" w14:textId="4B1B6F99" w:rsidR="00ED06C6" w:rsidRPr="00155048" w:rsidRDefault="00ED06C6" w:rsidP="00ED06C6">
            <w:pPr>
              <w:rPr>
                <w:rFonts w:ascii="Source Sans 3" w:hAnsi="Source Sans 3"/>
                <w:color w:val="000000"/>
              </w:rPr>
            </w:pPr>
            <w:r w:rsidRPr="00155048">
              <w:rPr>
                <w:rFonts w:ascii="Source Sans 3" w:hAnsi="Source Sans 3"/>
                <w:b/>
              </w:rPr>
              <w:t xml:space="preserve">Hautkontakt: </w:t>
            </w:r>
            <w:r w:rsidRPr="00155048">
              <w:rPr>
                <w:rFonts w:ascii="Source Sans 3" w:hAnsi="Source Sans 3"/>
              </w:rPr>
              <w:t>Mit Wasser reichlich abspülen</w:t>
            </w:r>
            <w:r w:rsidRPr="00155048">
              <w:rPr>
                <w:rFonts w:ascii="Source Sans 3" w:hAnsi="Source Sans 3"/>
              </w:rPr>
              <w:br/>
            </w:r>
            <w:r w:rsidRPr="00155048">
              <w:rPr>
                <w:rFonts w:ascii="Source Sans 3" w:hAnsi="Source Sans 3"/>
                <w:b/>
                <w:color w:val="000000"/>
              </w:rPr>
              <w:t>Augenkontakt:</w:t>
            </w:r>
            <w:r w:rsidRPr="00155048">
              <w:rPr>
                <w:rFonts w:ascii="Source Sans 3" w:hAnsi="Source Sans 3"/>
                <w:color w:val="000000"/>
              </w:rPr>
              <w:t xml:space="preserve"> Reichlich mit Wasser spülen (ca. 10</w:t>
            </w:r>
            <w:r w:rsidR="00336829" w:rsidRPr="00155048">
              <w:rPr>
                <w:rFonts w:ascii="Source Sans 3" w:hAnsi="Source Sans 3" w:cs="Arial"/>
                <w:w w:val="80"/>
              </w:rPr>
              <w:t> </w:t>
            </w:r>
            <w:r w:rsidRPr="00155048">
              <w:rPr>
                <w:rFonts w:ascii="Source Sans 3" w:hAnsi="Source Sans 3"/>
                <w:color w:val="000000"/>
              </w:rPr>
              <w:t>–</w:t>
            </w:r>
            <w:r w:rsidR="00336829" w:rsidRPr="00155048">
              <w:rPr>
                <w:rFonts w:ascii="Source Sans 3" w:hAnsi="Source Sans 3" w:cs="Arial"/>
                <w:w w:val="80"/>
              </w:rPr>
              <w:t> </w:t>
            </w:r>
            <w:r w:rsidRPr="00155048">
              <w:rPr>
                <w:rFonts w:ascii="Source Sans 3" w:hAnsi="Source Sans 3"/>
                <w:color w:val="000000"/>
              </w:rPr>
              <w:t xml:space="preserve">15 Min.). </w:t>
            </w:r>
            <w:r w:rsidRPr="00155048">
              <w:rPr>
                <w:rFonts w:ascii="Source Sans 3" w:hAnsi="Source Sans 3"/>
                <w:color w:val="000000"/>
              </w:rPr>
              <w:br/>
              <w:t xml:space="preserve">Bei anhaltender Reizung Arzt aufsuchen. </w:t>
            </w:r>
            <w:r w:rsidRPr="00155048">
              <w:rPr>
                <w:rFonts w:ascii="Source Sans 3" w:hAnsi="Source Sans 3"/>
                <w:color w:val="000000"/>
              </w:rPr>
              <w:br/>
            </w:r>
            <w:r w:rsidRPr="00155048">
              <w:rPr>
                <w:rFonts w:ascii="Source Sans 3" w:hAnsi="Source Sans 3"/>
                <w:b/>
                <w:color w:val="000000"/>
              </w:rPr>
              <w:t>Verschlucken:</w:t>
            </w:r>
            <w:r w:rsidRPr="00155048">
              <w:rPr>
                <w:rFonts w:ascii="Source Sans 3" w:hAnsi="Source Sans 3"/>
                <w:color w:val="000000"/>
              </w:rPr>
              <w:t xml:space="preserve"> Kein Erbrechen herbeiführen. Aspirationsgefahr! Arzt konsultieren. </w:t>
            </w:r>
            <w:r w:rsidRPr="00155048">
              <w:rPr>
                <w:rFonts w:ascii="Source Sans 3" w:hAnsi="Source Sans 3"/>
                <w:color w:val="000000"/>
              </w:rPr>
              <w:br/>
            </w:r>
            <w:r w:rsidRPr="00155048">
              <w:rPr>
                <w:rFonts w:ascii="Source Sans 3" w:hAnsi="Source Sans 3"/>
                <w:b/>
                <w:color w:val="000000"/>
              </w:rPr>
              <w:t>Einatmen:</w:t>
            </w:r>
            <w:r w:rsidRPr="00155048">
              <w:rPr>
                <w:rFonts w:ascii="Source Sans 3" w:hAnsi="Source Sans 3"/>
                <w:color w:val="000000"/>
              </w:rPr>
              <w:t xml:space="preserve"> Für Frischluftzufuhr sorgen. Arzt hinzuziehen. </w:t>
            </w:r>
            <w:r w:rsidRPr="00155048">
              <w:rPr>
                <w:rFonts w:ascii="Source Sans 3" w:hAnsi="Source Sans 3"/>
                <w:color w:val="000000"/>
              </w:rPr>
              <w:br/>
            </w:r>
            <w:r w:rsidRPr="00155048">
              <w:rPr>
                <w:rFonts w:ascii="Source Sans 3" w:hAnsi="Source Sans 3"/>
                <w:b/>
                <w:color w:val="000000"/>
              </w:rPr>
              <w:t>Kleiderkontakt:</w:t>
            </w:r>
            <w:r w:rsidRPr="00155048">
              <w:rPr>
                <w:rFonts w:ascii="Source Sans 3" w:hAnsi="Source Sans 3"/>
                <w:color w:val="000000"/>
              </w:rPr>
              <w:t xml:space="preserve"> Getränkte Kleidung oder Schuhe wechseln und vor Wiederbenutzung reinigen.</w:t>
            </w:r>
          </w:p>
          <w:p w14:paraId="26CFA816" w14:textId="0BC69638" w:rsidR="00D45CA8" w:rsidRPr="00155048" w:rsidRDefault="00D45CA8" w:rsidP="00ED06C6">
            <w:pPr>
              <w:pStyle w:val="Notruf"/>
              <w:spacing w:before="60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</w:rPr>
              <w:t xml:space="preserve">Ersthelfer </w:t>
            </w:r>
            <w:r w:rsidRPr="0015504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5048">
              <w:rPr>
                <w:rFonts w:ascii="Source Sans 3" w:hAnsi="Source Sans 3"/>
              </w:rPr>
              <w:instrText xml:space="preserve"> </w:instrText>
            </w:r>
            <w:r w:rsidR="00744851" w:rsidRPr="00155048">
              <w:rPr>
                <w:rFonts w:ascii="Source Sans 3" w:hAnsi="Source Sans 3"/>
              </w:rPr>
              <w:instrText>FORMTEXT</w:instrText>
            </w:r>
            <w:r w:rsidRPr="00155048">
              <w:rPr>
                <w:rFonts w:ascii="Source Sans 3" w:hAnsi="Source Sans 3"/>
              </w:rPr>
              <w:instrText xml:space="preserve"> </w:instrText>
            </w:r>
            <w:r w:rsidRPr="00155048">
              <w:rPr>
                <w:rFonts w:ascii="Source Sans 3" w:hAnsi="Source Sans 3"/>
              </w:rPr>
            </w:r>
            <w:r w:rsidRPr="00155048">
              <w:rPr>
                <w:rFonts w:ascii="Source Sans 3" w:hAnsi="Source Sans 3"/>
              </w:rPr>
              <w:fldChar w:fldCharType="separate"/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</w:rPr>
              <w:fldChar w:fldCharType="end"/>
            </w:r>
            <w:r w:rsidRPr="00155048">
              <w:rPr>
                <w:rFonts w:ascii="Source Sans 3" w:hAnsi="Source Sans 3"/>
              </w:rPr>
              <w:t xml:space="preserve"> </w:t>
            </w:r>
            <w:r w:rsidR="00DE0EFD" w:rsidRPr="00155048">
              <w:rPr>
                <w:rFonts w:ascii="Source Sans 3" w:hAnsi="Source Sans 3"/>
              </w:rPr>
              <w:tab/>
            </w:r>
            <w:r w:rsidR="00ED06C6" w:rsidRPr="00155048">
              <w:rPr>
                <w:rFonts w:ascii="Source Sans 3" w:hAnsi="Source Sans 3"/>
              </w:rPr>
              <w:t>Telefon</w:t>
            </w:r>
            <w:r w:rsidRPr="00155048">
              <w:rPr>
                <w:rFonts w:ascii="Source Sans 3" w:hAnsi="Source Sans 3"/>
              </w:rPr>
              <w:t xml:space="preserve"> </w:t>
            </w:r>
            <w:r w:rsidRPr="00155048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55048">
              <w:rPr>
                <w:rFonts w:ascii="Source Sans 3" w:hAnsi="Source Sans 3"/>
              </w:rPr>
              <w:instrText xml:space="preserve"> </w:instrText>
            </w:r>
            <w:r w:rsidR="00744851" w:rsidRPr="00155048">
              <w:rPr>
                <w:rFonts w:ascii="Source Sans 3" w:hAnsi="Source Sans 3"/>
              </w:rPr>
              <w:instrText>FORMTEXT</w:instrText>
            </w:r>
            <w:r w:rsidRPr="00155048">
              <w:rPr>
                <w:rFonts w:ascii="Source Sans 3" w:hAnsi="Source Sans 3"/>
              </w:rPr>
              <w:instrText xml:space="preserve"> </w:instrText>
            </w:r>
            <w:r w:rsidRPr="00155048">
              <w:rPr>
                <w:rFonts w:ascii="Source Sans 3" w:hAnsi="Source Sans 3"/>
              </w:rPr>
            </w:r>
            <w:r w:rsidRPr="00155048">
              <w:rPr>
                <w:rFonts w:ascii="Source Sans 3" w:hAnsi="Source Sans 3"/>
              </w:rPr>
              <w:fldChar w:fldCharType="separate"/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155048" w14:paraId="55BCE4E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586F6F4" w14:textId="77777777" w:rsidR="00D45CA8" w:rsidRPr="00155048" w:rsidRDefault="00D45CA8" w:rsidP="00155048">
            <w:pPr>
              <w:pStyle w:val="berschrift2"/>
            </w:pPr>
            <w:r w:rsidRPr="00155048">
              <w:t>Sachgerechte Entsorgung</w:t>
            </w:r>
          </w:p>
        </w:tc>
      </w:tr>
      <w:tr w:rsidR="00D45CA8" w:rsidRPr="00155048" w14:paraId="3F65CEA2" w14:textId="77777777" w:rsidTr="00ED06C6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AA5577E" w14:textId="77777777" w:rsidR="00D45CA8" w:rsidRPr="00155048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F3F0975" w14:textId="3AACFCD1" w:rsidR="00ED06C6" w:rsidRPr="00155048" w:rsidRDefault="00FF3BB3" w:rsidP="00FF3BB3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ED06C6" w:rsidRPr="00155048">
              <w:t>Nicht in die Kanalisation oder Gewässer gelangen lassen.</w:t>
            </w:r>
          </w:p>
          <w:p w14:paraId="305AB787" w14:textId="196BB046" w:rsidR="00ED06C6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>Leere Lösemittelgebinde unverzüglich aus dem Drucksaal entfernen.</w:t>
            </w:r>
          </w:p>
          <w:p w14:paraId="233F90C9" w14:textId="535638CF" w:rsidR="00ED06C6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 xml:space="preserve">Als Lösemittelgemisch entsorgen: </w:t>
            </w:r>
            <w:r w:rsidR="00ED06C6" w:rsidRPr="0015504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D06C6" w:rsidRPr="00155048">
              <w:instrText xml:space="preserve"> FORMTEXT </w:instrText>
            </w:r>
            <w:r w:rsidR="00ED06C6" w:rsidRPr="00155048">
              <w:fldChar w:fldCharType="separate"/>
            </w:r>
            <w:r w:rsidR="00ED06C6" w:rsidRPr="00155048">
              <w:t> </w:t>
            </w:r>
            <w:r w:rsidR="00ED06C6" w:rsidRPr="00155048">
              <w:t> </w:t>
            </w:r>
            <w:r w:rsidR="00ED06C6" w:rsidRPr="00155048">
              <w:t> </w:t>
            </w:r>
            <w:r w:rsidR="00ED06C6" w:rsidRPr="00155048">
              <w:t> </w:t>
            </w:r>
            <w:r w:rsidR="00ED06C6" w:rsidRPr="00155048">
              <w:t> </w:t>
            </w:r>
            <w:r w:rsidR="00ED06C6" w:rsidRPr="00155048">
              <w:fldChar w:fldCharType="end"/>
            </w:r>
          </w:p>
          <w:p w14:paraId="58A22138" w14:textId="2DCE2CB3" w:rsidR="00ED06C6" w:rsidRPr="00155048" w:rsidRDefault="00FF3BB3" w:rsidP="00FF3BB3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ED06C6" w:rsidRPr="00155048">
              <w:t xml:space="preserve">Gebrauchte Putztücher dürfen nur in die dafür vorgesehenen dicht schließenden </w:t>
            </w:r>
            <w:r w:rsidR="00ED06C6" w:rsidRPr="00155048">
              <w:br/>
              <w:t xml:space="preserve">Behälter </w:t>
            </w:r>
            <w:r w:rsidR="00ED06C6" w:rsidRPr="0015504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ED06C6" w:rsidRPr="00155048">
              <w:instrText xml:space="preserve"> FORMTEXT </w:instrText>
            </w:r>
            <w:r w:rsidR="00ED06C6" w:rsidRPr="00155048">
              <w:fldChar w:fldCharType="separate"/>
            </w:r>
            <w:r w:rsidR="00ED06C6" w:rsidRPr="00155048">
              <w:t> </w:t>
            </w:r>
            <w:r w:rsidR="00ED06C6" w:rsidRPr="00155048">
              <w:t> </w:t>
            </w:r>
            <w:r w:rsidR="00ED06C6" w:rsidRPr="00155048">
              <w:t> </w:t>
            </w:r>
            <w:r w:rsidR="00ED06C6" w:rsidRPr="00155048">
              <w:t> </w:t>
            </w:r>
            <w:r w:rsidR="00ED06C6" w:rsidRPr="00155048">
              <w:t> </w:t>
            </w:r>
            <w:r w:rsidR="00ED06C6" w:rsidRPr="00155048">
              <w:fldChar w:fldCharType="end"/>
            </w:r>
            <w:r w:rsidR="00ED06C6" w:rsidRPr="00155048">
              <w:t xml:space="preserve"> gefüllt werden. </w:t>
            </w:r>
            <w:r w:rsidR="00ED06C6" w:rsidRPr="00155048">
              <w:br/>
              <w:t>Diese Behälter sind verschlossen zu halten.</w:t>
            </w:r>
          </w:p>
          <w:p w14:paraId="5EE15601" w14:textId="59959E26" w:rsidR="00ED06C6" w:rsidRPr="00155048" w:rsidRDefault="00FF3BB3" w:rsidP="00FF3BB3">
            <w:pPr>
              <w:pStyle w:val="Aufzhlung1"/>
              <w:spacing w:after="60"/>
            </w:pPr>
            <w:r w:rsidRPr="00C775C5">
              <w:t>‒</w:t>
            </w:r>
            <w:r w:rsidRPr="00C775C5">
              <w:tab/>
            </w:r>
            <w:r w:rsidR="00ED06C6" w:rsidRPr="00155048">
              <w:t xml:space="preserve"> Vollständig gefüllte Behälter müssen sofort aus dem Arbeitsraum entfernt werden.</w:t>
            </w:r>
          </w:p>
          <w:p w14:paraId="441A48C0" w14:textId="434B2FC6" w:rsidR="00D45CA8" w:rsidRPr="00155048" w:rsidRDefault="00ED06C6" w:rsidP="00ED06C6">
            <w:pPr>
              <w:pStyle w:val="Notruf"/>
              <w:spacing w:before="60"/>
              <w:rPr>
                <w:rFonts w:ascii="Source Sans 3" w:hAnsi="Source Sans 3"/>
              </w:rPr>
            </w:pPr>
            <w:r w:rsidRPr="00155048">
              <w:rPr>
                <w:rFonts w:ascii="Source Sans 3" w:hAnsi="Source Sans 3"/>
              </w:rPr>
              <w:t xml:space="preserve">Datum </w:t>
            </w:r>
            <w:r w:rsidRPr="00155048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5048">
              <w:rPr>
                <w:rFonts w:ascii="Source Sans 3" w:hAnsi="Source Sans 3"/>
              </w:rPr>
              <w:instrText xml:space="preserve"> FORMTEXT </w:instrText>
            </w:r>
            <w:r w:rsidRPr="00155048">
              <w:rPr>
                <w:rFonts w:ascii="Source Sans 3" w:hAnsi="Source Sans 3"/>
              </w:rPr>
            </w:r>
            <w:r w:rsidRPr="00155048">
              <w:rPr>
                <w:rFonts w:ascii="Source Sans 3" w:hAnsi="Source Sans 3"/>
              </w:rPr>
              <w:fldChar w:fldCharType="separate"/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</w:rPr>
              <w:fldChar w:fldCharType="end"/>
            </w:r>
            <w:r w:rsidRPr="00155048">
              <w:rPr>
                <w:rFonts w:ascii="Source Sans 3" w:hAnsi="Source Sans 3"/>
              </w:rPr>
              <w:t xml:space="preserve"> </w:t>
            </w:r>
            <w:r w:rsidRPr="00155048">
              <w:rPr>
                <w:rFonts w:ascii="Source Sans 3" w:hAnsi="Source Sans 3"/>
              </w:rPr>
              <w:tab/>
              <w:t xml:space="preserve">Unterschrift </w:t>
            </w:r>
            <w:r w:rsidRPr="00155048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55048">
              <w:rPr>
                <w:rFonts w:ascii="Source Sans 3" w:hAnsi="Source Sans 3"/>
              </w:rPr>
              <w:instrText xml:space="preserve"> FORMTEXT </w:instrText>
            </w:r>
            <w:r w:rsidRPr="00155048">
              <w:rPr>
                <w:rFonts w:ascii="Source Sans 3" w:hAnsi="Source Sans 3"/>
              </w:rPr>
            </w:r>
            <w:r w:rsidRPr="00155048">
              <w:rPr>
                <w:rFonts w:ascii="Source Sans 3" w:hAnsi="Source Sans 3"/>
              </w:rPr>
              <w:fldChar w:fldCharType="separate"/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  <w:noProof/>
              </w:rPr>
              <w:t> </w:t>
            </w:r>
            <w:r w:rsidRPr="00155048">
              <w:rPr>
                <w:rFonts w:ascii="Source Sans 3" w:hAnsi="Source Sans 3"/>
              </w:rPr>
              <w:fldChar w:fldCharType="end"/>
            </w:r>
          </w:p>
        </w:tc>
      </w:tr>
    </w:tbl>
    <w:p w14:paraId="3FB4F15F" w14:textId="77777777" w:rsidR="00D45CA8" w:rsidRPr="00155048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155048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96C8C10B-0C17-4802-B7D5-1C9F219D63C6}"/>
    <w:embedBold r:id="rId2" w:fontKey="{C0D0B859-77BD-4E30-94CC-59D0F1304BA8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93652"/>
    <w:multiLevelType w:val="hybridMultilevel"/>
    <w:tmpl w:val="40CEAF7E"/>
    <w:lvl w:ilvl="0" w:tplc="819224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C11F98"/>
    <w:multiLevelType w:val="hybridMultilevel"/>
    <w:tmpl w:val="06DA2FBE"/>
    <w:lvl w:ilvl="0" w:tplc="F92A6E80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C6"/>
    <w:rsid w:val="00072313"/>
    <w:rsid w:val="00155048"/>
    <w:rsid w:val="0020256F"/>
    <w:rsid w:val="002874ED"/>
    <w:rsid w:val="00336829"/>
    <w:rsid w:val="00352514"/>
    <w:rsid w:val="003F0E4D"/>
    <w:rsid w:val="00400BC7"/>
    <w:rsid w:val="00564C7D"/>
    <w:rsid w:val="00744851"/>
    <w:rsid w:val="00800ABE"/>
    <w:rsid w:val="00850334"/>
    <w:rsid w:val="008525E3"/>
    <w:rsid w:val="00A825D8"/>
    <w:rsid w:val="00AC2984"/>
    <w:rsid w:val="00B836B7"/>
    <w:rsid w:val="00C5277C"/>
    <w:rsid w:val="00C9224C"/>
    <w:rsid w:val="00CC5980"/>
    <w:rsid w:val="00CF1947"/>
    <w:rsid w:val="00D45CA8"/>
    <w:rsid w:val="00D776DC"/>
    <w:rsid w:val="00DE0EFD"/>
    <w:rsid w:val="00E118EC"/>
    <w:rsid w:val="00ED06C6"/>
    <w:rsid w:val="00F379CF"/>
    <w:rsid w:val="00FF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1EE08"/>
  <w15:chartTrackingRefBased/>
  <w15:docId w15:val="{9A3A0006-81F8-4BE4-8EF5-FD68E0B1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5980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155048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FF3BB3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  <w:noProof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262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5</cp:revision>
  <cp:lastPrinted>2003-07-02T13:54:00Z</cp:lastPrinted>
  <dcterms:created xsi:type="dcterms:W3CDTF">2025-06-11T14:11:00Z</dcterms:created>
  <dcterms:modified xsi:type="dcterms:W3CDTF">2026-01-02T15:20:00Z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