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9C6B4" w14:textId="77777777" w:rsidR="00564C7D" w:rsidRPr="003F2E52" w:rsidRDefault="00072313">
      <w:pPr>
        <w:spacing w:before="0"/>
        <w:rPr>
          <w:rFonts w:ascii="Source Sans 3" w:hAnsi="Source Sans 3"/>
          <w:sz w:val="8"/>
        </w:rPr>
      </w:pPr>
      <w:r w:rsidRPr="003F2E52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30B2AEEF" wp14:editId="51EDDF3D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D8A79B" w14:textId="77777777" w:rsidR="00564C7D" w:rsidRPr="003F2E52" w:rsidRDefault="00564C7D">
      <w:pPr>
        <w:spacing w:before="0"/>
        <w:rPr>
          <w:rFonts w:ascii="Source Sans 3" w:hAnsi="Source Sans 3"/>
          <w:sz w:val="8"/>
        </w:rPr>
      </w:pPr>
    </w:p>
    <w:p w14:paraId="17A2B256" w14:textId="77777777" w:rsidR="00564C7D" w:rsidRPr="003F2E52" w:rsidRDefault="00564C7D">
      <w:pPr>
        <w:spacing w:before="0"/>
        <w:rPr>
          <w:rFonts w:ascii="Source Sans 3" w:hAnsi="Source Sans 3"/>
          <w:sz w:val="8"/>
        </w:rPr>
      </w:pPr>
    </w:p>
    <w:p w14:paraId="57A05C97" w14:textId="77777777" w:rsidR="00564C7D" w:rsidRPr="003F2E52" w:rsidRDefault="00564C7D">
      <w:pPr>
        <w:spacing w:before="0"/>
        <w:rPr>
          <w:rFonts w:ascii="Source Sans 3" w:hAnsi="Source Sans 3"/>
          <w:sz w:val="8"/>
        </w:rPr>
      </w:pPr>
    </w:p>
    <w:p w14:paraId="3E0CF468" w14:textId="77777777" w:rsidR="00564C7D" w:rsidRPr="003F2E52" w:rsidRDefault="00564C7D">
      <w:pPr>
        <w:spacing w:before="0"/>
        <w:rPr>
          <w:rFonts w:ascii="Source Sans 3" w:hAnsi="Source Sans 3"/>
          <w:sz w:val="8"/>
        </w:rPr>
        <w:sectPr w:rsidR="00564C7D" w:rsidRPr="003F2E52" w:rsidSect="003F2BA3">
          <w:pgSz w:w="11906" w:h="16838" w:code="9"/>
          <w:pgMar w:top="680" w:right="851" w:bottom="14175" w:left="851" w:header="720" w:footer="720" w:gutter="0"/>
          <w:cols w:space="720"/>
        </w:sectPr>
      </w:pPr>
    </w:p>
    <w:p w14:paraId="120914AC" w14:textId="13744209" w:rsidR="00744851" w:rsidRPr="003F2E52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3F2E52" w14:paraId="458DF545" w14:textId="77777777" w:rsidTr="00A81DAC">
        <w:trPr>
          <w:trHeight w:val="2437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016ACAA1" w14:textId="77777777" w:rsidR="00B836B7" w:rsidRPr="003F2E52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D9A0DE3" wp14:editId="0A13986E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C222E" w14:textId="77777777" w:rsidR="00B836B7" w:rsidRPr="003F2E52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15E8388C" w14:textId="134CFBB5" w:rsidR="00B836B7" w:rsidRPr="003F2E52" w:rsidRDefault="007B0544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2CCB7B12" wp14:editId="64BF480C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F13DC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F2E52">
              <w:rPr>
                <w:rFonts w:ascii="Source Sans 3" w:hAnsi="Source Sans 3"/>
              </w:rPr>
              <w:t xml:space="preserve">Firma:  </w:t>
            </w:r>
            <w:r w:rsidR="00B836B7" w:rsidRPr="003F2E52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3F2E52">
              <w:rPr>
                <w:rFonts w:ascii="Source Sans 3" w:hAnsi="Source Sans 3"/>
              </w:rPr>
              <w:instrText xml:space="preserve"> FORMTEXT </w:instrText>
            </w:r>
            <w:r w:rsidR="00B836B7" w:rsidRPr="003F2E52">
              <w:rPr>
                <w:rFonts w:ascii="Source Sans 3" w:hAnsi="Source Sans 3"/>
              </w:rPr>
            </w:r>
            <w:r w:rsidR="00B836B7" w:rsidRPr="003F2E52">
              <w:rPr>
                <w:rFonts w:ascii="Source Sans 3" w:hAnsi="Source Sans 3"/>
              </w:rPr>
              <w:fldChar w:fldCharType="separate"/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</w:rPr>
              <w:fldChar w:fldCharType="end"/>
            </w:r>
            <w:bookmarkEnd w:id="0"/>
          </w:p>
          <w:p w14:paraId="08CE1F37" w14:textId="03FCC638" w:rsidR="00B836B7" w:rsidRPr="003F2E52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6586D32A" wp14:editId="005FD5EB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785EC23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3F2E52">
              <w:rPr>
                <w:rFonts w:ascii="Source Sans 3" w:hAnsi="Source Sans 3"/>
              </w:rPr>
              <w:t xml:space="preserve">Arbeitsbereich:  </w:t>
            </w:r>
            <w:r w:rsidR="00400BC7" w:rsidRPr="003F2E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3F2E52">
              <w:rPr>
                <w:rFonts w:ascii="Source Sans 3" w:hAnsi="Source Sans 3"/>
              </w:rPr>
              <w:instrText xml:space="preserve"> FORMTEXT </w:instrText>
            </w:r>
            <w:r w:rsidR="00400BC7" w:rsidRPr="003F2E52">
              <w:rPr>
                <w:rFonts w:ascii="Source Sans 3" w:hAnsi="Source Sans 3"/>
              </w:rPr>
            </w:r>
            <w:r w:rsidR="00400BC7" w:rsidRPr="003F2E52">
              <w:rPr>
                <w:rFonts w:ascii="Source Sans 3" w:hAnsi="Source Sans 3"/>
              </w:rPr>
              <w:fldChar w:fldCharType="separate"/>
            </w:r>
            <w:r w:rsidR="00400BC7" w:rsidRPr="003F2E52">
              <w:rPr>
                <w:rFonts w:ascii="Source Sans 3" w:hAnsi="Source Sans 3"/>
                <w:noProof/>
              </w:rPr>
              <w:t> </w:t>
            </w:r>
            <w:r w:rsidR="00400BC7" w:rsidRPr="003F2E52">
              <w:rPr>
                <w:rFonts w:ascii="Source Sans 3" w:hAnsi="Source Sans 3"/>
                <w:noProof/>
              </w:rPr>
              <w:t> </w:t>
            </w:r>
            <w:r w:rsidR="00400BC7" w:rsidRPr="003F2E52">
              <w:rPr>
                <w:rFonts w:ascii="Source Sans 3" w:hAnsi="Source Sans 3"/>
                <w:noProof/>
              </w:rPr>
              <w:t> </w:t>
            </w:r>
            <w:r w:rsidR="00400BC7" w:rsidRPr="003F2E52">
              <w:rPr>
                <w:rFonts w:ascii="Source Sans 3" w:hAnsi="Source Sans 3"/>
                <w:noProof/>
              </w:rPr>
              <w:t> </w:t>
            </w:r>
            <w:r w:rsidR="00400BC7" w:rsidRPr="003F2E52">
              <w:rPr>
                <w:rFonts w:ascii="Source Sans 3" w:hAnsi="Source Sans 3"/>
                <w:noProof/>
              </w:rPr>
              <w:t> </w:t>
            </w:r>
            <w:r w:rsidR="00400BC7" w:rsidRPr="003F2E52">
              <w:rPr>
                <w:rFonts w:ascii="Source Sans 3" w:hAnsi="Source Sans 3"/>
              </w:rPr>
              <w:fldChar w:fldCharType="end"/>
            </w:r>
          </w:p>
          <w:p w14:paraId="669037FA" w14:textId="77777777" w:rsidR="00B836B7" w:rsidRPr="003F2E52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779E3BCF" wp14:editId="0C69712F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B039DC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3F2E52">
              <w:rPr>
                <w:rFonts w:ascii="Source Sans 3" w:hAnsi="Source Sans 3"/>
              </w:rPr>
              <w:t xml:space="preserve">Verantwortlich:  </w:t>
            </w:r>
            <w:r w:rsidR="00B836B7" w:rsidRPr="003F2E52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3F2E52">
              <w:rPr>
                <w:rFonts w:ascii="Source Sans 3" w:hAnsi="Source Sans 3"/>
              </w:rPr>
              <w:instrText xml:space="preserve"> FORMTEXT </w:instrText>
            </w:r>
            <w:r w:rsidR="00B836B7" w:rsidRPr="003F2E52">
              <w:rPr>
                <w:rFonts w:ascii="Source Sans 3" w:hAnsi="Source Sans 3"/>
              </w:rPr>
            </w:r>
            <w:r w:rsidR="00B836B7" w:rsidRPr="003F2E52">
              <w:rPr>
                <w:rFonts w:ascii="Source Sans 3" w:hAnsi="Source Sans 3"/>
              </w:rPr>
              <w:fldChar w:fldCharType="separate"/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  <w:noProof/>
              </w:rPr>
              <w:t> </w:t>
            </w:r>
            <w:r w:rsidR="00B836B7" w:rsidRPr="003F2E52">
              <w:rPr>
                <w:rFonts w:ascii="Source Sans 3" w:hAnsi="Source Sans 3"/>
              </w:rPr>
              <w:fldChar w:fldCharType="end"/>
            </w:r>
          </w:p>
          <w:p w14:paraId="45C05819" w14:textId="77777777" w:rsidR="00744851" w:rsidRPr="003F2E52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3F2E52">
              <w:rPr>
                <w:rFonts w:ascii="Source Sans 3" w:hAnsi="Source Sans 3"/>
              </w:rPr>
              <w:tab/>
            </w:r>
            <w:r w:rsidRPr="003F2E52">
              <w:rPr>
                <w:rFonts w:ascii="Source Sans 3" w:hAnsi="Source Sans 3"/>
              </w:rPr>
              <w:tab/>
            </w:r>
            <w:r w:rsidRPr="003F2E52">
              <w:rPr>
                <w:rFonts w:ascii="Source Sans 3" w:hAnsi="Source Sans 3"/>
              </w:rPr>
              <w:tab/>
            </w:r>
            <w:r w:rsidRPr="003F2E52">
              <w:rPr>
                <w:rFonts w:ascii="Source Sans 3" w:hAnsi="Source Sans 3"/>
              </w:rPr>
              <w:tab/>
            </w:r>
            <w:r w:rsidRPr="003F2E52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F008E98" w14:textId="77777777" w:rsidR="00744851" w:rsidRPr="003F2E52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3F2E52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536B636A" w14:textId="77777777" w:rsidR="00744851" w:rsidRPr="003F2E52" w:rsidRDefault="00744851">
            <w:pPr>
              <w:spacing w:before="0" w:after="60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>GEM. § 14 GEFSTOFFV</w:t>
            </w:r>
          </w:p>
          <w:p w14:paraId="59D1BFA2" w14:textId="30EEABDC" w:rsidR="00564C7D" w:rsidRPr="003F2E52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3F2E52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3F2E52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7B0544" w:rsidRPr="003F2E52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3F2E52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5EB199CB" w14:textId="2EA8A381" w:rsidR="00744851" w:rsidRPr="003F2E52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>Arbeitsplatz:</w:t>
            </w:r>
            <w:r w:rsidR="00A81DAC" w:rsidRPr="003F2E52">
              <w:rPr>
                <w:rFonts w:ascii="Source Sans 3" w:hAnsi="Source Sans 3"/>
              </w:rPr>
              <w:t xml:space="preserve"> Drucksaal Siebdruck</w:t>
            </w:r>
          </w:p>
          <w:p w14:paraId="5E65E8D2" w14:textId="067DEF0B" w:rsidR="00D45CA8" w:rsidRPr="003F2E52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 xml:space="preserve">Tätigkeit: </w:t>
            </w:r>
            <w:r w:rsidR="00A81DAC" w:rsidRPr="003F2E52">
              <w:rPr>
                <w:rFonts w:ascii="Source Sans 3" w:hAnsi="Source Sans 3"/>
              </w:rPr>
              <w:t xml:space="preserve">Siebdruckfarbe: Einsatz </w:t>
            </w:r>
            <w:r w:rsidR="00A81DAC" w:rsidRPr="003F2E52">
              <w:rPr>
                <w:rFonts w:ascii="Source Sans 3" w:hAnsi="Source Sans 3"/>
              </w:rPr>
              <w:br/>
              <w:t>beim Siebdruck und Anmischen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6A1A599" w14:textId="77777777" w:rsidR="00B836B7" w:rsidRPr="003F2E52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025A81E1" w14:textId="77777777" w:rsidR="00D45CA8" w:rsidRPr="003F2E52" w:rsidRDefault="00D45CA8">
            <w:pPr>
              <w:spacing w:before="0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 xml:space="preserve">Stand: </w:t>
            </w:r>
            <w:r w:rsidRPr="003F2E52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F2E52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3F2E52">
              <w:rPr>
                <w:rFonts w:ascii="Source Sans 3" w:hAnsi="Source Sans 3"/>
                <w:u w:val="single"/>
              </w:rPr>
              <w:instrText>FORMTEXT</w:instrText>
            </w:r>
            <w:r w:rsidRPr="003F2E52">
              <w:rPr>
                <w:rFonts w:ascii="Source Sans 3" w:hAnsi="Source Sans 3"/>
                <w:u w:val="single"/>
              </w:rPr>
              <w:instrText xml:space="preserve"> </w:instrText>
            </w:r>
            <w:r w:rsidRPr="003F2E52">
              <w:rPr>
                <w:rFonts w:ascii="Source Sans 3" w:hAnsi="Source Sans 3"/>
                <w:u w:val="single"/>
              </w:rPr>
            </w:r>
            <w:r w:rsidRPr="003F2E52">
              <w:rPr>
                <w:rFonts w:ascii="Source Sans 3" w:hAnsi="Source Sans 3"/>
                <w:u w:val="single"/>
              </w:rPr>
              <w:fldChar w:fldCharType="separate"/>
            </w:r>
            <w:r w:rsidRPr="003F2E52">
              <w:rPr>
                <w:rFonts w:ascii="Source Sans 3" w:hAnsi="Source Sans 3"/>
                <w:noProof/>
                <w:u w:val="single"/>
              </w:rPr>
              <w:t> </w:t>
            </w:r>
            <w:r w:rsidRPr="003F2E52">
              <w:rPr>
                <w:rFonts w:ascii="Source Sans 3" w:hAnsi="Source Sans 3"/>
                <w:noProof/>
                <w:u w:val="single"/>
              </w:rPr>
              <w:t> </w:t>
            </w:r>
            <w:r w:rsidRPr="003F2E52">
              <w:rPr>
                <w:rFonts w:ascii="Source Sans 3" w:hAnsi="Source Sans 3"/>
                <w:noProof/>
                <w:u w:val="single"/>
              </w:rPr>
              <w:t> </w:t>
            </w:r>
            <w:r w:rsidRPr="003F2E52">
              <w:rPr>
                <w:rFonts w:ascii="Source Sans 3" w:hAnsi="Source Sans 3"/>
                <w:noProof/>
                <w:u w:val="single"/>
              </w:rPr>
              <w:t> </w:t>
            </w:r>
            <w:r w:rsidRPr="003F2E52">
              <w:rPr>
                <w:rFonts w:ascii="Source Sans 3" w:hAnsi="Source Sans 3"/>
                <w:noProof/>
                <w:u w:val="single"/>
              </w:rPr>
              <w:t> </w:t>
            </w:r>
            <w:r w:rsidRPr="003F2E52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3F2E52">
              <w:rPr>
                <w:rFonts w:ascii="Source Sans 3" w:hAnsi="Source Sans 3"/>
              </w:rPr>
              <w:t xml:space="preserve"> </w:t>
            </w:r>
          </w:p>
          <w:p w14:paraId="6535370E" w14:textId="6CEBDC36" w:rsidR="00D45CA8" w:rsidRPr="003F2E52" w:rsidRDefault="00A81DAC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3F2E52">
              <w:rPr>
                <w:rFonts w:ascii="Source Sans 3" w:hAnsi="Source Sans 3"/>
                <w:sz w:val="16"/>
              </w:rPr>
              <w:t>B224</w:t>
            </w:r>
          </w:p>
        </w:tc>
      </w:tr>
      <w:tr w:rsidR="00D45CA8" w:rsidRPr="003F2E52" w14:paraId="1A26568A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073919" w14:textId="77777777" w:rsidR="00D45CA8" w:rsidRPr="003F2E52" w:rsidRDefault="00D45CA8" w:rsidP="003F2E52">
            <w:pPr>
              <w:pStyle w:val="berschrift2"/>
            </w:pPr>
            <w:r w:rsidRPr="003F2E52">
              <w:t>Gefahrstoffbezeichnung</w:t>
            </w:r>
          </w:p>
        </w:tc>
      </w:tr>
      <w:tr w:rsidR="00D45CA8" w:rsidRPr="003F2E52" w14:paraId="6E2A4856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BD2B9AF" w14:textId="5DE2BC16" w:rsidR="00D45CA8" w:rsidRPr="003F2E52" w:rsidRDefault="00A81DAC" w:rsidP="00A81DAC">
            <w:pPr>
              <w:pStyle w:val="berschrift3"/>
              <w:jc w:val="left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ab/>
            </w:r>
            <w:r w:rsidRPr="003F2E52">
              <w:rPr>
                <w:rFonts w:ascii="Source Sans 3" w:hAnsi="Source Sans 3"/>
              </w:rPr>
              <w:tab/>
              <w:t xml:space="preserve">Beispiel-Siebdruckfarbe </w:t>
            </w:r>
            <w:r w:rsidRPr="003F2E52">
              <w:rPr>
                <w:rFonts w:ascii="Source Sans 3" w:hAnsi="Source Sans 3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3F2E52">
              <w:rPr>
                <w:rFonts w:ascii="Source Sans 3" w:hAnsi="Source Sans 3"/>
              </w:rPr>
              <w:instrText xml:space="preserve"> FORMTEXT </w:instrText>
            </w:r>
            <w:r w:rsidRPr="003F2E52">
              <w:rPr>
                <w:rFonts w:ascii="Source Sans 3" w:hAnsi="Source Sans 3"/>
              </w:rPr>
            </w:r>
            <w:r w:rsidRPr="003F2E52">
              <w:rPr>
                <w:rFonts w:ascii="Source Sans 3" w:hAnsi="Source Sans 3"/>
              </w:rPr>
              <w:fldChar w:fldCharType="separate"/>
            </w:r>
            <w:r w:rsidRPr="003F2E52">
              <w:rPr>
                <w:rFonts w:ascii="Source Sans 3" w:hAnsi="Source Sans 3"/>
              </w:rPr>
              <w:t> </w:t>
            </w:r>
            <w:r w:rsidRPr="003F2E52">
              <w:rPr>
                <w:rFonts w:ascii="Source Sans 3" w:hAnsi="Source Sans 3"/>
              </w:rPr>
              <w:t> </w:t>
            </w:r>
            <w:r w:rsidRPr="003F2E52">
              <w:rPr>
                <w:rFonts w:ascii="Source Sans 3" w:hAnsi="Source Sans 3"/>
              </w:rPr>
              <w:t> </w:t>
            </w:r>
            <w:r w:rsidRPr="003F2E52">
              <w:rPr>
                <w:rFonts w:ascii="Source Sans 3" w:hAnsi="Source Sans 3"/>
              </w:rPr>
              <w:t> </w:t>
            </w:r>
            <w:r w:rsidRPr="003F2E52">
              <w:rPr>
                <w:rFonts w:ascii="Source Sans 3" w:hAnsi="Source Sans 3"/>
              </w:rPr>
              <w:t> </w:t>
            </w:r>
            <w:r w:rsidRPr="003F2E5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3F2E52" w14:paraId="374D404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725FC4F" w14:textId="77777777" w:rsidR="00D45CA8" w:rsidRPr="003F2E52" w:rsidRDefault="00D45CA8" w:rsidP="003F2E52">
            <w:pPr>
              <w:pStyle w:val="berschrift2"/>
              <w:rPr>
                <w:sz w:val="24"/>
              </w:rPr>
            </w:pPr>
            <w:r w:rsidRPr="003F2E52">
              <w:t>Gefahren für Mensch und Umwelt</w:t>
            </w:r>
          </w:p>
        </w:tc>
      </w:tr>
      <w:tr w:rsidR="00D45CA8" w:rsidRPr="003F2E52" w14:paraId="6B6851CF" w14:textId="77777777" w:rsidTr="00A81D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5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9A80557" w14:textId="77777777" w:rsidR="00D45CA8" w:rsidRPr="003F2E5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80D866D" w14:textId="6E162158" w:rsidR="00A81DAC" w:rsidRPr="003F2E52" w:rsidRDefault="003F2BA3" w:rsidP="003F2BA3">
            <w:pPr>
              <w:pStyle w:val="Aufzhlung1"/>
              <w:spacing w:before="60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A81DAC" w:rsidRPr="003F2E52">
              <w:rPr>
                <w:noProof/>
              </w:rPr>
              <w:t xml:space="preserve">Flüssigkeit und Dampf entzündbar. </w:t>
            </w:r>
          </w:p>
          <w:p w14:paraId="49EAECDF" w14:textId="620A1125" w:rsidR="00A81DAC" w:rsidRPr="003F2E52" w:rsidRDefault="003F2BA3" w:rsidP="003F2BA3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A81DAC" w:rsidRPr="003F2E52">
              <w:rPr>
                <w:noProof/>
              </w:rPr>
              <w:t xml:space="preserve">Gesundheitsschädlich bei Verschlucken. </w:t>
            </w:r>
          </w:p>
          <w:p w14:paraId="548E08B8" w14:textId="3740B31A" w:rsidR="00A81DAC" w:rsidRPr="003F2E52" w:rsidRDefault="003F2BA3" w:rsidP="003F2BA3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A81DAC" w:rsidRPr="003F2E52">
              <w:rPr>
                <w:noProof/>
              </w:rPr>
              <w:t xml:space="preserve">Verursacht Hautreizungen. </w:t>
            </w:r>
          </w:p>
          <w:p w14:paraId="67F14F49" w14:textId="4823AD2F" w:rsidR="00A81DAC" w:rsidRPr="003F2E52" w:rsidRDefault="003F2BA3" w:rsidP="003F2BA3">
            <w:pPr>
              <w:pStyle w:val="Aufzhlung1"/>
              <w:rPr>
                <w:noProof/>
              </w:rPr>
            </w:pPr>
            <w:r w:rsidRPr="00C775C5">
              <w:t>‒</w:t>
            </w:r>
            <w:r w:rsidRPr="00C775C5">
              <w:tab/>
            </w:r>
            <w:r w:rsidR="00A81DAC" w:rsidRPr="003F2E52">
              <w:rPr>
                <w:noProof/>
              </w:rPr>
              <w:t>Verursacht schwere Augenschäden /</w:t>
            </w:r>
            <w:r w:rsidR="002968CE" w:rsidRPr="003F2E52">
              <w:rPr>
                <w:noProof/>
              </w:rPr>
              <w:t xml:space="preserve"> </w:t>
            </w:r>
            <w:r w:rsidR="00A81DAC" w:rsidRPr="003F2E52">
              <w:rPr>
                <w:noProof/>
              </w:rPr>
              <w:t>Augenreizung.</w:t>
            </w:r>
          </w:p>
          <w:p w14:paraId="2DE1A5C3" w14:textId="1BB7BB85" w:rsidR="00E118EC" w:rsidRPr="003F2E52" w:rsidRDefault="003F2BA3" w:rsidP="003F2BA3">
            <w:pPr>
              <w:pStyle w:val="Aufzhlung1"/>
              <w:spacing w:after="60"/>
            </w:pPr>
            <w:r w:rsidRPr="00C775C5">
              <w:t>‒</w:t>
            </w:r>
            <w:r w:rsidRPr="00C775C5">
              <w:tab/>
            </w:r>
            <w:r w:rsidR="00A81DAC" w:rsidRPr="003F2E52">
              <w:rPr>
                <w:noProof/>
              </w:rPr>
              <w:t>Gesundheitsschädlich bei Einatmen / Kann die Atemwege reizen.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A0E46F" w14:textId="3FD6DC5C" w:rsidR="00D45CA8" w:rsidRPr="003F2E52" w:rsidRDefault="00A81DA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245C3B91" wp14:editId="03B18D50">
                  <wp:extent cx="576000" cy="560035"/>
                  <wp:effectExtent l="0" t="0" r="0" b="0"/>
                  <wp:docPr id="1" name="Grafik 1" descr="acid_re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 descr="acid_red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6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F2E52" w14:paraId="494D9972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176A16" w14:textId="77777777" w:rsidR="00D45CA8" w:rsidRPr="003F2E52" w:rsidRDefault="00D45CA8" w:rsidP="003F2E52">
            <w:pPr>
              <w:pStyle w:val="berschrift2"/>
            </w:pPr>
            <w:r w:rsidRPr="003F2E52">
              <w:t>Schutzmaßnahmen und Verhaltensregeln</w:t>
            </w:r>
          </w:p>
        </w:tc>
      </w:tr>
      <w:tr w:rsidR="00D45CA8" w:rsidRPr="003F2E52" w14:paraId="1BBF7FBF" w14:textId="77777777" w:rsidTr="00B836B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374D468" w14:textId="77777777" w:rsidR="00D45CA8" w:rsidRPr="003F2E52" w:rsidRDefault="00A81DA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1C983AAE" wp14:editId="4D15F528">
                  <wp:extent cx="576000" cy="594557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94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08F507" w14:textId="77777777" w:rsidR="00A81DAC" w:rsidRPr="003F2E52" w:rsidRDefault="00A81DAC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28A2979D" wp14:editId="441383D5">
                  <wp:extent cx="576000" cy="576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0480E2" w14:textId="33A4132D" w:rsidR="00A81DAC" w:rsidRPr="003F2E52" w:rsidRDefault="00A81DAC" w:rsidP="00A81DAC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2943BEBF" wp14:editId="34E52171">
                  <wp:extent cx="576000" cy="576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29A66DE3" w14:textId="72A18FD1" w:rsidR="00A81DAC" w:rsidRPr="003F2E52" w:rsidRDefault="003F2BA3" w:rsidP="003F2BA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Schutzhandschuhe aus </w:t>
            </w:r>
            <w:proofErr w:type="spellStart"/>
            <w:r w:rsidR="00A81DAC" w:rsidRPr="003F2E52">
              <w:t>Nitrilkautschuk</w:t>
            </w:r>
            <w:proofErr w:type="spellEnd"/>
            <w:r w:rsidR="00A81DAC" w:rsidRPr="003F2E52">
              <w:t xml:space="preserve"> tragen (Bezeichnung/Farbe: </w:t>
            </w:r>
            <w:r w:rsidR="00A81DAC" w:rsidRPr="003F2E52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A81DAC" w:rsidRPr="003F2E52">
              <w:instrText xml:space="preserve"> FORMTEXT </w:instrText>
            </w:r>
            <w:r w:rsidR="00A81DAC" w:rsidRPr="003F2E52">
              <w:fldChar w:fldCharType="separate"/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fldChar w:fldCharType="end"/>
            </w:r>
            <w:r w:rsidR="00A81DAC" w:rsidRPr="003F2E52">
              <w:t>)</w:t>
            </w:r>
          </w:p>
          <w:p w14:paraId="70D25AAE" w14:textId="3B172F1A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Hautschutzplan beachten. </w:t>
            </w:r>
          </w:p>
          <w:p w14:paraId="50EDAE69" w14:textId="0376BAC3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Behälter dicht geschlossen halten. </w:t>
            </w:r>
          </w:p>
          <w:p w14:paraId="4948CCE2" w14:textId="7CE774CC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>Von Zündquellen fernhalten (</w:t>
            </w:r>
            <w:r w:rsidR="002968CE" w:rsidRPr="003F2E52">
              <w:rPr>
                <w:rFonts w:cs="Arial"/>
              </w:rPr>
              <w:t>z.</w:t>
            </w:r>
            <w:r w:rsidR="002968CE" w:rsidRPr="003F2E52">
              <w:rPr>
                <w:rFonts w:cs="Arial"/>
                <w:w w:val="80"/>
              </w:rPr>
              <w:t> </w:t>
            </w:r>
            <w:r w:rsidR="002968CE" w:rsidRPr="003F2E52">
              <w:rPr>
                <w:rFonts w:cs="Arial"/>
              </w:rPr>
              <w:t xml:space="preserve">B. </w:t>
            </w:r>
            <w:r w:rsidR="00A81DAC" w:rsidRPr="003F2E52">
              <w:t xml:space="preserve">offenen Flammen und heißen Oberflächen) – </w:t>
            </w:r>
            <w:r w:rsidR="00A81DAC" w:rsidRPr="003F2E52">
              <w:br/>
              <w:t>nicht rauchen. Beim Umfüllen Behälter erden.</w:t>
            </w:r>
          </w:p>
          <w:p w14:paraId="08E8D2AC" w14:textId="5678AB85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Im Drucksaal nur Menge für eine Arbeitsschicht aufbewahren. </w:t>
            </w:r>
          </w:p>
          <w:p w14:paraId="66E6B86B" w14:textId="6E58FF6E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Bei Spritzgefahr Schutzbrille mit Seitenschutz verwenden. </w:t>
            </w:r>
          </w:p>
          <w:p w14:paraId="3C3DD9F5" w14:textId="674C114D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Bei der Arbeit nicht essen, trinken, rauchen. </w:t>
            </w:r>
          </w:p>
          <w:p w14:paraId="64D1291A" w14:textId="6C409801" w:rsidR="00D45CA8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>Getränke ausschließlich in verschließbaren Behältnissen aufbewahren.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FA25848" w14:textId="77777777" w:rsidR="00D45CA8" w:rsidRPr="003F2E52" w:rsidRDefault="00A81DA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6C1483FF" wp14:editId="317BA76C">
                  <wp:extent cx="576000" cy="576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22C3D4" w14:textId="42337862" w:rsidR="00A81DAC" w:rsidRPr="003F2E52" w:rsidRDefault="00A81DAC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407F577C" wp14:editId="00F9F296">
                  <wp:extent cx="576000" cy="576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00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3F2E52" w14:paraId="0ADE5E6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C949329" w14:textId="77777777" w:rsidR="00D45CA8" w:rsidRPr="003F2E52" w:rsidRDefault="00D45CA8" w:rsidP="003F2E52">
            <w:pPr>
              <w:pStyle w:val="berschrift2"/>
            </w:pPr>
            <w:r w:rsidRPr="003F2E52">
              <w:t>Verhalten im Gefahrfall</w:t>
            </w:r>
          </w:p>
        </w:tc>
      </w:tr>
      <w:tr w:rsidR="00D45CA8" w:rsidRPr="003F2E52" w14:paraId="32BD6467" w14:textId="77777777" w:rsidTr="00A81D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4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0FD7FBA5" w14:textId="77777777" w:rsidR="00D45CA8" w:rsidRPr="003F2E52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5203A8AD" w14:textId="77777777" w:rsidR="00A81DAC" w:rsidRPr="003F2E52" w:rsidRDefault="00A81DAC" w:rsidP="00A81DAC">
            <w:pPr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b/>
              </w:rPr>
              <w:t xml:space="preserve">Geeignete Löschmittel: </w:t>
            </w:r>
            <w:r w:rsidRPr="003F2E52">
              <w:rPr>
                <w:rFonts w:ascii="Source Sans 3" w:hAnsi="Source Sans 3"/>
              </w:rPr>
              <w:t>Schaum, Wassernebel, CO</w:t>
            </w:r>
            <w:r w:rsidRPr="003F2E52">
              <w:rPr>
                <w:rFonts w:ascii="Source Sans 3" w:hAnsi="Source Sans 3"/>
                <w:vertAlign w:val="subscript"/>
              </w:rPr>
              <w:t>2</w:t>
            </w:r>
            <w:r w:rsidRPr="003F2E52">
              <w:rPr>
                <w:rFonts w:ascii="Source Sans 3" w:hAnsi="Source Sans 3"/>
              </w:rPr>
              <w:t>, Pulver</w:t>
            </w:r>
          </w:p>
          <w:p w14:paraId="716AD2A8" w14:textId="051440D3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Wurde Produkt verschüttet, mit flüssigkeitsbindendem Material (unbrennbares Aufsaugmaterial </w:t>
            </w:r>
            <w:r w:rsidR="00A81DAC" w:rsidRPr="003F2E52">
              <w:br/>
              <w:t xml:space="preserve">wie Sand, Kieselgur, Erde, </w:t>
            </w:r>
            <w:r w:rsidR="00A81DAC" w:rsidRPr="003F2E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1DAC" w:rsidRPr="003F2E52">
              <w:instrText xml:space="preserve"> FORMTEXT </w:instrText>
            </w:r>
            <w:r w:rsidR="00A81DAC" w:rsidRPr="003F2E52">
              <w:fldChar w:fldCharType="separate"/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rPr>
                <w:noProof/>
              </w:rPr>
              <w:t> </w:t>
            </w:r>
            <w:r w:rsidR="00A81DAC" w:rsidRPr="003F2E52">
              <w:fldChar w:fldCharType="end"/>
            </w:r>
            <w:r w:rsidR="00A81DAC" w:rsidRPr="003F2E52">
              <w:t>) aufnehmen.</w:t>
            </w:r>
          </w:p>
          <w:p w14:paraId="2A2060C2" w14:textId="750785D6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Schaltfunken vermeiden und gut lüften. </w:t>
            </w:r>
          </w:p>
          <w:p w14:paraId="372CB158" w14:textId="3CA662DF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>Nicht in die Kanalisation gelangen lassen</w:t>
            </w:r>
            <w:r w:rsidR="002968CE" w:rsidRPr="003F2E52">
              <w:t xml:space="preserve"> </w:t>
            </w:r>
            <w:r w:rsidR="00A81DAC" w:rsidRPr="003F2E52">
              <w:t>(Explosionsgefahr)</w:t>
            </w:r>
            <w:r w:rsidR="002968CE" w:rsidRPr="003F2E52">
              <w:t>.</w:t>
            </w:r>
          </w:p>
          <w:p w14:paraId="6BDDB032" w14:textId="489C3FA8" w:rsidR="00D45CA8" w:rsidRPr="003F2E52" w:rsidRDefault="00A81DAC" w:rsidP="00A81DAC">
            <w:pPr>
              <w:pStyle w:val="Notruf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>Notruf 112</w:t>
            </w:r>
          </w:p>
        </w:tc>
      </w:tr>
      <w:tr w:rsidR="00D45CA8" w:rsidRPr="003F2E52" w14:paraId="6A9E56F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6C18F2C" w14:textId="77777777" w:rsidR="00D45CA8" w:rsidRPr="003F2E52" w:rsidRDefault="00D45CA8" w:rsidP="003F2E52">
            <w:pPr>
              <w:pStyle w:val="berschrift2"/>
            </w:pPr>
            <w:r w:rsidRPr="003F2E52">
              <w:t>Erste Hilfe</w:t>
            </w:r>
          </w:p>
        </w:tc>
      </w:tr>
      <w:tr w:rsidR="00D45CA8" w:rsidRPr="003F2E52" w14:paraId="67D9E0B1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77AFC40" w14:textId="77777777" w:rsidR="00D45CA8" w:rsidRPr="003F2E52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3F2E52">
              <w:rPr>
                <w:rFonts w:ascii="Source Sans 3" w:hAnsi="Source Sans 3"/>
                <w:noProof/>
              </w:rPr>
              <w:drawing>
                <wp:inline distT="0" distB="0" distL="0" distR="0" wp14:anchorId="4427D90A" wp14:editId="47BE1A9E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42BF7C5" w14:textId="45D6838E" w:rsidR="00400BC7" w:rsidRPr="003F2E52" w:rsidRDefault="00A81DAC" w:rsidP="00A81DAC">
            <w:pPr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  <w:b/>
              </w:rPr>
              <w:t>Hautkontakt</w:t>
            </w:r>
            <w:r w:rsidRPr="003F2E52">
              <w:rPr>
                <w:rFonts w:ascii="Source Sans 3" w:hAnsi="Source Sans 3"/>
              </w:rPr>
              <w:t>: Mit Wasser und Seife abwaschen und abspülen.</w:t>
            </w:r>
            <w:r w:rsidRPr="003F2E52">
              <w:rPr>
                <w:rFonts w:ascii="Source Sans 3" w:hAnsi="Source Sans 3"/>
              </w:rPr>
              <w:br/>
            </w:r>
            <w:r w:rsidRPr="003F2E52">
              <w:rPr>
                <w:rFonts w:ascii="Source Sans 3" w:hAnsi="Source Sans 3"/>
                <w:b/>
              </w:rPr>
              <w:t>Augenkontakt</w:t>
            </w:r>
            <w:r w:rsidRPr="003F2E52">
              <w:rPr>
                <w:rFonts w:ascii="Source Sans 3" w:hAnsi="Source Sans 3"/>
              </w:rPr>
              <w:t>: Reichlich mit Wasser spülen (ca. 10</w:t>
            </w:r>
            <w:r w:rsidR="002968CE" w:rsidRPr="003F2E52">
              <w:rPr>
                <w:rFonts w:ascii="Source Sans 3" w:hAnsi="Source Sans 3" w:cs="Arial"/>
                <w:w w:val="80"/>
              </w:rPr>
              <w:t> </w:t>
            </w:r>
            <w:r w:rsidRPr="003F2E52">
              <w:rPr>
                <w:rFonts w:ascii="Source Sans 3" w:hAnsi="Source Sans 3"/>
              </w:rPr>
              <w:t>–</w:t>
            </w:r>
            <w:r w:rsidR="002968CE" w:rsidRPr="003F2E52">
              <w:rPr>
                <w:rFonts w:ascii="Source Sans 3" w:hAnsi="Source Sans 3" w:cs="Arial"/>
                <w:w w:val="80"/>
              </w:rPr>
              <w:t> </w:t>
            </w:r>
            <w:r w:rsidRPr="003F2E52">
              <w:rPr>
                <w:rFonts w:ascii="Source Sans 3" w:hAnsi="Source Sans 3"/>
              </w:rPr>
              <w:t xml:space="preserve">15 Min.). </w:t>
            </w:r>
            <w:r w:rsidRPr="003F2E52">
              <w:rPr>
                <w:rFonts w:ascii="Source Sans 3" w:hAnsi="Source Sans 3"/>
              </w:rPr>
              <w:br/>
              <w:t>Bei anhaltender Reizung Arzt aufsuchen.</w:t>
            </w:r>
            <w:r w:rsidRPr="003F2E52">
              <w:rPr>
                <w:rFonts w:ascii="Source Sans 3" w:hAnsi="Source Sans 3"/>
              </w:rPr>
              <w:br/>
            </w:r>
            <w:r w:rsidRPr="003F2E52">
              <w:rPr>
                <w:rFonts w:ascii="Source Sans 3" w:hAnsi="Source Sans 3"/>
                <w:b/>
              </w:rPr>
              <w:t>Verschlucken:</w:t>
            </w:r>
            <w:r w:rsidRPr="003F2E52">
              <w:rPr>
                <w:rFonts w:ascii="Source Sans 3" w:hAnsi="Source Sans 3"/>
              </w:rPr>
              <w:t xml:space="preserve"> Kein Erbrechen herbeiführen. Arzt konsultieren.</w:t>
            </w:r>
            <w:r w:rsidRPr="003F2E52">
              <w:rPr>
                <w:rFonts w:ascii="Source Sans 3" w:hAnsi="Source Sans 3"/>
              </w:rPr>
              <w:br/>
            </w:r>
            <w:r w:rsidRPr="003F2E52">
              <w:rPr>
                <w:rFonts w:ascii="Source Sans 3" w:hAnsi="Source Sans 3"/>
                <w:b/>
              </w:rPr>
              <w:t>Einatmen</w:t>
            </w:r>
            <w:r w:rsidRPr="003F2E52">
              <w:rPr>
                <w:rFonts w:ascii="Source Sans 3" w:hAnsi="Source Sans 3"/>
              </w:rPr>
              <w:t>: Für Frischluftzufuhr sorgen. Ggf. Arzt hinzuziehen.</w:t>
            </w:r>
            <w:r w:rsidRPr="003F2E52">
              <w:rPr>
                <w:rFonts w:ascii="Source Sans 3" w:hAnsi="Source Sans 3"/>
              </w:rPr>
              <w:br/>
            </w:r>
            <w:r w:rsidRPr="003F2E52">
              <w:rPr>
                <w:rFonts w:ascii="Source Sans 3" w:hAnsi="Source Sans 3"/>
                <w:b/>
              </w:rPr>
              <w:t>Kleiderkontakt</w:t>
            </w:r>
            <w:r w:rsidRPr="003F2E52">
              <w:rPr>
                <w:rFonts w:ascii="Source Sans 3" w:hAnsi="Source Sans 3"/>
              </w:rPr>
              <w:t>: Verunreinigte Kleidung oder Schuhe wechseln und vor Wiederbenutzung reinigen.</w:t>
            </w:r>
          </w:p>
          <w:p w14:paraId="45CD1636" w14:textId="53625A53" w:rsidR="00D45CA8" w:rsidRPr="003F2E52" w:rsidRDefault="00D45CA8" w:rsidP="00DE0EFD">
            <w:pPr>
              <w:pStyle w:val="Notruf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 xml:space="preserve">Ersthelfer </w:t>
            </w:r>
            <w:r w:rsidRPr="003F2E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F2E52">
              <w:rPr>
                <w:rFonts w:ascii="Source Sans 3" w:hAnsi="Source Sans 3"/>
              </w:rPr>
              <w:instrText xml:space="preserve"> </w:instrText>
            </w:r>
            <w:r w:rsidR="00744851" w:rsidRPr="003F2E52">
              <w:rPr>
                <w:rFonts w:ascii="Source Sans 3" w:hAnsi="Source Sans 3"/>
              </w:rPr>
              <w:instrText>FORMTEXT</w:instrText>
            </w:r>
            <w:r w:rsidRPr="003F2E52">
              <w:rPr>
                <w:rFonts w:ascii="Source Sans 3" w:hAnsi="Source Sans 3"/>
              </w:rPr>
              <w:instrText xml:space="preserve"> </w:instrText>
            </w:r>
            <w:r w:rsidRPr="003F2E52">
              <w:rPr>
                <w:rFonts w:ascii="Source Sans 3" w:hAnsi="Source Sans 3"/>
              </w:rPr>
            </w:r>
            <w:r w:rsidRPr="003F2E52">
              <w:rPr>
                <w:rFonts w:ascii="Source Sans 3" w:hAnsi="Source Sans 3"/>
              </w:rPr>
              <w:fldChar w:fldCharType="separate"/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</w:rPr>
              <w:fldChar w:fldCharType="end"/>
            </w:r>
            <w:r w:rsidRPr="003F2E52">
              <w:rPr>
                <w:rFonts w:ascii="Source Sans 3" w:hAnsi="Source Sans 3"/>
              </w:rPr>
              <w:t xml:space="preserve"> </w:t>
            </w:r>
            <w:r w:rsidR="00DE0EFD" w:rsidRPr="003F2E52">
              <w:rPr>
                <w:rFonts w:ascii="Source Sans 3" w:hAnsi="Source Sans 3"/>
              </w:rPr>
              <w:tab/>
            </w:r>
            <w:r w:rsidR="00A81DAC" w:rsidRPr="003F2E52">
              <w:rPr>
                <w:rFonts w:ascii="Source Sans 3" w:hAnsi="Source Sans 3"/>
              </w:rPr>
              <w:t>Telefon</w:t>
            </w:r>
            <w:r w:rsidRPr="003F2E52">
              <w:rPr>
                <w:rFonts w:ascii="Source Sans 3" w:hAnsi="Source Sans 3"/>
              </w:rPr>
              <w:t xml:space="preserve"> </w:t>
            </w:r>
            <w:r w:rsidRPr="003F2E5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F2E52">
              <w:rPr>
                <w:rFonts w:ascii="Source Sans 3" w:hAnsi="Source Sans 3"/>
              </w:rPr>
              <w:instrText xml:space="preserve"> </w:instrText>
            </w:r>
            <w:r w:rsidR="00744851" w:rsidRPr="003F2E52">
              <w:rPr>
                <w:rFonts w:ascii="Source Sans 3" w:hAnsi="Source Sans 3"/>
              </w:rPr>
              <w:instrText>FORMTEXT</w:instrText>
            </w:r>
            <w:r w:rsidRPr="003F2E52">
              <w:rPr>
                <w:rFonts w:ascii="Source Sans 3" w:hAnsi="Source Sans 3"/>
              </w:rPr>
              <w:instrText xml:space="preserve"> </w:instrText>
            </w:r>
            <w:r w:rsidRPr="003F2E52">
              <w:rPr>
                <w:rFonts w:ascii="Source Sans 3" w:hAnsi="Source Sans 3"/>
              </w:rPr>
            </w:r>
            <w:r w:rsidRPr="003F2E52">
              <w:rPr>
                <w:rFonts w:ascii="Source Sans 3" w:hAnsi="Source Sans 3"/>
              </w:rPr>
              <w:fldChar w:fldCharType="separate"/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3F2E52" w14:paraId="5AD6744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8DE6A8" w14:textId="77777777" w:rsidR="00D45CA8" w:rsidRPr="003F2E52" w:rsidRDefault="00D45CA8" w:rsidP="003F2E52">
            <w:pPr>
              <w:pStyle w:val="berschrift2"/>
            </w:pPr>
            <w:r w:rsidRPr="003F2E52">
              <w:t>Sachgerechte Entsorgung</w:t>
            </w:r>
          </w:p>
        </w:tc>
      </w:tr>
      <w:tr w:rsidR="00D45CA8" w:rsidRPr="003F2E52" w14:paraId="4DCD13E7" w14:textId="77777777" w:rsidTr="00A81DA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03798F0" w14:textId="77777777" w:rsidR="00D45CA8" w:rsidRPr="003F2E52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F0CE911" w14:textId="562BCFDD" w:rsidR="00A81DAC" w:rsidRPr="003F2E52" w:rsidRDefault="003F2BA3" w:rsidP="003F2BA3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81DAC" w:rsidRPr="003F2E52">
              <w:t>Nicht in die Kanalisation oder Gewässer gelangen lassen.</w:t>
            </w:r>
          </w:p>
          <w:p w14:paraId="4E71EAD4" w14:textId="69D23CBB" w:rsidR="00A81DAC" w:rsidRPr="003F2E52" w:rsidRDefault="003F2BA3" w:rsidP="003F2BA3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81DAC" w:rsidRPr="003F2E52">
              <w:t xml:space="preserve">nicht brennbaren Behälter (Farbe: </w:t>
            </w:r>
            <w:r w:rsidR="00A81DAC" w:rsidRPr="003F2E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A81DAC" w:rsidRPr="003F2E52">
              <w:instrText xml:space="preserve"> FORMTEXT </w:instrText>
            </w:r>
            <w:r w:rsidR="00A81DAC" w:rsidRPr="003F2E52">
              <w:fldChar w:fldCharType="separate"/>
            </w:r>
            <w:r w:rsidR="00A81DAC" w:rsidRPr="003F2E52">
              <w:t> </w:t>
            </w:r>
            <w:r w:rsidR="00A81DAC" w:rsidRPr="003F2E52">
              <w:t> </w:t>
            </w:r>
            <w:r w:rsidR="00A81DAC" w:rsidRPr="003F2E52">
              <w:t> </w:t>
            </w:r>
            <w:r w:rsidR="00A81DAC" w:rsidRPr="003F2E52">
              <w:t> </w:t>
            </w:r>
            <w:r w:rsidR="00A81DAC" w:rsidRPr="003F2E52">
              <w:t> </w:t>
            </w:r>
            <w:r w:rsidR="00A81DAC" w:rsidRPr="003F2E52">
              <w:fldChar w:fldCharType="end"/>
            </w:r>
            <w:r w:rsidR="00A81DAC" w:rsidRPr="003F2E52">
              <w:t xml:space="preserve">) gefüllt werden. Diese Behälter sind geschlossen </w:t>
            </w:r>
            <w:r w:rsidR="002968CE" w:rsidRPr="003F2E52">
              <w:br/>
            </w:r>
            <w:r w:rsidR="00A81DAC" w:rsidRPr="003F2E52">
              <w:t xml:space="preserve">zu halten und täglich in die Sammelbehälter </w:t>
            </w:r>
            <w:r w:rsidR="00A81DAC" w:rsidRPr="003F2E52">
              <w:rPr>
                <w:b/>
              </w:rPr>
              <w:t>außerhalb</w:t>
            </w:r>
            <w:r w:rsidR="00A81DAC" w:rsidRPr="003F2E52">
              <w:t xml:space="preserve"> des Drucksaals zu entleeren.</w:t>
            </w:r>
          </w:p>
          <w:p w14:paraId="1FF32487" w14:textId="193BE4E8" w:rsidR="00D45CA8" w:rsidRPr="003F2E52" w:rsidRDefault="00A81DAC" w:rsidP="00A81DAC">
            <w:pPr>
              <w:pStyle w:val="Notruf"/>
              <w:rPr>
                <w:rFonts w:ascii="Source Sans 3" w:hAnsi="Source Sans 3"/>
              </w:rPr>
            </w:pPr>
            <w:r w:rsidRPr="003F2E52">
              <w:rPr>
                <w:rFonts w:ascii="Source Sans 3" w:hAnsi="Source Sans 3"/>
              </w:rPr>
              <w:t xml:space="preserve">Datum </w:t>
            </w:r>
            <w:r w:rsidRPr="003F2E52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3F2E52">
              <w:rPr>
                <w:rFonts w:ascii="Source Sans 3" w:hAnsi="Source Sans 3"/>
              </w:rPr>
              <w:instrText xml:space="preserve"> FORMTEXT </w:instrText>
            </w:r>
            <w:r w:rsidRPr="003F2E52">
              <w:rPr>
                <w:rFonts w:ascii="Source Sans 3" w:hAnsi="Source Sans 3"/>
              </w:rPr>
            </w:r>
            <w:r w:rsidRPr="003F2E52">
              <w:rPr>
                <w:rFonts w:ascii="Source Sans 3" w:hAnsi="Source Sans 3"/>
              </w:rPr>
              <w:fldChar w:fldCharType="separate"/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</w:rPr>
              <w:fldChar w:fldCharType="end"/>
            </w:r>
            <w:r w:rsidRPr="003F2E52">
              <w:rPr>
                <w:rFonts w:ascii="Source Sans 3" w:hAnsi="Source Sans 3"/>
              </w:rPr>
              <w:t xml:space="preserve"> </w:t>
            </w:r>
            <w:r w:rsidRPr="003F2E52">
              <w:rPr>
                <w:rFonts w:ascii="Source Sans 3" w:hAnsi="Source Sans 3"/>
              </w:rPr>
              <w:tab/>
              <w:t xml:space="preserve">Unterschrift </w:t>
            </w:r>
            <w:r w:rsidRPr="003F2E52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3F2E52">
              <w:rPr>
                <w:rFonts w:ascii="Source Sans 3" w:hAnsi="Source Sans 3"/>
              </w:rPr>
              <w:instrText xml:space="preserve"> FORMTEXT </w:instrText>
            </w:r>
            <w:r w:rsidRPr="003F2E52">
              <w:rPr>
                <w:rFonts w:ascii="Source Sans 3" w:hAnsi="Source Sans 3"/>
              </w:rPr>
            </w:r>
            <w:r w:rsidRPr="003F2E52">
              <w:rPr>
                <w:rFonts w:ascii="Source Sans 3" w:hAnsi="Source Sans 3"/>
              </w:rPr>
              <w:fldChar w:fldCharType="separate"/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  <w:noProof/>
              </w:rPr>
              <w:t> </w:t>
            </w:r>
            <w:r w:rsidRPr="003F2E52">
              <w:rPr>
                <w:rFonts w:ascii="Source Sans 3" w:hAnsi="Source Sans 3"/>
              </w:rPr>
              <w:fldChar w:fldCharType="end"/>
            </w:r>
          </w:p>
        </w:tc>
      </w:tr>
    </w:tbl>
    <w:p w14:paraId="4F815BFC" w14:textId="77777777" w:rsidR="00D45CA8" w:rsidRPr="003F2E52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3F2E52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CC95DF23-3D40-476C-B226-F3A8593480E7}"/>
    <w:embedBold r:id="rId2" w:fontKey="{F1157FA0-626E-4443-81EF-DA16615F430B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39465E"/>
    <w:multiLevelType w:val="hybridMultilevel"/>
    <w:tmpl w:val="1BE23816"/>
    <w:lvl w:ilvl="0" w:tplc="DC5C6156">
      <w:numFmt w:val="bullet"/>
      <w:suff w:val="space"/>
      <w:lvlText w:val="–"/>
      <w:lvlJc w:val="left"/>
      <w:pPr>
        <w:ind w:left="227" w:hanging="227"/>
      </w:pPr>
      <w:rPr>
        <w:rFonts w:ascii="Arial" w:eastAsia="Times New Roman" w:hAnsi="Arial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DAC"/>
    <w:rsid w:val="00072313"/>
    <w:rsid w:val="0020256F"/>
    <w:rsid w:val="002874ED"/>
    <w:rsid w:val="002968CE"/>
    <w:rsid w:val="00352514"/>
    <w:rsid w:val="003F0E4D"/>
    <w:rsid w:val="003F2BA3"/>
    <w:rsid w:val="003F2E52"/>
    <w:rsid w:val="00400BC7"/>
    <w:rsid w:val="00564C7D"/>
    <w:rsid w:val="005D4922"/>
    <w:rsid w:val="00744851"/>
    <w:rsid w:val="007B0544"/>
    <w:rsid w:val="00800ABE"/>
    <w:rsid w:val="00850334"/>
    <w:rsid w:val="008525E3"/>
    <w:rsid w:val="00A81DAC"/>
    <w:rsid w:val="00A825D8"/>
    <w:rsid w:val="00AC2984"/>
    <w:rsid w:val="00B836B7"/>
    <w:rsid w:val="00C5277C"/>
    <w:rsid w:val="00C9224C"/>
    <w:rsid w:val="00CF1947"/>
    <w:rsid w:val="00D45CA8"/>
    <w:rsid w:val="00D776D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4D9C1D9"/>
  <w15:chartTrackingRefBased/>
  <w15:docId w15:val="{FFD00FFA-5E8D-472A-B676-61963640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B0544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3F2E52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3F2BA3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267</Words>
  <Characters>2193</Characters>
  <Application>Microsoft Office Word</Application>
  <DocSecurity>0</DocSecurity>
  <Lines>18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6</cp:revision>
  <cp:lastPrinted>2003-07-02T13:54:00Z</cp:lastPrinted>
  <dcterms:created xsi:type="dcterms:W3CDTF">2025-06-11T15:25:00Z</dcterms:created>
  <dcterms:modified xsi:type="dcterms:W3CDTF">2026-01-02T15:25:00Z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