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9BE58" w14:textId="77777777" w:rsidR="00564C7D" w:rsidRPr="006A2A4B" w:rsidRDefault="00072313">
      <w:pPr>
        <w:spacing w:before="0"/>
        <w:rPr>
          <w:rFonts w:ascii="Source Sans 3" w:hAnsi="Source Sans 3"/>
          <w:sz w:val="8"/>
        </w:rPr>
      </w:pPr>
      <w:r w:rsidRPr="006A2A4B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1F3480E" wp14:editId="4D2026B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82EE8" w14:textId="77777777" w:rsidR="00564C7D" w:rsidRPr="006A2A4B" w:rsidRDefault="00564C7D">
      <w:pPr>
        <w:spacing w:before="0"/>
        <w:rPr>
          <w:rFonts w:ascii="Source Sans 3" w:hAnsi="Source Sans 3"/>
          <w:sz w:val="8"/>
        </w:rPr>
      </w:pPr>
    </w:p>
    <w:p w14:paraId="007C3434" w14:textId="77777777" w:rsidR="00564C7D" w:rsidRPr="006A2A4B" w:rsidRDefault="00564C7D">
      <w:pPr>
        <w:spacing w:before="0"/>
        <w:rPr>
          <w:rFonts w:ascii="Source Sans 3" w:hAnsi="Source Sans 3"/>
          <w:sz w:val="8"/>
        </w:rPr>
      </w:pPr>
    </w:p>
    <w:p w14:paraId="37EB7207" w14:textId="77777777" w:rsidR="00564C7D" w:rsidRPr="006A2A4B" w:rsidRDefault="00564C7D">
      <w:pPr>
        <w:spacing w:before="0"/>
        <w:rPr>
          <w:rFonts w:ascii="Source Sans 3" w:hAnsi="Source Sans 3"/>
          <w:sz w:val="8"/>
        </w:rPr>
      </w:pPr>
    </w:p>
    <w:p w14:paraId="5E8246CA" w14:textId="77777777" w:rsidR="00564C7D" w:rsidRPr="006A2A4B" w:rsidRDefault="00564C7D">
      <w:pPr>
        <w:spacing w:before="0"/>
        <w:rPr>
          <w:rFonts w:ascii="Source Sans 3" w:hAnsi="Source Sans 3"/>
          <w:sz w:val="8"/>
        </w:rPr>
        <w:sectPr w:rsidR="00564C7D" w:rsidRPr="006A2A4B" w:rsidSect="00C342A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6E2AD4B" w14:textId="77506C1C" w:rsidR="00744851" w:rsidRPr="006A2A4B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A2A4B" w14:paraId="1E647D07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11EDE08" w14:textId="77777777" w:rsidR="00B836B7" w:rsidRPr="006A2A4B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5791377" wp14:editId="70EC9AC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88CD6" w14:textId="77777777" w:rsidR="00B836B7" w:rsidRPr="006A2A4B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C7F9C80" w14:textId="2173CF69" w:rsidR="00B836B7" w:rsidRPr="006A2A4B" w:rsidRDefault="0095275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FFB1A10" wp14:editId="755624D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B70A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A2A4B">
              <w:rPr>
                <w:rFonts w:ascii="Source Sans 3" w:hAnsi="Source Sans 3"/>
              </w:rPr>
              <w:t xml:space="preserve">Firma:  </w:t>
            </w:r>
            <w:r w:rsidR="00B836B7" w:rsidRPr="006A2A4B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A2A4B">
              <w:rPr>
                <w:rFonts w:ascii="Source Sans 3" w:hAnsi="Source Sans 3"/>
              </w:rPr>
              <w:instrText xml:space="preserve"> FORMTEXT </w:instrText>
            </w:r>
            <w:r w:rsidR="00B836B7" w:rsidRPr="006A2A4B">
              <w:rPr>
                <w:rFonts w:ascii="Source Sans 3" w:hAnsi="Source Sans 3"/>
              </w:rPr>
            </w:r>
            <w:r w:rsidR="00B836B7" w:rsidRPr="006A2A4B">
              <w:rPr>
                <w:rFonts w:ascii="Source Sans 3" w:hAnsi="Source Sans 3"/>
              </w:rPr>
              <w:fldChar w:fldCharType="separate"/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</w:rPr>
              <w:fldChar w:fldCharType="end"/>
            </w:r>
            <w:bookmarkEnd w:id="0"/>
          </w:p>
          <w:p w14:paraId="56A3A6AA" w14:textId="0F1E88D3" w:rsidR="00B836B7" w:rsidRPr="006A2A4B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8AAD699" wp14:editId="0CF77B8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471B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A2A4B">
              <w:rPr>
                <w:rFonts w:ascii="Source Sans 3" w:hAnsi="Source Sans 3"/>
              </w:rPr>
              <w:t xml:space="preserve">Arbeitsbereich:  </w:t>
            </w:r>
            <w:r w:rsidR="00400BC7" w:rsidRPr="006A2A4B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6A2A4B">
              <w:rPr>
                <w:rFonts w:ascii="Source Sans 3" w:hAnsi="Source Sans 3"/>
              </w:rPr>
              <w:instrText xml:space="preserve"> FORMTEXT </w:instrText>
            </w:r>
            <w:r w:rsidR="00400BC7" w:rsidRPr="006A2A4B">
              <w:rPr>
                <w:rFonts w:ascii="Source Sans 3" w:hAnsi="Source Sans 3"/>
              </w:rPr>
            </w:r>
            <w:r w:rsidR="00400BC7" w:rsidRPr="006A2A4B">
              <w:rPr>
                <w:rFonts w:ascii="Source Sans 3" w:hAnsi="Source Sans 3"/>
              </w:rPr>
              <w:fldChar w:fldCharType="separate"/>
            </w:r>
            <w:r w:rsidR="00400BC7" w:rsidRPr="006A2A4B">
              <w:rPr>
                <w:rFonts w:ascii="Source Sans 3" w:hAnsi="Source Sans 3"/>
                <w:noProof/>
              </w:rPr>
              <w:t> </w:t>
            </w:r>
            <w:r w:rsidR="00400BC7" w:rsidRPr="006A2A4B">
              <w:rPr>
                <w:rFonts w:ascii="Source Sans 3" w:hAnsi="Source Sans 3"/>
                <w:noProof/>
              </w:rPr>
              <w:t> </w:t>
            </w:r>
            <w:r w:rsidR="00400BC7" w:rsidRPr="006A2A4B">
              <w:rPr>
                <w:rFonts w:ascii="Source Sans 3" w:hAnsi="Source Sans 3"/>
                <w:noProof/>
              </w:rPr>
              <w:t> </w:t>
            </w:r>
            <w:r w:rsidR="00400BC7" w:rsidRPr="006A2A4B">
              <w:rPr>
                <w:rFonts w:ascii="Source Sans 3" w:hAnsi="Source Sans 3"/>
                <w:noProof/>
              </w:rPr>
              <w:t> </w:t>
            </w:r>
            <w:r w:rsidR="00400BC7" w:rsidRPr="006A2A4B">
              <w:rPr>
                <w:rFonts w:ascii="Source Sans 3" w:hAnsi="Source Sans 3"/>
                <w:noProof/>
              </w:rPr>
              <w:t> </w:t>
            </w:r>
            <w:r w:rsidR="00400BC7" w:rsidRPr="006A2A4B">
              <w:rPr>
                <w:rFonts w:ascii="Source Sans 3" w:hAnsi="Source Sans 3"/>
              </w:rPr>
              <w:fldChar w:fldCharType="end"/>
            </w:r>
          </w:p>
          <w:p w14:paraId="5F3DA6EA" w14:textId="77777777" w:rsidR="00B836B7" w:rsidRPr="006A2A4B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D4AE2FB" wp14:editId="0CF2711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460E8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A2A4B">
              <w:rPr>
                <w:rFonts w:ascii="Source Sans 3" w:hAnsi="Source Sans 3"/>
              </w:rPr>
              <w:t xml:space="preserve">Verantwortlich:  </w:t>
            </w:r>
            <w:r w:rsidR="00B836B7" w:rsidRPr="006A2A4B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A2A4B">
              <w:rPr>
                <w:rFonts w:ascii="Source Sans 3" w:hAnsi="Source Sans 3"/>
              </w:rPr>
              <w:instrText xml:space="preserve"> FORMTEXT </w:instrText>
            </w:r>
            <w:r w:rsidR="00B836B7" w:rsidRPr="006A2A4B">
              <w:rPr>
                <w:rFonts w:ascii="Source Sans 3" w:hAnsi="Source Sans 3"/>
              </w:rPr>
            </w:r>
            <w:r w:rsidR="00B836B7" w:rsidRPr="006A2A4B">
              <w:rPr>
                <w:rFonts w:ascii="Source Sans 3" w:hAnsi="Source Sans 3"/>
              </w:rPr>
              <w:fldChar w:fldCharType="separate"/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  <w:noProof/>
              </w:rPr>
              <w:t> </w:t>
            </w:r>
            <w:r w:rsidR="00B836B7" w:rsidRPr="006A2A4B">
              <w:rPr>
                <w:rFonts w:ascii="Source Sans 3" w:hAnsi="Source Sans 3"/>
              </w:rPr>
              <w:fldChar w:fldCharType="end"/>
            </w:r>
          </w:p>
          <w:p w14:paraId="5B395312" w14:textId="77777777" w:rsidR="00744851" w:rsidRPr="006A2A4B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6A2A4B">
              <w:rPr>
                <w:rFonts w:ascii="Source Sans 3" w:hAnsi="Source Sans 3"/>
              </w:rPr>
              <w:tab/>
            </w:r>
            <w:r w:rsidRPr="006A2A4B">
              <w:rPr>
                <w:rFonts w:ascii="Source Sans 3" w:hAnsi="Source Sans 3"/>
              </w:rPr>
              <w:tab/>
            </w:r>
            <w:r w:rsidRPr="006A2A4B">
              <w:rPr>
                <w:rFonts w:ascii="Source Sans 3" w:hAnsi="Source Sans 3"/>
              </w:rPr>
              <w:tab/>
            </w:r>
            <w:r w:rsidRPr="006A2A4B">
              <w:rPr>
                <w:rFonts w:ascii="Source Sans 3" w:hAnsi="Source Sans 3"/>
              </w:rPr>
              <w:tab/>
            </w:r>
            <w:r w:rsidRPr="006A2A4B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134C13D" w14:textId="77777777" w:rsidR="00744851" w:rsidRPr="006A2A4B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A2A4B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FE629FD" w14:textId="77777777" w:rsidR="00744851" w:rsidRPr="006A2A4B" w:rsidRDefault="00744851">
            <w:pPr>
              <w:spacing w:before="0" w:after="60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>GEM. § 14 GEFSTOFFV</w:t>
            </w:r>
          </w:p>
          <w:p w14:paraId="5BE586CE" w14:textId="41587FFE" w:rsidR="00564C7D" w:rsidRPr="006A2A4B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A2A4B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A2A4B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952755" w:rsidRPr="006A2A4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A2A4B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F717A02" w14:textId="4A54650A" w:rsidR="00744851" w:rsidRPr="006A2A4B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>Arbeitsplatz:</w:t>
            </w:r>
            <w:r w:rsidR="00EF5C1F" w:rsidRPr="006A2A4B">
              <w:rPr>
                <w:rFonts w:ascii="Source Sans 3" w:hAnsi="Source Sans 3"/>
              </w:rPr>
              <w:t xml:space="preserve"> </w:t>
            </w:r>
            <w:r w:rsidR="00EF5C1F" w:rsidRPr="006A2A4B">
              <w:rPr>
                <w:rFonts w:ascii="Source Sans 3" w:hAnsi="Source Sans 3"/>
              </w:rPr>
              <w:br/>
              <w:t>Drucksaal Verpackungsdruck</w:t>
            </w:r>
          </w:p>
          <w:p w14:paraId="0F626B28" w14:textId="2AAB5187" w:rsidR="00D45CA8" w:rsidRPr="006A2A4B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 xml:space="preserve">Tätigkeit: </w:t>
            </w:r>
            <w:r w:rsidR="00EF5C1F" w:rsidRPr="006A2A4B">
              <w:rPr>
                <w:rFonts w:ascii="Source Sans 3" w:hAnsi="Source Sans 3"/>
              </w:rPr>
              <w:t>manuelle Reinigung im Flexodruck und für Klebstoffe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DB59B7F" w14:textId="77777777" w:rsidR="00B836B7" w:rsidRPr="006A2A4B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B1B394B" w14:textId="77777777" w:rsidR="00D45CA8" w:rsidRPr="006A2A4B" w:rsidRDefault="00D45CA8">
            <w:pPr>
              <w:spacing w:before="0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 xml:space="preserve">Stand: </w:t>
            </w:r>
            <w:r w:rsidRPr="006A2A4B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A2A4B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6A2A4B">
              <w:rPr>
                <w:rFonts w:ascii="Source Sans 3" w:hAnsi="Source Sans 3"/>
                <w:u w:val="single"/>
              </w:rPr>
              <w:instrText>FORMTEXT</w:instrText>
            </w:r>
            <w:r w:rsidRPr="006A2A4B">
              <w:rPr>
                <w:rFonts w:ascii="Source Sans 3" w:hAnsi="Source Sans 3"/>
                <w:u w:val="single"/>
              </w:rPr>
              <w:instrText xml:space="preserve"> </w:instrText>
            </w:r>
            <w:r w:rsidRPr="006A2A4B">
              <w:rPr>
                <w:rFonts w:ascii="Source Sans 3" w:hAnsi="Source Sans 3"/>
                <w:u w:val="single"/>
              </w:rPr>
            </w:r>
            <w:r w:rsidRPr="006A2A4B">
              <w:rPr>
                <w:rFonts w:ascii="Source Sans 3" w:hAnsi="Source Sans 3"/>
                <w:u w:val="single"/>
              </w:rPr>
              <w:fldChar w:fldCharType="separate"/>
            </w:r>
            <w:r w:rsidRPr="006A2A4B">
              <w:rPr>
                <w:rFonts w:ascii="Source Sans 3" w:hAnsi="Source Sans 3"/>
                <w:noProof/>
                <w:u w:val="single"/>
              </w:rPr>
              <w:t> </w:t>
            </w:r>
            <w:r w:rsidRPr="006A2A4B">
              <w:rPr>
                <w:rFonts w:ascii="Source Sans 3" w:hAnsi="Source Sans 3"/>
                <w:noProof/>
                <w:u w:val="single"/>
              </w:rPr>
              <w:t> </w:t>
            </w:r>
            <w:r w:rsidRPr="006A2A4B">
              <w:rPr>
                <w:rFonts w:ascii="Source Sans 3" w:hAnsi="Source Sans 3"/>
                <w:noProof/>
                <w:u w:val="single"/>
              </w:rPr>
              <w:t> </w:t>
            </w:r>
            <w:r w:rsidRPr="006A2A4B">
              <w:rPr>
                <w:rFonts w:ascii="Source Sans 3" w:hAnsi="Source Sans 3"/>
                <w:noProof/>
                <w:u w:val="single"/>
              </w:rPr>
              <w:t> </w:t>
            </w:r>
            <w:r w:rsidRPr="006A2A4B">
              <w:rPr>
                <w:rFonts w:ascii="Source Sans 3" w:hAnsi="Source Sans 3"/>
                <w:noProof/>
                <w:u w:val="single"/>
              </w:rPr>
              <w:t> </w:t>
            </w:r>
            <w:r w:rsidRPr="006A2A4B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A2A4B">
              <w:rPr>
                <w:rFonts w:ascii="Source Sans 3" w:hAnsi="Source Sans 3"/>
              </w:rPr>
              <w:t xml:space="preserve"> </w:t>
            </w:r>
          </w:p>
          <w:p w14:paraId="6E71CA22" w14:textId="02A29FB6" w:rsidR="00D45CA8" w:rsidRPr="006A2A4B" w:rsidRDefault="00EF5C1F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6A2A4B">
              <w:rPr>
                <w:rFonts w:ascii="Source Sans 3" w:hAnsi="Source Sans 3"/>
                <w:sz w:val="16"/>
              </w:rPr>
              <w:t>B174</w:t>
            </w:r>
          </w:p>
        </w:tc>
      </w:tr>
      <w:tr w:rsidR="00D45CA8" w:rsidRPr="006A2A4B" w14:paraId="4E3942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1D46FE" w14:textId="77777777" w:rsidR="00D45CA8" w:rsidRPr="006A2A4B" w:rsidRDefault="00D45CA8" w:rsidP="006A2A4B">
            <w:pPr>
              <w:pStyle w:val="berschrift2"/>
            </w:pPr>
            <w:r w:rsidRPr="006A2A4B">
              <w:t>Gefahrstoffbezeichnung</w:t>
            </w:r>
          </w:p>
        </w:tc>
      </w:tr>
      <w:tr w:rsidR="00D45CA8" w:rsidRPr="006A2A4B" w14:paraId="212741CE" w14:textId="77777777" w:rsidTr="00EF5C1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4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68DFAE0" w14:textId="5D28E0DE" w:rsidR="00EF5C1F" w:rsidRPr="006A2A4B" w:rsidRDefault="00EF5C1F" w:rsidP="00EF5C1F">
            <w:pPr>
              <w:pStyle w:val="berschrift3"/>
              <w:jc w:val="left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ab/>
            </w:r>
            <w:r w:rsidRPr="006A2A4B">
              <w:rPr>
                <w:rFonts w:ascii="Source Sans 3" w:hAnsi="Source Sans 3"/>
              </w:rPr>
              <w:tab/>
              <w:t>Reiniger Plus</w:t>
            </w:r>
          </w:p>
          <w:p w14:paraId="05C2E712" w14:textId="032AEC0E" w:rsidR="00D45CA8" w:rsidRPr="006A2A4B" w:rsidRDefault="00EF5C1F" w:rsidP="00EF5C1F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6A2A4B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</w:r>
            <w:r w:rsidRPr="006A2A4B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  <w:t>Flammpunkt über 100</w:t>
            </w:r>
            <w:r w:rsidR="00AA1B9F" w:rsidRPr="006A2A4B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6A2A4B">
              <w:rPr>
                <w:rFonts w:ascii="Source Sans 3" w:hAnsi="Source Sans 3"/>
                <w:b w:val="0"/>
                <w:bCs/>
                <w:sz w:val="20"/>
                <w:szCs w:val="20"/>
              </w:rPr>
              <w:t>°C; enthält organische Lösemittel und Laugen</w:t>
            </w:r>
          </w:p>
        </w:tc>
      </w:tr>
      <w:tr w:rsidR="00D45CA8" w:rsidRPr="006A2A4B" w14:paraId="78A9253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145260" w14:textId="77777777" w:rsidR="00D45CA8" w:rsidRPr="006A2A4B" w:rsidRDefault="00D45CA8" w:rsidP="006A2A4B">
            <w:pPr>
              <w:pStyle w:val="berschrift2"/>
              <w:rPr>
                <w:sz w:val="24"/>
              </w:rPr>
            </w:pPr>
            <w:r w:rsidRPr="006A2A4B">
              <w:t>Gefahren für Mensch und Umwelt</w:t>
            </w:r>
          </w:p>
        </w:tc>
      </w:tr>
      <w:tr w:rsidR="00D45CA8" w:rsidRPr="006A2A4B" w14:paraId="7CFBDC93" w14:textId="77777777" w:rsidTr="00EF5C1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9E83BDB" w14:textId="77777777" w:rsidR="00D45CA8" w:rsidRPr="006A2A4B" w:rsidRDefault="00EF5C1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6A2A4B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B75D2E1" wp14:editId="43E98EA8">
                  <wp:extent cx="612000" cy="592258"/>
                  <wp:effectExtent l="0" t="0" r="0" b="0"/>
                  <wp:docPr id="1" name="Grafik 1" descr="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557AC" w14:textId="20EB6511" w:rsidR="00EF5C1F" w:rsidRPr="006A2A4B" w:rsidRDefault="00EF5C1F" w:rsidP="00EF5C1F">
            <w:pPr>
              <w:spacing w:after="60"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6A2A4B">
              <w:rPr>
                <w:rFonts w:ascii="Source Sans 3" w:hAnsi="Source Sans 3"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B9B0AE9" w14:textId="226FC767" w:rsidR="00EF5C1F" w:rsidRPr="006A2A4B" w:rsidRDefault="00C342A2" w:rsidP="00C342A2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EF5C1F" w:rsidRPr="006A2A4B">
              <w:rPr>
                <w:noProof/>
              </w:rPr>
              <w:t>Verursacht Hautreizungen.</w:t>
            </w:r>
          </w:p>
          <w:p w14:paraId="45FE73B5" w14:textId="35419010" w:rsidR="00EF5C1F" w:rsidRPr="006A2A4B" w:rsidRDefault="00C342A2" w:rsidP="00C342A2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EF5C1F" w:rsidRPr="006A2A4B">
              <w:rPr>
                <w:noProof/>
              </w:rPr>
              <w:t>Verursacht schwere Augenreizungen.</w:t>
            </w:r>
          </w:p>
          <w:p w14:paraId="440106E0" w14:textId="2F4080E4" w:rsidR="00E118EC" w:rsidRPr="006A2A4B" w:rsidRDefault="00C342A2" w:rsidP="00C342A2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EF5C1F" w:rsidRPr="006A2A4B">
              <w:rPr>
                <w:noProof/>
              </w:rPr>
              <w:t>Kann gegenüber Metallen korrosiv sein.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6718B59" w14:textId="77777777" w:rsidR="00D45CA8" w:rsidRPr="006A2A4B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6A2A4B" w14:paraId="604A1C1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549EE5C" w14:textId="77777777" w:rsidR="00D45CA8" w:rsidRPr="006A2A4B" w:rsidRDefault="00D45CA8" w:rsidP="006A2A4B">
            <w:pPr>
              <w:pStyle w:val="berschrift2"/>
            </w:pPr>
            <w:r w:rsidRPr="006A2A4B">
              <w:t>Schutzmaßnahmen und Verhaltensregeln</w:t>
            </w:r>
          </w:p>
        </w:tc>
      </w:tr>
      <w:tr w:rsidR="00D45CA8" w:rsidRPr="006A2A4B" w14:paraId="1ABCDB6C" w14:textId="77777777" w:rsidTr="00EF5C1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7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6252C1A" w14:textId="7188EF64" w:rsidR="00D45CA8" w:rsidRPr="006A2A4B" w:rsidRDefault="00EF5C1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A2A4B">
              <w:rPr>
                <w:rFonts w:ascii="Source Sans 3" w:hAnsi="Source Sans 3"/>
                <w:noProof/>
              </w:rPr>
              <w:drawing>
                <wp:inline distT="0" distB="0" distL="0" distR="0" wp14:anchorId="2DB26D60" wp14:editId="45613A54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5C96FE8" w14:textId="589D84D1" w:rsidR="00EF5C1F" w:rsidRPr="006A2A4B" w:rsidRDefault="00C342A2" w:rsidP="00C342A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F5C1F" w:rsidRPr="006A2A4B">
              <w:t xml:space="preserve">Schutzhandschuhe aus </w:t>
            </w:r>
            <w:proofErr w:type="spellStart"/>
            <w:r w:rsidR="00EF5C1F" w:rsidRPr="006A2A4B">
              <w:t>Nitrilkautschuk</w:t>
            </w:r>
            <w:proofErr w:type="spellEnd"/>
            <w:r w:rsidR="00EF5C1F" w:rsidRPr="006A2A4B">
              <w:t xml:space="preserve"> tragen (Farbe: </w:t>
            </w:r>
            <w:r w:rsidR="00EF5C1F" w:rsidRPr="006A2A4B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F5C1F" w:rsidRPr="006A2A4B">
              <w:instrText xml:space="preserve"> FORMTEXT </w:instrText>
            </w:r>
            <w:r w:rsidR="00EF5C1F" w:rsidRPr="006A2A4B">
              <w:fldChar w:fldCharType="separate"/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fldChar w:fldCharType="end"/>
            </w:r>
            <w:r w:rsidR="00EF5C1F" w:rsidRPr="006A2A4B">
              <w:t>)</w:t>
            </w:r>
          </w:p>
          <w:p w14:paraId="6BD6C429" w14:textId="2DFD2589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>Hautschutzplan beachten.</w:t>
            </w:r>
          </w:p>
          <w:p w14:paraId="29305188" w14:textId="6395C9EA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C342A2">
              <w:t>Behälter</w:t>
            </w:r>
            <w:r w:rsidR="00EF5C1F" w:rsidRPr="006A2A4B">
              <w:t xml:space="preserve"> dicht geschlossen halten. Für gute Durchlüftung sorgen.</w:t>
            </w:r>
          </w:p>
          <w:p w14:paraId="3DB492F7" w14:textId="04700B59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 xml:space="preserve">Von offenen Flammen und heißen Oberflächen fernhalten – nicht rauchen. </w:t>
            </w:r>
          </w:p>
          <w:p w14:paraId="5376EF49" w14:textId="59701A0A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>Nicht zur Maschinenreinigung verwenden.</w:t>
            </w:r>
          </w:p>
          <w:p w14:paraId="14C6B065" w14:textId="3CA3E120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>Im Drucksaal nur Menge für eine Arbeitsschicht aufbewahren.</w:t>
            </w:r>
          </w:p>
          <w:p w14:paraId="2569C33F" w14:textId="76006D40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 xml:space="preserve">Bei Spritzgefahr Schutzbrille mit Seitenschutz verwenden. </w:t>
            </w:r>
          </w:p>
          <w:p w14:paraId="65741656" w14:textId="096C2E48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>Bei der Arbeit nicht essen, trinken, rauchen.</w:t>
            </w:r>
          </w:p>
          <w:p w14:paraId="2B199153" w14:textId="163847B7" w:rsidR="00D45CA8" w:rsidRPr="006A2A4B" w:rsidRDefault="00C342A2" w:rsidP="00C342A2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EF5C1F" w:rsidRPr="006A2A4B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98D2CDA" w14:textId="77777777" w:rsidR="00D45CA8" w:rsidRPr="006A2A4B" w:rsidRDefault="00EF5C1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A2A4B">
              <w:rPr>
                <w:rFonts w:ascii="Source Sans 3" w:hAnsi="Source Sans 3"/>
                <w:noProof/>
              </w:rPr>
              <w:drawing>
                <wp:inline distT="0" distB="0" distL="0" distR="0" wp14:anchorId="5394F8EF" wp14:editId="65116DA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8F99E" w14:textId="092EDC44" w:rsidR="00EF5C1F" w:rsidRPr="006A2A4B" w:rsidRDefault="00EF5C1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A2A4B">
              <w:rPr>
                <w:rFonts w:ascii="Source Sans 3" w:hAnsi="Source Sans 3"/>
                <w:noProof/>
              </w:rPr>
              <w:drawing>
                <wp:inline distT="0" distB="0" distL="0" distR="0" wp14:anchorId="37FE9411" wp14:editId="6E66B9EF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6A2A4B" w14:paraId="107975A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3A7A7A" w14:textId="77777777" w:rsidR="00D45CA8" w:rsidRPr="006A2A4B" w:rsidRDefault="00D45CA8" w:rsidP="006A2A4B">
            <w:pPr>
              <w:pStyle w:val="berschrift2"/>
            </w:pPr>
            <w:r w:rsidRPr="006A2A4B">
              <w:t>Verhalten im Gefahrfall</w:t>
            </w:r>
          </w:p>
        </w:tc>
      </w:tr>
      <w:tr w:rsidR="00D45CA8" w:rsidRPr="006A2A4B" w14:paraId="770DCC74" w14:textId="77777777" w:rsidTr="00EF5C1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EA397FB" w14:textId="77777777" w:rsidR="00D45CA8" w:rsidRPr="006A2A4B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C37B17A" w14:textId="77777777" w:rsidR="00EF5C1F" w:rsidRPr="006A2A4B" w:rsidRDefault="00EF5C1F" w:rsidP="00EF5C1F">
            <w:pPr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  <w:b/>
              </w:rPr>
              <w:t xml:space="preserve">Geeignete Löschmittel: </w:t>
            </w:r>
            <w:r w:rsidRPr="006A2A4B">
              <w:rPr>
                <w:rFonts w:ascii="Source Sans 3" w:hAnsi="Source Sans 3"/>
              </w:rPr>
              <w:t>Pulver, Sprühwasser, CO</w:t>
            </w:r>
            <w:r w:rsidRPr="006A2A4B">
              <w:rPr>
                <w:rFonts w:ascii="Source Sans 3" w:hAnsi="Source Sans 3"/>
                <w:vertAlign w:val="subscript"/>
              </w:rPr>
              <w:t>2</w:t>
            </w:r>
            <w:r w:rsidRPr="006A2A4B">
              <w:rPr>
                <w:rFonts w:ascii="Source Sans 3" w:hAnsi="Source Sans 3"/>
              </w:rPr>
              <w:t xml:space="preserve">. </w:t>
            </w:r>
          </w:p>
          <w:p w14:paraId="3FA0712F" w14:textId="469E1AD9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>Wurde Produkt verschüttet, mit flüssigkeitsbindendem Material (</w:t>
            </w:r>
            <w:r w:rsidR="00EF5C1F" w:rsidRPr="006A2A4B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F5C1F" w:rsidRPr="006A2A4B">
              <w:instrText xml:space="preserve"> FORMTEXT </w:instrText>
            </w:r>
            <w:r w:rsidR="00EF5C1F" w:rsidRPr="006A2A4B">
              <w:fldChar w:fldCharType="separate"/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rPr>
                <w:noProof/>
              </w:rPr>
              <w:t> </w:t>
            </w:r>
            <w:r w:rsidR="00EF5C1F" w:rsidRPr="006A2A4B">
              <w:fldChar w:fldCharType="end"/>
            </w:r>
            <w:r w:rsidR="00EF5C1F" w:rsidRPr="006A2A4B">
              <w:t xml:space="preserve">) aufnehmen; gut lüften. </w:t>
            </w:r>
          </w:p>
          <w:p w14:paraId="0922E614" w14:textId="4806C41B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>Nicht in die Kanalisation gelangen lassen.</w:t>
            </w:r>
          </w:p>
          <w:p w14:paraId="050A4BE2" w14:textId="1AE1441E" w:rsidR="00D45CA8" w:rsidRPr="006A2A4B" w:rsidRDefault="00EF5C1F" w:rsidP="00EF5C1F">
            <w:pPr>
              <w:pStyle w:val="Notruf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>Notruf 112</w:t>
            </w:r>
          </w:p>
        </w:tc>
      </w:tr>
      <w:tr w:rsidR="00D45CA8" w:rsidRPr="006A2A4B" w14:paraId="53F5D52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69768C" w14:textId="77777777" w:rsidR="00D45CA8" w:rsidRPr="006A2A4B" w:rsidRDefault="00D45CA8" w:rsidP="006A2A4B">
            <w:pPr>
              <w:pStyle w:val="berschrift2"/>
            </w:pPr>
            <w:r w:rsidRPr="006A2A4B">
              <w:t>Erste Hilfe</w:t>
            </w:r>
          </w:p>
        </w:tc>
      </w:tr>
      <w:tr w:rsidR="00D45CA8" w:rsidRPr="006A2A4B" w14:paraId="67B43592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8FF9336" w14:textId="77777777" w:rsidR="00D45CA8" w:rsidRPr="006A2A4B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6A2A4B">
              <w:rPr>
                <w:rFonts w:ascii="Source Sans 3" w:hAnsi="Source Sans 3"/>
                <w:noProof/>
              </w:rPr>
              <w:drawing>
                <wp:inline distT="0" distB="0" distL="0" distR="0" wp14:anchorId="4BE9DBF2" wp14:editId="65A7A32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FBF4820" w14:textId="78277282" w:rsidR="00400BC7" w:rsidRPr="006A2A4B" w:rsidRDefault="00EF5C1F" w:rsidP="00EF5C1F">
            <w:pPr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  <w:b/>
              </w:rPr>
              <w:t>Hautkontakt</w:t>
            </w:r>
            <w:r w:rsidRPr="006A2A4B">
              <w:rPr>
                <w:rFonts w:ascii="Source Sans 3" w:hAnsi="Source Sans 3"/>
              </w:rPr>
              <w:t xml:space="preserve">: Mit Wasser reichlich abspülen. </w:t>
            </w:r>
            <w:r w:rsidRPr="006A2A4B">
              <w:rPr>
                <w:rFonts w:ascii="Source Sans 3" w:hAnsi="Source Sans 3"/>
              </w:rPr>
              <w:br/>
            </w:r>
            <w:r w:rsidRPr="006A2A4B">
              <w:rPr>
                <w:rFonts w:ascii="Source Sans 3" w:hAnsi="Source Sans 3"/>
                <w:b/>
              </w:rPr>
              <w:t>Augenkontakt</w:t>
            </w:r>
            <w:r w:rsidRPr="006A2A4B">
              <w:rPr>
                <w:rFonts w:ascii="Source Sans 3" w:hAnsi="Source Sans 3"/>
              </w:rPr>
              <w:t>: Reichlich mit Wasser spülen (ca. 10</w:t>
            </w:r>
            <w:r w:rsidR="00AA1B9F" w:rsidRPr="006A2A4B">
              <w:rPr>
                <w:rFonts w:ascii="Source Sans 3" w:hAnsi="Source Sans 3" w:cs="Arial"/>
                <w:w w:val="80"/>
              </w:rPr>
              <w:t> </w:t>
            </w:r>
            <w:r w:rsidRPr="006A2A4B">
              <w:rPr>
                <w:rFonts w:ascii="Source Sans 3" w:hAnsi="Source Sans 3"/>
              </w:rPr>
              <w:t>–</w:t>
            </w:r>
            <w:r w:rsidR="00AA1B9F" w:rsidRPr="006A2A4B">
              <w:rPr>
                <w:rFonts w:ascii="Source Sans 3" w:hAnsi="Source Sans 3" w:cs="Arial"/>
                <w:w w:val="80"/>
              </w:rPr>
              <w:t> </w:t>
            </w:r>
            <w:r w:rsidRPr="006A2A4B">
              <w:rPr>
                <w:rFonts w:ascii="Source Sans 3" w:hAnsi="Source Sans 3"/>
              </w:rPr>
              <w:t xml:space="preserve">15 Min.). </w:t>
            </w:r>
            <w:r w:rsidRPr="006A2A4B">
              <w:rPr>
                <w:rFonts w:ascii="Source Sans 3" w:hAnsi="Source Sans 3"/>
              </w:rPr>
              <w:br/>
              <w:t xml:space="preserve">Bei anhaltender Reizung Arzt aufsuchen. </w:t>
            </w:r>
            <w:r w:rsidRPr="006A2A4B">
              <w:rPr>
                <w:rFonts w:ascii="Source Sans 3" w:hAnsi="Source Sans 3"/>
              </w:rPr>
              <w:br/>
            </w:r>
            <w:r w:rsidRPr="006A2A4B">
              <w:rPr>
                <w:rFonts w:ascii="Source Sans 3" w:hAnsi="Source Sans 3"/>
                <w:b/>
              </w:rPr>
              <w:t>Verschlucken:</w:t>
            </w:r>
            <w:r w:rsidRPr="006A2A4B">
              <w:rPr>
                <w:rFonts w:ascii="Source Sans 3" w:hAnsi="Source Sans 3"/>
              </w:rPr>
              <w:t xml:space="preserve"> Kein Erbrechen herbeiführen. Viel Wasser trinken; Arzt konsultieren. </w:t>
            </w:r>
            <w:r w:rsidRPr="006A2A4B">
              <w:rPr>
                <w:rFonts w:ascii="Source Sans 3" w:hAnsi="Source Sans 3"/>
              </w:rPr>
              <w:br/>
            </w:r>
            <w:r w:rsidRPr="006A2A4B">
              <w:rPr>
                <w:rFonts w:ascii="Source Sans 3" w:hAnsi="Source Sans 3"/>
                <w:b/>
              </w:rPr>
              <w:t>Einatmen</w:t>
            </w:r>
            <w:r w:rsidRPr="006A2A4B">
              <w:rPr>
                <w:rFonts w:ascii="Source Sans 3" w:hAnsi="Source Sans 3"/>
              </w:rPr>
              <w:t xml:space="preserve">: Für Frischluftzufuhr sorgen. Arzt hinzuziehen. </w:t>
            </w:r>
            <w:r w:rsidRPr="006A2A4B">
              <w:rPr>
                <w:rFonts w:ascii="Source Sans 3" w:hAnsi="Source Sans 3"/>
              </w:rPr>
              <w:br/>
            </w:r>
            <w:r w:rsidRPr="006A2A4B">
              <w:rPr>
                <w:rFonts w:ascii="Source Sans 3" w:hAnsi="Source Sans 3"/>
                <w:b/>
              </w:rPr>
              <w:t>Kleiderkontakt</w:t>
            </w:r>
            <w:r w:rsidRPr="006A2A4B">
              <w:rPr>
                <w:rFonts w:ascii="Source Sans 3" w:hAnsi="Source Sans 3"/>
              </w:rPr>
              <w:t>: Verunreinigte Kleidung oder Schuhe wechseln und vor Wiederbenutzung reinigen.</w:t>
            </w:r>
          </w:p>
          <w:p w14:paraId="083EAE5F" w14:textId="77777777" w:rsidR="00D45CA8" w:rsidRPr="006A2A4B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 xml:space="preserve">Ersthelfer </w:t>
            </w:r>
            <w:r w:rsidRPr="006A2A4B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A2A4B">
              <w:rPr>
                <w:rFonts w:ascii="Source Sans 3" w:hAnsi="Source Sans 3"/>
              </w:rPr>
              <w:instrText xml:space="preserve"> </w:instrText>
            </w:r>
            <w:r w:rsidR="00744851" w:rsidRPr="006A2A4B">
              <w:rPr>
                <w:rFonts w:ascii="Source Sans 3" w:hAnsi="Source Sans 3"/>
              </w:rPr>
              <w:instrText>FORMTEXT</w:instrText>
            </w:r>
            <w:r w:rsidRPr="006A2A4B">
              <w:rPr>
                <w:rFonts w:ascii="Source Sans 3" w:hAnsi="Source Sans 3"/>
              </w:rPr>
              <w:instrText xml:space="preserve"> </w:instrText>
            </w:r>
            <w:r w:rsidRPr="006A2A4B">
              <w:rPr>
                <w:rFonts w:ascii="Source Sans 3" w:hAnsi="Source Sans 3"/>
              </w:rPr>
            </w:r>
            <w:r w:rsidRPr="006A2A4B">
              <w:rPr>
                <w:rFonts w:ascii="Source Sans 3" w:hAnsi="Source Sans 3"/>
              </w:rPr>
              <w:fldChar w:fldCharType="separate"/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</w:rPr>
              <w:fldChar w:fldCharType="end"/>
            </w:r>
            <w:r w:rsidRPr="006A2A4B">
              <w:rPr>
                <w:rFonts w:ascii="Source Sans 3" w:hAnsi="Source Sans 3"/>
              </w:rPr>
              <w:t xml:space="preserve"> </w:t>
            </w:r>
            <w:r w:rsidR="00DE0EFD" w:rsidRPr="006A2A4B">
              <w:rPr>
                <w:rFonts w:ascii="Source Sans 3" w:hAnsi="Source Sans 3"/>
              </w:rPr>
              <w:tab/>
            </w:r>
            <w:r w:rsidRPr="006A2A4B">
              <w:rPr>
                <w:rFonts w:ascii="Source Sans 3" w:hAnsi="Source Sans 3"/>
              </w:rPr>
              <w:t xml:space="preserve">Notruf </w:t>
            </w:r>
            <w:r w:rsidRPr="006A2A4B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A2A4B">
              <w:rPr>
                <w:rFonts w:ascii="Source Sans 3" w:hAnsi="Source Sans 3"/>
              </w:rPr>
              <w:instrText xml:space="preserve"> </w:instrText>
            </w:r>
            <w:r w:rsidR="00744851" w:rsidRPr="006A2A4B">
              <w:rPr>
                <w:rFonts w:ascii="Source Sans 3" w:hAnsi="Source Sans 3"/>
              </w:rPr>
              <w:instrText>FORMTEXT</w:instrText>
            </w:r>
            <w:r w:rsidRPr="006A2A4B">
              <w:rPr>
                <w:rFonts w:ascii="Source Sans 3" w:hAnsi="Source Sans 3"/>
              </w:rPr>
              <w:instrText xml:space="preserve"> </w:instrText>
            </w:r>
            <w:r w:rsidRPr="006A2A4B">
              <w:rPr>
                <w:rFonts w:ascii="Source Sans 3" w:hAnsi="Source Sans 3"/>
              </w:rPr>
            </w:r>
            <w:r w:rsidRPr="006A2A4B">
              <w:rPr>
                <w:rFonts w:ascii="Source Sans 3" w:hAnsi="Source Sans 3"/>
              </w:rPr>
              <w:fldChar w:fldCharType="separate"/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6A2A4B" w14:paraId="244B32C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77811B0" w14:textId="77777777" w:rsidR="00D45CA8" w:rsidRPr="006A2A4B" w:rsidRDefault="00D45CA8" w:rsidP="006A2A4B">
            <w:pPr>
              <w:pStyle w:val="berschrift2"/>
            </w:pPr>
            <w:r w:rsidRPr="006A2A4B">
              <w:t>Sachgerechte Entsorgung</w:t>
            </w:r>
          </w:p>
        </w:tc>
      </w:tr>
      <w:tr w:rsidR="00D45CA8" w:rsidRPr="006A2A4B" w14:paraId="0D1548D8" w14:textId="77777777" w:rsidTr="00EF5C1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3E7CBB7" w14:textId="77777777" w:rsidR="00D45CA8" w:rsidRPr="006A2A4B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386C957" w14:textId="3A78C4E8" w:rsidR="00EF5C1F" w:rsidRPr="006A2A4B" w:rsidRDefault="00C342A2" w:rsidP="00C342A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F5C1F" w:rsidRPr="006A2A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12EFD71" wp14:editId="5E4B45E3">
                      <wp:simplePos x="0" y="0"/>
                      <wp:positionH relativeFrom="column">
                        <wp:posOffset>2572199</wp:posOffset>
                      </wp:positionH>
                      <wp:positionV relativeFrom="paragraph">
                        <wp:posOffset>38100</wp:posOffset>
                      </wp:positionV>
                      <wp:extent cx="1219200" cy="260985"/>
                      <wp:effectExtent l="0" t="0" r="0" b="0"/>
                      <wp:wrapNone/>
                      <wp:docPr id="5" name="Textfeld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260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BDC4C5" w14:textId="77777777" w:rsidR="00EF5C1F" w:rsidRPr="00730585" w:rsidRDefault="00EF5C1F" w:rsidP="00EF5C1F">
                                  <w:pPr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</w:pPr>
                                  <w:r w:rsidRPr="00730585"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  <w:t>Wo steht der Behälter?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12EFD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202.55pt;margin-top:3pt;width:96pt;height:20.55pt;z-index:-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" filled="f" stroked="f">
                      <v:textbox style="mso-fit-shape-to-text:t" inset="0,0,0,0">
                        <w:txbxContent>
                          <w:p w14:paraId="62BDC4C5" w14:textId="77777777" w:rsidR="00EF5C1F" w:rsidRPr="00730585" w:rsidRDefault="00EF5C1F" w:rsidP="00EF5C1F">
                            <w:pPr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730585"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  <w:t>Wo steht der Behälter?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5C1F" w:rsidRPr="006A2A4B">
              <w:t>Nicht über Abwasser entsorgen.</w:t>
            </w:r>
          </w:p>
          <w:p w14:paraId="04E6C828" w14:textId="4626DC76" w:rsidR="00EF5C1F" w:rsidRPr="006A2A4B" w:rsidRDefault="00C342A2" w:rsidP="00C342A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F5C1F" w:rsidRPr="006A2A4B">
              <w:t xml:space="preserve">Reste oder Abfälle in Behälter entsorgen: ………………………………… </w:t>
            </w:r>
            <w:r w:rsidR="00EF5C1F" w:rsidRPr="006A2A4B">
              <w:br/>
              <w:t xml:space="preserve">Gebrauchte Putztücher dürfen nur in die dafür vorgesehenen dicht schließenden </w:t>
            </w:r>
            <w:r w:rsidR="00952755" w:rsidRPr="006A2A4B">
              <w:br/>
            </w:r>
            <w:r w:rsidR="00EF5C1F" w:rsidRPr="006A2A4B">
              <w:t xml:space="preserve">Sammelbehälter (nicht aus Zink/Aluminium) (Farbe: </w:t>
            </w:r>
            <w:r w:rsidR="00EF5C1F" w:rsidRPr="006A2A4B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F5C1F" w:rsidRPr="006A2A4B">
              <w:instrText xml:space="preserve"> FORMTEXT </w:instrText>
            </w:r>
            <w:r w:rsidR="00EF5C1F" w:rsidRPr="006A2A4B">
              <w:fldChar w:fldCharType="separate"/>
            </w:r>
            <w:r w:rsidR="00EF5C1F" w:rsidRPr="006A2A4B">
              <w:t> </w:t>
            </w:r>
            <w:r w:rsidR="00EF5C1F" w:rsidRPr="006A2A4B">
              <w:t> </w:t>
            </w:r>
            <w:r w:rsidR="00EF5C1F" w:rsidRPr="006A2A4B">
              <w:t> </w:t>
            </w:r>
            <w:r w:rsidR="00EF5C1F" w:rsidRPr="006A2A4B">
              <w:t> </w:t>
            </w:r>
            <w:r w:rsidR="00EF5C1F" w:rsidRPr="006A2A4B">
              <w:t> </w:t>
            </w:r>
            <w:r w:rsidR="00EF5C1F" w:rsidRPr="006A2A4B">
              <w:fldChar w:fldCharType="end"/>
            </w:r>
            <w:r w:rsidR="00EF5C1F" w:rsidRPr="006A2A4B">
              <w:t xml:space="preserve">) gefüllt werden. </w:t>
            </w:r>
          </w:p>
          <w:p w14:paraId="249946D4" w14:textId="5BE46F16" w:rsidR="00EF5C1F" w:rsidRPr="006A2A4B" w:rsidRDefault="00C342A2" w:rsidP="00C342A2">
            <w:pPr>
              <w:pStyle w:val="Aufzhlung1"/>
              <w:rPr>
                <w:b/>
                <w:u w:val="single"/>
              </w:rPr>
            </w:pPr>
            <w:r w:rsidRPr="00C775C5">
              <w:t>‒</w:t>
            </w:r>
            <w:r w:rsidRPr="00C775C5">
              <w:tab/>
            </w:r>
            <w:r w:rsidR="00EF5C1F" w:rsidRPr="006A2A4B">
              <w:t xml:space="preserve">Diese Behälter sind verschlossen zu halten. Vollständig gefüllte Behälter müssen aus dem </w:t>
            </w:r>
            <w:r w:rsidR="00EF5C1F" w:rsidRPr="006A2A4B">
              <w:br/>
              <w:t>Arbeitsraum entfernt werden.</w:t>
            </w:r>
          </w:p>
          <w:p w14:paraId="1E7F1A01" w14:textId="4C3F400B" w:rsidR="00D45CA8" w:rsidRPr="006A2A4B" w:rsidRDefault="00EF5C1F" w:rsidP="00EF5C1F">
            <w:pPr>
              <w:pStyle w:val="Notruf"/>
              <w:rPr>
                <w:rFonts w:ascii="Source Sans 3" w:hAnsi="Source Sans 3"/>
              </w:rPr>
            </w:pPr>
            <w:r w:rsidRPr="006A2A4B">
              <w:rPr>
                <w:rFonts w:ascii="Source Sans 3" w:hAnsi="Source Sans 3"/>
              </w:rPr>
              <w:t xml:space="preserve">Datum </w:t>
            </w:r>
            <w:r w:rsidRPr="006A2A4B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A2A4B">
              <w:rPr>
                <w:rFonts w:ascii="Source Sans 3" w:hAnsi="Source Sans 3"/>
              </w:rPr>
              <w:instrText xml:space="preserve"> FORMTEXT </w:instrText>
            </w:r>
            <w:r w:rsidRPr="006A2A4B">
              <w:rPr>
                <w:rFonts w:ascii="Source Sans 3" w:hAnsi="Source Sans 3"/>
              </w:rPr>
            </w:r>
            <w:r w:rsidRPr="006A2A4B">
              <w:rPr>
                <w:rFonts w:ascii="Source Sans 3" w:hAnsi="Source Sans 3"/>
              </w:rPr>
              <w:fldChar w:fldCharType="separate"/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</w:rPr>
              <w:fldChar w:fldCharType="end"/>
            </w:r>
            <w:r w:rsidRPr="006A2A4B">
              <w:rPr>
                <w:rFonts w:ascii="Source Sans 3" w:hAnsi="Source Sans 3"/>
              </w:rPr>
              <w:t xml:space="preserve"> </w:t>
            </w:r>
            <w:r w:rsidRPr="006A2A4B">
              <w:rPr>
                <w:rFonts w:ascii="Source Sans 3" w:hAnsi="Source Sans 3"/>
              </w:rPr>
              <w:tab/>
              <w:t xml:space="preserve">Unterschrift </w:t>
            </w:r>
            <w:r w:rsidRPr="006A2A4B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A2A4B">
              <w:rPr>
                <w:rFonts w:ascii="Source Sans 3" w:hAnsi="Source Sans 3"/>
              </w:rPr>
              <w:instrText xml:space="preserve"> FORMTEXT </w:instrText>
            </w:r>
            <w:r w:rsidRPr="006A2A4B">
              <w:rPr>
                <w:rFonts w:ascii="Source Sans 3" w:hAnsi="Source Sans 3"/>
              </w:rPr>
            </w:r>
            <w:r w:rsidRPr="006A2A4B">
              <w:rPr>
                <w:rFonts w:ascii="Source Sans 3" w:hAnsi="Source Sans 3"/>
              </w:rPr>
              <w:fldChar w:fldCharType="separate"/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  <w:noProof/>
              </w:rPr>
              <w:t> </w:t>
            </w:r>
            <w:r w:rsidRPr="006A2A4B">
              <w:rPr>
                <w:rFonts w:ascii="Source Sans 3" w:hAnsi="Source Sans 3"/>
              </w:rPr>
              <w:fldChar w:fldCharType="end"/>
            </w:r>
          </w:p>
        </w:tc>
      </w:tr>
    </w:tbl>
    <w:p w14:paraId="04984DF4" w14:textId="77777777" w:rsidR="00D45CA8" w:rsidRPr="006A2A4B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6A2A4B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F6BF406-DA57-4E56-8751-A2F4C3601871}"/>
    <w:embedBold r:id="rId2" w:fontKey="{60F30012-CA32-4A6F-924F-72D66DF4EC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465E"/>
    <w:multiLevelType w:val="hybridMultilevel"/>
    <w:tmpl w:val="1BE23816"/>
    <w:lvl w:ilvl="0" w:tplc="DC5C615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1F"/>
    <w:rsid w:val="00072313"/>
    <w:rsid w:val="0020256F"/>
    <w:rsid w:val="002874ED"/>
    <w:rsid w:val="00352514"/>
    <w:rsid w:val="003F0E4D"/>
    <w:rsid w:val="00400BC7"/>
    <w:rsid w:val="00564C7D"/>
    <w:rsid w:val="006A2A4B"/>
    <w:rsid w:val="00730585"/>
    <w:rsid w:val="00744851"/>
    <w:rsid w:val="00800ABE"/>
    <w:rsid w:val="00850334"/>
    <w:rsid w:val="008525E3"/>
    <w:rsid w:val="00952755"/>
    <w:rsid w:val="00A825D8"/>
    <w:rsid w:val="00AA1B9F"/>
    <w:rsid w:val="00AC2984"/>
    <w:rsid w:val="00B836B7"/>
    <w:rsid w:val="00C342A2"/>
    <w:rsid w:val="00C5277C"/>
    <w:rsid w:val="00C9224C"/>
    <w:rsid w:val="00CF1947"/>
    <w:rsid w:val="00D45CA8"/>
    <w:rsid w:val="00D776DC"/>
    <w:rsid w:val="00DE0EFD"/>
    <w:rsid w:val="00E118EC"/>
    <w:rsid w:val="00EF5C1F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CFBB67"/>
  <w15:chartTrackingRefBased/>
  <w15:docId w15:val="{86EB4C2C-EE43-45E9-8C8E-48C731E0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275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6A2A4B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342A2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80EA5-3386-460E-8434-F200DC627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267</Words>
  <Characters>2156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2025-06-11T15:36:00Z</dcterms:created>
  <dcterms:modified xsi:type="dcterms:W3CDTF">2026-01-02T15:56:00Z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