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C758" w14:textId="77777777" w:rsidR="00564C7D" w:rsidRPr="00946B3C" w:rsidRDefault="00072313">
      <w:pPr>
        <w:spacing w:before="0"/>
        <w:rPr>
          <w:rFonts w:ascii="Source Sans 3" w:hAnsi="Source Sans 3"/>
          <w:sz w:val="8"/>
        </w:rPr>
      </w:pPr>
      <w:r w:rsidRPr="00946B3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3EC1D55" wp14:editId="642DF65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6CA3" w14:textId="77777777" w:rsidR="00564C7D" w:rsidRPr="00946B3C" w:rsidRDefault="00564C7D">
      <w:pPr>
        <w:spacing w:before="0"/>
        <w:rPr>
          <w:rFonts w:ascii="Source Sans 3" w:hAnsi="Source Sans 3"/>
          <w:sz w:val="8"/>
        </w:rPr>
      </w:pPr>
    </w:p>
    <w:p w14:paraId="30BA71BF" w14:textId="77777777" w:rsidR="00564C7D" w:rsidRPr="00946B3C" w:rsidRDefault="00564C7D">
      <w:pPr>
        <w:spacing w:before="0"/>
        <w:rPr>
          <w:rFonts w:ascii="Source Sans 3" w:hAnsi="Source Sans 3"/>
          <w:sz w:val="8"/>
        </w:rPr>
      </w:pPr>
    </w:p>
    <w:p w14:paraId="7BAA7FA1" w14:textId="77777777" w:rsidR="00564C7D" w:rsidRPr="00946B3C" w:rsidRDefault="00564C7D">
      <w:pPr>
        <w:spacing w:before="0"/>
        <w:rPr>
          <w:rFonts w:ascii="Source Sans 3" w:hAnsi="Source Sans 3"/>
          <w:sz w:val="8"/>
        </w:rPr>
      </w:pPr>
    </w:p>
    <w:p w14:paraId="56EF3C1F" w14:textId="77777777" w:rsidR="00564C7D" w:rsidRPr="00946B3C" w:rsidRDefault="00564C7D">
      <w:pPr>
        <w:spacing w:before="0"/>
        <w:rPr>
          <w:rFonts w:ascii="Source Sans 3" w:hAnsi="Source Sans 3"/>
          <w:sz w:val="8"/>
        </w:rPr>
        <w:sectPr w:rsidR="00564C7D" w:rsidRPr="00946B3C" w:rsidSect="0005716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2E25C2F" w14:textId="16882B4F" w:rsidR="00744851" w:rsidRPr="00946B3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46B3C" w14:paraId="6E22FAB5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0F758A2" w14:textId="77777777" w:rsidR="00B836B7" w:rsidRPr="00946B3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250EEE7" wp14:editId="05E9F8B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0055D" w14:textId="77777777" w:rsidR="00B836B7" w:rsidRPr="00946B3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DAA7157" w14:textId="04DC3284" w:rsidR="00B836B7" w:rsidRPr="00946B3C" w:rsidRDefault="00701284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BF6AA43" wp14:editId="380B666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F4B4E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46B3C">
              <w:rPr>
                <w:rFonts w:ascii="Source Sans 3" w:hAnsi="Source Sans 3"/>
              </w:rPr>
              <w:t xml:space="preserve">Firma:  </w:t>
            </w:r>
            <w:r w:rsidR="00B836B7" w:rsidRPr="00946B3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46B3C">
              <w:rPr>
                <w:rFonts w:ascii="Source Sans 3" w:hAnsi="Source Sans 3"/>
              </w:rPr>
              <w:instrText xml:space="preserve"> FORMTEXT </w:instrText>
            </w:r>
            <w:r w:rsidR="00B836B7" w:rsidRPr="00946B3C">
              <w:rPr>
                <w:rFonts w:ascii="Source Sans 3" w:hAnsi="Source Sans 3"/>
              </w:rPr>
            </w:r>
            <w:r w:rsidR="00B836B7" w:rsidRPr="00946B3C">
              <w:rPr>
                <w:rFonts w:ascii="Source Sans 3" w:hAnsi="Source Sans 3"/>
              </w:rPr>
              <w:fldChar w:fldCharType="separate"/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</w:rPr>
              <w:fldChar w:fldCharType="end"/>
            </w:r>
            <w:bookmarkEnd w:id="0"/>
          </w:p>
          <w:p w14:paraId="7ECAE50D" w14:textId="33FCD09F" w:rsidR="00B836B7" w:rsidRPr="00946B3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5EA2E12" wp14:editId="23F62BD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8689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46B3C">
              <w:rPr>
                <w:rFonts w:ascii="Source Sans 3" w:hAnsi="Source Sans 3"/>
              </w:rPr>
              <w:t xml:space="preserve">Arbeitsbereich:  </w:t>
            </w:r>
            <w:r w:rsidR="00400BC7" w:rsidRPr="00946B3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46B3C">
              <w:rPr>
                <w:rFonts w:ascii="Source Sans 3" w:hAnsi="Source Sans 3"/>
              </w:rPr>
              <w:instrText xml:space="preserve"> FORMTEXT </w:instrText>
            </w:r>
            <w:r w:rsidR="00400BC7" w:rsidRPr="00946B3C">
              <w:rPr>
                <w:rFonts w:ascii="Source Sans 3" w:hAnsi="Source Sans 3"/>
              </w:rPr>
            </w:r>
            <w:r w:rsidR="00400BC7" w:rsidRPr="00946B3C">
              <w:rPr>
                <w:rFonts w:ascii="Source Sans 3" w:hAnsi="Source Sans 3"/>
              </w:rPr>
              <w:fldChar w:fldCharType="separate"/>
            </w:r>
            <w:r w:rsidR="00400BC7" w:rsidRPr="00946B3C">
              <w:rPr>
                <w:rFonts w:ascii="Source Sans 3" w:hAnsi="Source Sans 3"/>
                <w:noProof/>
              </w:rPr>
              <w:t> </w:t>
            </w:r>
            <w:r w:rsidR="00400BC7" w:rsidRPr="00946B3C">
              <w:rPr>
                <w:rFonts w:ascii="Source Sans 3" w:hAnsi="Source Sans 3"/>
                <w:noProof/>
              </w:rPr>
              <w:t> </w:t>
            </w:r>
            <w:r w:rsidR="00400BC7" w:rsidRPr="00946B3C">
              <w:rPr>
                <w:rFonts w:ascii="Source Sans 3" w:hAnsi="Source Sans 3"/>
                <w:noProof/>
              </w:rPr>
              <w:t> </w:t>
            </w:r>
            <w:r w:rsidR="00400BC7" w:rsidRPr="00946B3C">
              <w:rPr>
                <w:rFonts w:ascii="Source Sans 3" w:hAnsi="Source Sans 3"/>
                <w:noProof/>
              </w:rPr>
              <w:t> </w:t>
            </w:r>
            <w:r w:rsidR="00400BC7" w:rsidRPr="00946B3C">
              <w:rPr>
                <w:rFonts w:ascii="Source Sans 3" w:hAnsi="Source Sans 3"/>
                <w:noProof/>
              </w:rPr>
              <w:t> </w:t>
            </w:r>
            <w:r w:rsidR="00400BC7" w:rsidRPr="00946B3C">
              <w:rPr>
                <w:rFonts w:ascii="Source Sans 3" w:hAnsi="Source Sans 3"/>
              </w:rPr>
              <w:fldChar w:fldCharType="end"/>
            </w:r>
          </w:p>
          <w:p w14:paraId="48C22ABE" w14:textId="77777777" w:rsidR="00B836B7" w:rsidRPr="00946B3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5FC1BD7" wp14:editId="23C4C6F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D2808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46B3C">
              <w:rPr>
                <w:rFonts w:ascii="Source Sans 3" w:hAnsi="Source Sans 3"/>
              </w:rPr>
              <w:t xml:space="preserve">Verantwortlich:  </w:t>
            </w:r>
            <w:r w:rsidR="00B836B7" w:rsidRPr="00946B3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46B3C">
              <w:rPr>
                <w:rFonts w:ascii="Source Sans 3" w:hAnsi="Source Sans 3"/>
              </w:rPr>
              <w:instrText xml:space="preserve"> FORMTEXT </w:instrText>
            </w:r>
            <w:r w:rsidR="00B836B7" w:rsidRPr="00946B3C">
              <w:rPr>
                <w:rFonts w:ascii="Source Sans 3" w:hAnsi="Source Sans 3"/>
              </w:rPr>
            </w:r>
            <w:r w:rsidR="00B836B7" w:rsidRPr="00946B3C">
              <w:rPr>
                <w:rFonts w:ascii="Source Sans 3" w:hAnsi="Source Sans 3"/>
              </w:rPr>
              <w:fldChar w:fldCharType="separate"/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  <w:noProof/>
              </w:rPr>
              <w:t> </w:t>
            </w:r>
            <w:r w:rsidR="00B836B7" w:rsidRPr="00946B3C">
              <w:rPr>
                <w:rFonts w:ascii="Source Sans 3" w:hAnsi="Source Sans 3"/>
              </w:rPr>
              <w:fldChar w:fldCharType="end"/>
            </w:r>
          </w:p>
          <w:p w14:paraId="5BEEA126" w14:textId="77777777" w:rsidR="00744851" w:rsidRPr="00946B3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46B3C">
              <w:rPr>
                <w:rFonts w:ascii="Source Sans 3" w:hAnsi="Source Sans 3"/>
              </w:rPr>
              <w:tab/>
            </w:r>
            <w:r w:rsidRPr="00946B3C">
              <w:rPr>
                <w:rFonts w:ascii="Source Sans 3" w:hAnsi="Source Sans 3"/>
              </w:rPr>
              <w:tab/>
            </w:r>
            <w:r w:rsidRPr="00946B3C">
              <w:rPr>
                <w:rFonts w:ascii="Source Sans 3" w:hAnsi="Source Sans 3"/>
              </w:rPr>
              <w:tab/>
            </w:r>
            <w:r w:rsidRPr="00946B3C">
              <w:rPr>
                <w:rFonts w:ascii="Source Sans 3" w:hAnsi="Source Sans 3"/>
              </w:rPr>
              <w:tab/>
            </w:r>
            <w:r w:rsidRPr="00946B3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CA91EBF" w14:textId="77777777" w:rsidR="00744851" w:rsidRPr="00946B3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46B3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F0D6D77" w14:textId="77777777" w:rsidR="00744851" w:rsidRPr="00946B3C" w:rsidRDefault="00744851">
            <w:pPr>
              <w:spacing w:before="0" w:after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>GEM. § 14 GEFSTOFFV</w:t>
            </w:r>
          </w:p>
          <w:p w14:paraId="312D2D3F" w14:textId="2A29A303" w:rsidR="00564C7D" w:rsidRPr="00946B3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46B3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46B3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701284" w:rsidRPr="00946B3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46B3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D2D9A83" w14:textId="091738DE" w:rsidR="00744851" w:rsidRPr="00946B3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>Arbeitsplatz:</w:t>
            </w:r>
            <w:r w:rsidR="00785CF1" w:rsidRPr="00946B3C">
              <w:rPr>
                <w:rFonts w:ascii="Source Sans 3" w:hAnsi="Source Sans 3"/>
              </w:rPr>
              <w:t xml:space="preserve"> </w:t>
            </w:r>
            <w:r w:rsidR="00785CF1" w:rsidRPr="00946B3C">
              <w:rPr>
                <w:rFonts w:ascii="Source Sans 3" w:hAnsi="Source Sans 3"/>
              </w:rPr>
              <w:br/>
              <w:t>Drucksaal Verpackungsdruck</w:t>
            </w:r>
          </w:p>
          <w:p w14:paraId="498D5826" w14:textId="63541D76" w:rsidR="00D45CA8" w:rsidRPr="00946B3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 xml:space="preserve">Tätigkeit: </w:t>
            </w:r>
            <w:r w:rsidR="00785CF1" w:rsidRPr="00946B3C">
              <w:rPr>
                <w:rFonts w:ascii="Source Sans 3" w:hAnsi="Source Sans 3"/>
              </w:rPr>
              <w:t xml:space="preserve">Umgang mit Druckfarben </w:t>
            </w:r>
            <w:r w:rsidR="00785CF1" w:rsidRPr="00946B3C">
              <w:rPr>
                <w:rFonts w:ascii="Source Sans 3" w:hAnsi="Source Sans 3"/>
              </w:rPr>
              <w:br/>
              <w:t>sowie Reinigungsmitteln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E7B8B5C" w14:textId="77777777" w:rsidR="00B836B7" w:rsidRPr="00946B3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49E354A" w14:textId="77777777" w:rsidR="00D45CA8" w:rsidRPr="00946B3C" w:rsidRDefault="00D45CA8">
            <w:pPr>
              <w:spacing w:before="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 xml:space="preserve">Stand: </w:t>
            </w:r>
            <w:r w:rsidRPr="00946B3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46B3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46B3C">
              <w:rPr>
                <w:rFonts w:ascii="Source Sans 3" w:hAnsi="Source Sans 3"/>
                <w:u w:val="single"/>
              </w:rPr>
              <w:instrText>FORMTEXT</w:instrText>
            </w:r>
            <w:r w:rsidRPr="00946B3C">
              <w:rPr>
                <w:rFonts w:ascii="Source Sans 3" w:hAnsi="Source Sans 3"/>
                <w:u w:val="single"/>
              </w:rPr>
              <w:instrText xml:space="preserve"> </w:instrText>
            </w:r>
            <w:r w:rsidRPr="00946B3C">
              <w:rPr>
                <w:rFonts w:ascii="Source Sans 3" w:hAnsi="Source Sans 3"/>
                <w:u w:val="single"/>
              </w:rPr>
            </w:r>
            <w:r w:rsidRPr="00946B3C">
              <w:rPr>
                <w:rFonts w:ascii="Source Sans 3" w:hAnsi="Source Sans 3"/>
                <w:u w:val="single"/>
              </w:rPr>
              <w:fldChar w:fldCharType="separate"/>
            </w:r>
            <w:r w:rsidRPr="00946B3C">
              <w:rPr>
                <w:rFonts w:ascii="Source Sans 3" w:hAnsi="Source Sans 3"/>
                <w:noProof/>
                <w:u w:val="single"/>
              </w:rPr>
              <w:t> </w:t>
            </w:r>
            <w:r w:rsidRPr="00946B3C">
              <w:rPr>
                <w:rFonts w:ascii="Source Sans 3" w:hAnsi="Source Sans 3"/>
                <w:noProof/>
                <w:u w:val="single"/>
              </w:rPr>
              <w:t> </w:t>
            </w:r>
            <w:r w:rsidRPr="00946B3C">
              <w:rPr>
                <w:rFonts w:ascii="Source Sans 3" w:hAnsi="Source Sans 3"/>
                <w:noProof/>
                <w:u w:val="single"/>
              </w:rPr>
              <w:t> </w:t>
            </w:r>
            <w:r w:rsidRPr="00946B3C">
              <w:rPr>
                <w:rFonts w:ascii="Source Sans 3" w:hAnsi="Source Sans 3"/>
                <w:noProof/>
                <w:u w:val="single"/>
              </w:rPr>
              <w:t> </w:t>
            </w:r>
            <w:r w:rsidRPr="00946B3C">
              <w:rPr>
                <w:rFonts w:ascii="Source Sans 3" w:hAnsi="Source Sans 3"/>
                <w:noProof/>
                <w:u w:val="single"/>
              </w:rPr>
              <w:t> </w:t>
            </w:r>
            <w:r w:rsidRPr="00946B3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46B3C">
              <w:rPr>
                <w:rFonts w:ascii="Source Sans 3" w:hAnsi="Source Sans 3"/>
              </w:rPr>
              <w:t xml:space="preserve"> </w:t>
            </w:r>
          </w:p>
          <w:p w14:paraId="746F5529" w14:textId="1188589D" w:rsidR="00D45CA8" w:rsidRPr="00946B3C" w:rsidRDefault="00785CF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46B3C">
              <w:rPr>
                <w:rFonts w:ascii="Source Sans 3" w:hAnsi="Source Sans 3"/>
                <w:sz w:val="16"/>
              </w:rPr>
              <w:t>B172</w:t>
            </w:r>
          </w:p>
        </w:tc>
      </w:tr>
      <w:tr w:rsidR="00D45CA8" w:rsidRPr="00946B3C" w14:paraId="3AAFCC1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F8D27C" w14:textId="77777777" w:rsidR="00D45CA8" w:rsidRPr="00946B3C" w:rsidRDefault="00D45CA8" w:rsidP="00946B3C">
            <w:pPr>
              <w:pStyle w:val="berschrift2"/>
            </w:pPr>
            <w:r w:rsidRPr="00946B3C">
              <w:t>Gefahrstoffbezeichnung</w:t>
            </w:r>
          </w:p>
        </w:tc>
      </w:tr>
      <w:tr w:rsidR="00D45CA8" w:rsidRPr="00946B3C" w14:paraId="4C13321D" w14:textId="77777777" w:rsidTr="00785C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7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5348D08" w14:textId="7F2BE8DE" w:rsidR="00D45CA8" w:rsidRPr="00946B3C" w:rsidRDefault="00785CF1" w:rsidP="00785CF1">
            <w:pPr>
              <w:pStyle w:val="berschrift3"/>
              <w:jc w:val="left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ab/>
            </w:r>
            <w:r w:rsidRPr="00946B3C">
              <w:rPr>
                <w:rFonts w:ascii="Source Sans 3" w:hAnsi="Source Sans 3"/>
              </w:rPr>
              <w:tab/>
              <w:t>Ethylacetat</w:t>
            </w:r>
          </w:p>
        </w:tc>
      </w:tr>
      <w:tr w:rsidR="00D45CA8" w:rsidRPr="00946B3C" w14:paraId="33E4F37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77663F2" w14:textId="77777777" w:rsidR="00D45CA8" w:rsidRPr="00946B3C" w:rsidRDefault="00D45CA8" w:rsidP="00946B3C">
            <w:pPr>
              <w:pStyle w:val="berschrift2"/>
              <w:rPr>
                <w:sz w:val="24"/>
              </w:rPr>
            </w:pPr>
            <w:r w:rsidRPr="00946B3C">
              <w:t>Gefahren für Mensch und Umwelt</w:t>
            </w:r>
          </w:p>
        </w:tc>
      </w:tr>
      <w:tr w:rsidR="00D45CA8" w:rsidRPr="00946B3C" w14:paraId="3B613F4D" w14:textId="77777777" w:rsidTr="00785C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5DBB34" w14:textId="77777777" w:rsidR="00D45CA8" w:rsidRPr="00946B3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8DE800A" w14:textId="00F22D86" w:rsidR="00785CF1" w:rsidRPr="00946B3C" w:rsidRDefault="0005716E" w:rsidP="0005716E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785CF1" w:rsidRPr="00946B3C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6CDFB18" wp14:editId="1EE5F97B">
                  <wp:simplePos x="0" y="0"/>
                  <wp:positionH relativeFrom="column">
                    <wp:posOffset>4330065</wp:posOffset>
                  </wp:positionH>
                  <wp:positionV relativeFrom="margin">
                    <wp:posOffset>19989</wp:posOffset>
                  </wp:positionV>
                  <wp:extent cx="612000" cy="612000"/>
                  <wp:effectExtent l="0" t="0" r="0" b="0"/>
                  <wp:wrapNone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CF1" w:rsidRPr="00946B3C">
              <w:rPr>
                <w:noProof/>
              </w:rPr>
              <w:t>Flüssigkeit und Dampf leicht entzündbar (Flammpunkt</w:t>
            </w:r>
            <w:r w:rsidR="00785CF1" w:rsidRPr="00946B3C">
              <w:rPr>
                <w:noProof/>
                <w:w w:val="130"/>
              </w:rPr>
              <w:t xml:space="preserve"> </w:t>
            </w:r>
            <w:r w:rsidR="00001CF9" w:rsidRPr="00946B3C">
              <w:rPr>
                <w:noProof/>
              </w:rPr>
              <w:t>–</w:t>
            </w:r>
            <w:r w:rsidR="00001CF9" w:rsidRPr="00946B3C">
              <w:rPr>
                <w:rFonts w:cs="Arial"/>
                <w:w w:val="80"/>
              </w:rPr>
              <w:t> </w:t>
            </w:r>
            <w:r w:rsidR="00785CF1" w:rsidRPr="00946B3C">
              <w:rPr>
                <w:noProof/>
              </w:rPr>
              <w:t>4</w:t>
            </w:r>
            <w:r w:rsidR="00001CF9" w:rsidRPr="00946B3C">
              <w:rPr>
                <w:rFonts w:cs="Arial"/>
                <w:w w:val="80"/>
              </w:rPr>
              <w:t> </w:t>
            </w:r>
            <w:r w:rsidR="00785CF1" w:rsidRPr="00946B3C">
              <w:rPr>
                <w:noProof/>
              </w:rPr>
              <w:t>°C).</w:t>
            </w:r>
          </w:p>
          <w:p w14:paraId="3AE2E469" w14:textId="65C92D84" w:rsidR="00785CF1" w:rsidRPr="00946B3C" w:rsidRDefault="0005716E" w:rsidP="0005716E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785CF1" w:rsidRPr="00946B3C">
              <w:rPr>
                <w:noProof/>
              </w:rPr>
              <w:t>Verursacht schwere Augenreizung.</w:t>
            </w:r>
          </w:p>
          <w:p w14:paraId="33E3ADF5" w14:textId="71E417DD" w:rsidR="00E118EC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26C6BA" wp14:editId="216159F3">
                      <wp:simplePos x="0" y="0"/>
                      <wp:positionH relativeFrom="column">
                        <wp:posOffset>4597069</wp:posOffset>
                      </wp:positionH>
                      <wp:positionV relativeFrom="paragraph">
                        <wp:posOffset>144780</wp:posOffset>
                      </wp:positionV>
                      <wp:extent cx="708025" cy="286247"/>
                      <wp:effectExtent l="0" t="0" r="0" b="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025" cy="286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A27C79" w14:textId="77777777" w:rsidR="00785CF1" w:rsidRPr="00423214" w:rsidRDefault="00785CF1" w:rsidP="00785CF1">
                                  <w:pPr>
                                    <w:spacing w:before="0"/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423214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6C6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361.95pt;margin-top:11.4pt;width:55.7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" filled="f" stroked="f">
                      <v:textbox>
                        <w:txbxContent>
                          <w:p w14:paraId="75A27C79" w14:textId="77777777" w:rsidR="00785CF1" w:rsidRPr="00423214" w:rsidRDefault="00785CF1" w:rsidP="00785CF1">
                            <w:pPr>
                              <w:spacing w:before="0"/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423214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CF1" w:rsidRPr="00946B3C">
              <w:rPr>
                <w:noProof/>
              </w:rPr>
              <w:t>Kann Schläfrigkeit und Benommenheit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95516B" w14:textId="229883AB" w:rsidR="00D45CA8" w:rsidRPr="00946B3C" w:rsidRDefault="00785CF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46B3C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7456" behindDoc="1" locked="0" layoutInCell="1" allowOverlap="1" wp14:anchorId="0338AFB9" wp14:editId="6BB6A22D">
                  <wp:simplePos x="0" y="0"/>
                  <wp:positionH relativeFrom="column">
                    <wp:posOffset>26974</wp:posOffset>
                  </wp:positionH>
                  <wp:positionV relativeFrom="margin">
                    <wp:posOffset>29845</wp:posOffset>
                  </wp:positionV>
                  <wp:extent cx="612000" cy="601897"/>
                  <wp:effectExtent l="0" t="0" r="0" b="8255"/>
                  <wp:wrapNone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946B3C" w14:paraId="7DA2EAB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C6471D" w14:textId="3BFEF6BE" w:rsidR="00D45CA8" w:rsidRPr="00946B3C" w:rsidRDefault="00D45CA8" w:rsidP="00946B3C">
            <w:pPr>
              <w:pStyle w:val="berschrift2"/>
            </w:pPr>
            <w:r w:rsidRPr="00946B3C">
              <w:t>Schutzmaßnahmen und Verhaltensregeln</w:t>
            </w:r>
          </w:p>
        </w:tc>
      </w:tr>
      <w:tr w:rsidR="00D45CA8" w:rsidRPr="00946B3C" w14:paraId="1E2E9908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E135DBF" w14:textId="6B02B2F8" w:rsidR="00D45CA8" w:rsidRPr="00946B3C" w:rsidRDefault="00785CF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46B3C">
              <w:rPr>
                <w:rFonts w:ascii="Source Sans 3" w:hAnsi="Source Sans 3"/>
                <w:noProof/>
              </w:rPr>
              <w:drawing>
                <wp:inline distT="0" distB="0" distL="0" distR="0" wp14:anchorId="0683ABA7" wp14:editId="2D1C574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F0B95AE" w14:textId="567468B4" w:rsidR="00785CF1" w:rsidRPr="00946B3C" w:rsidRDefault="0005716E" w:rsidP="0005716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Bei langem und intensivem Kontakt Schutzhandschuhe aus Butylkautschuk tragen (Farbe </w:t>
            </w:r>
            <w:r w:rsidR="00785CF1" w:rsidRPr="00946B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5CF1" w:rsidRPr="00946B3C">
              <w:instrText xml:space="preserve"> FORMTEXT </w:instrText>
            </w:r>
            <w:r w:rsidR="00785CF1" w:rsidRPr="00946B3C">
              <w:fldChar w:fldCharType="separate"/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fldChar w:fldCharType="end"/>
            </w:r>
            <w:r w:rsidR="00785CF1" w:rsidRPr="00946B3C">
              <w:t xml:space="preserve">), gegen Spritzgefahr oder bei sehr kurzem Kontakt können Handschuhe aus </w:t>
            </w:r>
            <w:proofErr w:type="spellStart"/>
            <w:r w:rsidR="00785CF1" w:rsidRPr="00946B3C">
              <w:t>Nitrilkautschuk</w:t>
            </w:r>
            <w:proofErr w:type="spellEnd"/>
            <w:r w:rsidR="00785CF1" w:rsidRPr="00946B3C">
              <w:t xml:space="preserve"> getragen werden (Farbe </w:t>
            </w:r>
            <w:r w:rsidR="00785CF1" w:rsidRPr="00946B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5CF1" w:rsidRPr="00946B3C">
              <w:instrText xml:space="preserve"> FORMTEXT </w:instrText>
            </w:r>
            <w:r w:rsidR="00785CF1" w:rsidRPr="00946B3C">
              <w:fldChar w:fldCharType="separate"/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fldChar w:fldCharType="end"/>
            </w:r>
            <w:r w:rsidR="00785CF1" w:rsidRPr="00946B3C">
              <w:t>). (</w:t>
            </w:r>
            <w:r w:rsidR="00785CF1" w:rsidRPr="00946B3C">
              <w:rPr>
                <w:color w:val="FF0000"/>
              </w:rPr>
              <w:t>Achtung: bei der Handschuhauswahl unbedingt die Arbeitsbedingungen sowie weitere vorhandene Arbeitsstoffe/Gefahrstoffe berücksichtigen!</w:t>
            </w:r>
            <w:r w:rsidR="00785CF1" w:rsidRPr="00946B3C">
              <w:t>)</w:t>
            </w:r>
          </w:p>
          <w:p w14:paraId="6A79FA44" w14:textId="4AE19F20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Hautschutzplan beachten. </w:t>
            </w:r>
          </w:p>
          <w:p w14:paraId="6482FC89" w14:textId="4CA27161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Behälter dicht geschlossen halten. Für sehr gute Durchlüftung sorgen. </w:t>
            </w:r>
          </w:p>
          <w:p w14:paraId="101EFAF3" w14:textId="0EE47F84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>Beim Umfüllen Behälter erden.</w:t>
            </w:r>
          </w:p>
          <w:p w14:paraId="0F8DF454" w14:textId="6EFCA64B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Von </w:t>
            </w:r>
            <w:r w:rsidR="00785CF1" w:rsidRPr="0005716E">
              <w:t>offenen</w:t>
            </w:r>
            <w:r w:rsidR="00785CF1" w:rsidRPr="00946B3C">
              <w:t xml:space="preserve"> Flammen und heißen Oberflächen fernhalten – nicht rauchen.</w:t>
            </w:r>
          </w:p>
          <w:p w14:paraId="53E2E8E5" w14:textId="6D84860D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Nicht zur Maschinenreinigung verwenden. </w:t>
            </w:r>
          </w:p>
          <w:p w14:paraId="430D83BD" w14:textId="101795D7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Im Drucksaal nur Menge für eine Arbeitsschicht aufbewahren. </w:t>
            </w:r>
          </w:p>
          <w:p w14:paraId="7883CEBC" w14:textId="73DC08FB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Bei Spritzgefahr Schutzbrille mit Seitenschutz verwenden. </w:t>
            </w:r>
          </w:p>
          <w:p w14:paraId="739F03C5" w14:textId="5B518802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>Bei der Arbeit nicht essen, trinken, rauchen.</w:t>
            </w:r>
          </w:p>
          <w:p w14:paraId="78005E8C" w14:textId="61DB9442" w:rsidR="00D45CA8" w:rsidRPr="00946B3C" w:rsidRDefault="0005716E" w:rsidP="0005716E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785CF1" w:rsidRPr="00946B3C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8F0F599" w14:textId="77777777" w:rsidR="00D45CA8" w:rsidRPr="00946B3C" w:rsidRDefault="00785CF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46B3C">
              <w:rPr>
                <w:rFonts w:ascii="Source Sans 3" w:hAnsi="Source Sans 3"/>
                <w:noProof/>
              </w:rPr>
              <w:drawing>
                <wp:inline distT="0" distB="0" distL="0" distR="0" wp14:anchorId="46B918AC" wp14:editId="1829111C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80BEF" w14:textId="0B2D48B9" w:rsidR="00785CF1" w:rsidRPr="00946B3C" w:rsidRDefault="00785CF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46B3C">
              <w:rPr>
                <w:rFonts w:ascii="Source Sans 3" w:hAnsi="Source Sans 3"/>
                <w:noProof/>
              </w:rPr>
              <w:drawing>
                <wp:inline distT="0" distB="0" distL="0" distR="0" wp14:anchorId="60FA18DB" wp14:editId="313A5E04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46B3C" w14:paraId="428071A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B18D23" w14:textId="77777777" w:rsidR="00D45CA8" w:rsidRPr="00946B3C" w:rsidRDefault="00D45CA8" w:rsidP="00946B3C">
            <w:pPr>
              <w:pStyle w:val="berschrift2"/>
            </w:pPr>
            <w:r w:rsidRPr="00946B3C">
              <w:t>Verhalten im Gefahrfall</w:t>
            </w:r>
          </w:p>
        </w:tc>
      </w:tr>
      <w:tr w:rsidR="00D45CA8" w:rsidRPr="00946B3C" w14:paraId="344C440D" w14:textId="77777777" w:rsidTr="00785C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9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493CEFB" w14:textId="77777777" w:rsidR="00D45CA8" w:rsidRPr="00946B3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AAFA999" w14:textId="77777777" w:rsidR="00785CF1" w:rsidRPr="00946B3C" w:rsidRDefault="00785CF1" w:rsidP="00785CF1">
            <w:pPr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b/>
                <w:bCs/>
              </w:rPr>
              <w:t>Geeignete Löschmittel:</w:t>
            </w:r>
            <w:r w:rsidRPr="00946B3C">
              <w:rPr>
                <w:rFonts w:ascii="Source Sans 3" w:hAnsi="Source Sans 3"/>
              </w:rPr>
              <w:t xml:space="preserve"> Schaum, Pulver, CO</w:t>
            </w:r>
            <w:r w:rsidRPr="00946B3C">
              <w:rPr>
                <w:rFonts w:ascii="Source Sans 3" w:hAnsi="Source Sans 3"/>
                <w:vertAlign w:val="subscript"/>
              </w:rPr>
              <w:t>2</w:t>
            </w:r>
            <w:r w:rsidRPr="00946B3C">
              <w:rPr>
                <w:rFonts w:ascii="Source Sans 3" w:hAnsi="Source Sans 3"/>
              </w:rPr>
              <w:t>.</w:t>
            </w:r>
          </w:p>
          <w:p w14:paraId="000A1C3E" w14:textId="3FD39885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Wurde Produkt verschüttet, </w:t>
            </w:r>
            <w:proofErr w:type="gramStart"/>
            <w:r w:rsidR="00785CF1" w:rsidRPr="00946B3C">
              <w:t>mit flüssigkeitsbindenden Material</w:t>
            </w:r>
            <w:proofErr w:type="gramEnd"/>
            <w:r w:rsidR="00785CF1" w:rsidRPr="00946B3C">
              <w:t xml:space="preserve"> (</w:t>
            </w:r>
            <w:r w:rsidR="00785CF1" w:rsidRPr="00946B3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5CF1" w:rsidRPr="00946B3C">
              <w:instrText xml:space="preserve"> FORMTEXT </w:instrText>
            </w:r>
            <w:r w:rsidR="00785CF1" w:rsidRPr="00946B3C">
              <w:fldChar w:fldCharType="separate"/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rPr>
                <w:noProof/>
              </w:rPr>
              <w:t> </w:t>
            </w:r>
            <w:r w:rsidR="00785CF1" w:rsidRPr="00946B3C">
              <w:fldChar w:fldCharType="end"/>
            </w:r>
            <w:r w:rsidR="00785CF1" w:rsidRPr="00946B3C">
              <w:t xml:space="preserve">) aufnehmen; </w:t>
            </w:r>
          </w:p>
          <w:p w14:paraId="1EEA18D8" w14:textId="338EF96A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Schaltfunken vermeiden und gut lüften. </w:t>
            </w:r>
          </w:p>
          <w:p w14:paraId="15C7D14B" w14:textId="0F031BD9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>Nicht in die Kanalisation gelangen lassen.</w:t>
            </w:r>
          </w:p>
          <w:p w14:paraId="45785471" w14:textId="2DB4DB8D" w:rsidR="00D45CA8" w:rsidRPr="00946B3C" w:rsidRDefault="00785CF1" w:rsidP="00785CF1">
            <w:pPr>
              <w:pStyle w:val="Notruf"/>
              <w:spacing w:before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>Notruf 112</w:t>
            </w:r>
          </w:p>
        </w:tc>
      </w:tr>
      <w:tr w:rsidR="00D45CA8" w:rsidRPr="00946B3C" w14:paraId="382870C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DB67C2" w14:textId="77777777" w:rsidR="00D45CA8" w:rsidRPr="00946B3C" w:rsidRDefault="00D45CA8" w:rsidP="00946B3C">
            <w:pPr>
              <w:pStyle w:val="berschrift2"/>
            </w:pPr>
            <w:r w:rsidRPr="00946B3C">
              <w:t>Erste Hilfe</w:t>
            </w:r>
          </w:p>
        </w:tc>
      </w:tr>
      <w:tr w:rsidR="00D45CA8" w:rsidRPr="00946B3C" w14:paraId="2FEF9F7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27BE435" w14:textId="77777777" w:rsidR="00D45CA8" w:rsidRPr="00946B3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46B3C">
              <w:rPr>
                <w:rFonts w:ascii="Source Sans 3" w:hAnsi="Source Sans 3"/>
                <w:noProof/>
              </w:rPr>
              <w:drawing>
                <wp:inline distT="0" distB="0" distL="0" distR="0" wp14:anchorId="4F110276" wp14:editId="5A984CD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5EE6B2A" w14:textId="25080373" w:rsidR="00400BC7" w:rsidRPr="00946B3C" w:rsidRDefault="00785CF1" w:rsidP="00785CF1">
            <w:pPr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  <w:b/>
              </w:rPr>
              <w:t xml:space="preserve">Hautkontakt: </w:t>
            </w:r>
            <w:r w:rsidRPr="00946B3C">
              <w:rPr>
                <w:rFonts w:ascii="Source Sans 3" w:hAnsi="Source Sans 3"/>
              </w:rPr>
              <w:t xml:space="preserve">Mit Wasser und Seife abwaschen und abspülen. </w:t>
            </w:r>
            <w:r w:rsidRPr="00946B3C">
              <w:rPr>
                <w:rFonts w:ascii="Source Sans 3" w:hAnsi="Source Sans 3"/>
              </w:rPr>
              <w:br/>
            </w:r>
            <w:r w:rsidRPr="00946B3C">
              <w:rPr>
                <w:rFonts w:ascii="Source Sans 3" w:hAnsi="Source Sans 3"/>
                <w:b/>
                <w:spacing w:val="-4"/>
              </w:rPr>
              <w:t>Augenkontakt</w:t>
            </w:r>
            <w:r w:rsidRPr="00946B3C">
              <w:rPr>
                <w:rFonts w:ascii="Source Sans 3" w:hAnsi="Source Sans 3"/>
                <w:spacing w:val="-4"/>
              </w:rPr>
              <w:t>: Reichlich mit Wasser spülen (ca. 10</w:t>
            </w:r>
            <w:r w:rsidR="00001CF9" w:rsidRPr="00946B3C">
              <w:rPr>
                <w:rFonts w:ascii="Source Sans 3" w:hAnsi="Source Sans 3" w:cs="Arial"/>
                <w:w w:val="80"/>
              </w:rPr>
              <w:t> </w:t>
            </w:r>
            <w:r w:rsidR="00001CF9" w:rsidRPr="00946B3C">
              <w:rPr>
                <w:rFonts w:ascii="Source Sans 3" w:hAnsi="Source Sans 3"/>
                <w:spacing w:val="-4"/>
              </w:rPr>
              <w:t>–</w:t>
            </w:r>
            <w:r w:rsidRPr="00946B3C">
              <w:rPr>
                <w:rFonts w:ascii="Source Sans 3" w:hAnsi="Source Sans 3"/>
                <w:spacing w:val="-4"/>
              </w:rPr>
              <w:t>15 Min.). Bei anhaltender Reizung Arzt aufsuchen.</w:t>
            </w:r>
            <w:r w:rsidRPr="00946B3C">
              <w:rPr>
                <w:rFonts w:ascii="Source Sans 3" w:hAnsi="Source Sans 3"/>
              </w:rPr>
              <w:t xml:space="preserve"> </w:t>
            </w:r>
            <w:r w:rsidRPr="00946B3C">
              <w:rPr>
                <w:rFonts w:ascii="Source Sans 3" w:hAnsi="Source Sans 3"/>
              </w:rPr>
              <w:br/>
            </w:r>
            <w:r w:rsidRPr="00946B3C">
              <w:rPr>
                <w:rFonts w:ascii="Source Sans 3" w:hAnsi="Source Sans 3"/>
                <w:b/>
              </w:rPr>
              <w:t>Verschlucken:</w:t>
            </w:r>
            <w:r w:rsidRPr="00946B3C">
              <w:rPr>
                <w:rFonts w:ascii="Source Sans 3" w:hAnsi="Source Sans 3"/>
              </w:rPr>
              <w:t xml:space="preserve"> Kein Erbrechen herbeiführen. Arzt konsultieren. </w:t>
            </w:r>
            <w:r w:rsidRPr="00946B3C">
              <w:rPr>
                <w:rFonts w:ascii="Source Sans 3" w:hAnsi="Source Sans 3"/>
              </w:rPr>
              <w:br/>
            </w:r>
            <w:r w:rsidRPr="00946B3C">
              <w:rPr>
                <w:rFonts w:ascii="Source Sans 3" w:hAnsi="Source Sans 3"/>
                <w:b/>
              </w:rPr>
              <w:t>Einatmen:</w:t>
            </w:r>
            <w:r w:rsidRPr="00946B3C">
              <w:rPr>
                <w:rFonts w:ascii="Source Sans 3" w:hAnsi="Source Sans 3"/>
              </w:rPr>
              <w:t xml:space="preserve"> Für Frischluftzufuhr sorgen. Ggf. Arzt hinzuziehen. </w:t>
            </w:r>
            <w:r w:rsidRPr="00946B3C">
              <w:rPr>
                <w:rFonts w:ascii="Source Sans 3" w:hAnsi="Source Sans 3"/>
              </w:rPr>
              <w:br/>
            </w:r>
            <w:r w:rsidRPr="00946B3C">
              <w:rPr>
                <w:rFonts w:ascii="Source Sans 3" w:hAnsi="Source Sans 3"/>
                <w:b/>
              </w:rPr>
              <w:t>Kleiderkontakt:</w:t>
            </w:r>
            <w:r w:rsidRPr="00946B3C">
              <w:rPr>
                <w:rFonts w:ascii="Source Sans 3" w:hAnsi="Source Sans 3"/>
              </w:rPr>
              <w:t xml:space="preserve"> Verunreinigte Kleidung oder Schuhe wechseln und vor Wiederbenutzung reinigen.</w:t>
            </w:r>
          </w:p>
          <w:p w14:paraId="06922705" w14:textId="015C60B8" w:rsidR="00D45CA8" w:rsidRPr="00946B3C" w:rsidRDefault="00D45CA8" w:rsidP="00785CF1">
            <w:pPr>
              <w:pStyle w:val="Notruf"/>
              <w:spacing w:before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 xml:space="preserve">Ersthelfer </w:t>
            </w:r>
            <w:r w:rsidRPr="00946B3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46B3C">
              <w:rPr>
                <w:rFonts w:ascii="Source Sans 3" w:hAnsi="Source Sans 3"/>
              </w:rPr>
              <w:instrText xml:space="preserve"> </w:instrText>
            </w:r>
            <w:r w:rsidR="00744851" w:rsidRPr="00946B3C">
              <w:rPr>
                <w:rFonts w:ascii="Source Sans 3" w:hAnsi="Source Sans 3"/>
              </w:rPr>
              <w:instrText>FORMTEXT</w:instrText>
            </w:r>
            <w:r w:rsidRPr="00946B3C">
              <w:rPr>
                <w:rFonts w:ascii="Source Sans 3" w:hAnsi="Source Sans 3"/>
              </w:rPr>
              <w:instrText xml:space="preserve"> </w:instrText>
            </w:r>
            <w:r w:rsidRPr="00946B3C">
              <w:rPr>
                <w:rFonts w:ascii="Source Sans 3" w:hAnsi="Source Sans 3"/>
              </w:rPr>
            </w:r>
            <w:r w:rsidRPr="00946B3C">
              <w:rPr>
                <w:rFonts w:ascii="Source Sans 3" w:hAnsi="Source Sans 3"/>
              </w:rPr>
              <w:fldChar w:fldCharType="separate"/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</w:rPr>
              <w:fldChar w:fldCharType="end"/>
            </w:r>
            <w:r w:rsidRPr="00946B3C">
              <w:rPr>
                <w:rFonts w:ascii="Source Sans 3" w:hAnsi="Source Sans 3"/>
              </w:rPr>
              <w:t xml:space="preserve"> </w:t>
            </w:r>
            <w:r w:rsidR="00DE0EFD" w:rsidRPr="00946B3C">
              <w:rPr>
                <w:rFonts w:ascii="Source Sans 3" w:hAnsi="Source Sans 3"/>
              </w:rPr>
              <w:tab/>
            </w:r>
            <w:r w:rsidR="00785CF1" w:rsidRPr="00946B3C">
              <w:rPr>
                <w:rFonts w:ascii="Source Sans 3" w:hAnsi="Source Sans 3"/>
              </w:rPr>
              <w:t>Telefon</w:t>
            </w:r>
            <w:r w:rsidRPr="00946B3C">
              <w:rPr>
                <w:rFonts w:ascii="Source Sans 3" w:hAnsi="Source Sans 3"/>
              </w:rPr>
              <w:t xml:space="preserve"> </w:t>
            </w:r>
            <w:r w:rsidRPr="00946B3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46B3C">
              <w:rPr>
                <w:rFonts w:ascii="Source Sans 3" w:hAnsi="Source Sans 3"/>
              </w:rPr>
              <w:instrText xml:space="preserve"> </w:instrText>
            </w:r>
            <w:r w:rsidR="00744851" w:rsidRPr="00946B3C">
              <w:rPr>
                <w:rFonts w:ascii="Source Sans 3" w:hAnsi="Source Sans 3"/>
              </w:rPr>
              <w:instrText>FORMTEXT</w:instrText>
            </w:r>
            <w:r w:rsidRPr="00946B3C">
              <w:rPr>
                <w:rFonts w:ascii="Source Sans 3" w:hAnsi="Source Sans 3"/>
              </w:rPr>
              <w:instrText xml:space="preserve"> </w:instrText>
            </w:r>
            <w:r w:rsidRPr="00946B3C">
              <w:rPr>
                <w:rFonts w:ascii="Source Sans 3" w:hAnsi="Source Sans 3"/>
              </w:rPr>
            </w:r>
            <w:r w:rsidRPr="00946B3C">
              <w:rPr>
                <w:rFonts w:ascii="Source Sans 3" w:hAnsi="Source Sans 3"/>
              </w:rPr>
              <w:fldChar w:fldCharType="separate"/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46B3C" w14:paraId="5630D30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6C672DA" w14:textId="77777777" w:rsidR="00D45CA8" w:rsidRPr="00946B3C" w:rsidRDefault="00D45CA8" w:rsidP="00946B3C">
            <w:pPr>
              <w:pStyle w:val="berschrift2"/>
            </w:pPr>
            <w:r w:rsidRPr="00946B3C">
              <w:t>Sachgerechte Entsorgung</w:t>
            </w:r>
          </w:p>
        </w:tc>
      </w:tr>
      <w:tr w:rsidR="00D45CA8" w:rsidRPr="00946B3C" w14:paraId="5ECEC2F1" w14:textId="77777777" w:rsidTr="00785C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A1BEE50" w14:textId="77777777" w:rsidR="00D45CA8" w:rsidRPr="00946B3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E303D7F" w14:textId="054FFA20" w:rsidR="00785CF1" w:rsidRPr="00946B3C" w:rsidRDefault="0005716E" w:rsidP="0005716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85CF1" w:rsidRPr="00946B3C">
              <w:t>Nicht in die Kanalisation oder Gewässer gelangen lassen.</w:t>
            </w:r>
          </w:p>
          <w:p w14:paraId="2BB41BFC" w14:textId="683B4A21" w:rsidR="00785CF1" w:rsidRPr="00946B3C" w:rsidRDefault="0005716E" w:rsidP="0005716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85CF1" w:rsidRPr="00946B3C">
              <w:t xml:space="preserve">Gebrauchte Putztücher dürfen nur in die dafür vorgesehenen dicht schließenden, </w:t>
            </w:r>
            <w:r w:rsidR="00701284" w:rsidRPr="00946B3C">
              <w:br/>
            </w:r>
            <w:r w:rsidR="00785CF1" w:rsidRPr="00946B3C">
              <w:t xml:space="preserve">nicht brennbaren Behälter (Farbe: </w:t>
            </w:r>
            <w:r w:rsidR="00785CF1" w:rsidRPr="00946B3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5CF1" w:rsidRPr="00946B3C">
              <w:instrText xml:space="preserve"> FORMTEXT </w:instrText>
            </w:r>
            <w:r w:rsidR="00785CF1" w:rsidRPr="00946B3C">
              <w:fldChar w:fldCharType="separate"/>
            </w:r>
            <w:r w:rsidR="00785CF1" w:rsidRPr="00946B3C">
              <w:t> </w:t>
            </w:r>
            <w:r w:rsidR="00785CF1" w:rsidRPr="00946B3C">
              <w:t> </w:t>
            </w:r>
            <w:r w:rsidR="00785CF1" w:rsidRPr="00946B3C">
              <w:t> </w:t>
            </w:r>
            <w:r w:rsidR="00785CF1" w:rsidRPr="00946B3C">
              <w:t> </w:t>
            </w:r>
            <w:r w:rsidR="00785CF1" w:rsidRPr="00946B3C">
              <w:t> </w:t>
            </w:r>
            <w:r w:rsidR="00785CF1" w:rsidRPr="00946B3C">
              <w:fldChar w:fldCharType="end"/>
            </w:r>
            <w:r w:rsidR="00785CF1" w:rsidRPr="00946B3C">
              <w:t xml:space="preserve">) gefüllt werden. Diese Behälter sind geschlossen </w:t>
            </w:r>
            <w:r w:rsidR="00701284" w:rsidRPr="00946B3C">
              <w:br/>
            </w:r>
            <w:r w:rsidR="00785CF1" w:rsidRPr="00946B3C">
              <w:t xml:space="preserve">zu halten und täglich in die Sammelbehälter </w:t>
            </w:r>
            <w:r w:rsidR="00785CF1" w:rsidRPr="00946B3C">
              <w:rPr>
                <w:b/>
              </w:rPr>
              <w:t>außerhalb</w:t>
            </w:r>
            <w:r w:rsidR="00785CF1" w:rsidRPr="00946B3C">
              <w:t xml:space="preserve"> des Drucksaals zu entleeren.</w:t>
            </w:r>
          </w:p>
          <w:p w14:paraId="0C922CD6" w14:textId="7D8112A7" w:rsidR="00D45CA8" w:rsidRPr="00946B3C" w:rsidRDefault="00785CF1" w:rsidP="00785CF1">
            <w:pPr>
              <w:pStyle w:val="Notruf"/>
              <w:spacing w:before="60"/>
              <w:rPr>
                <w:rFonts w:ascii="Source Sans 3" w:hAnsi="Source Sans 3"/>
              </w:rPr>
            </w:pPr>
            <w:r w:rsidRPr="00946B3C">
              <w:rPr>
                <w:rFonts w:ascii="Source Sans 3" w:hAnsi="Source Sans 3"/>
              </w:rPr>
              <w:t xml:space="preserve">Datum </w:t>
            </w:r>
            <w:r w:rsidRPr="00946B3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46B3C">
              <w:rPr>
                <w:rFonts w:ascii="Source Sans 3" w:hAnsi="Source Sans 3"/>
              </w:rPr>
              <w:instrText xml:space="preserve"> FORMTEXT </w:instrText>
            </w:r>
            <w:r w:rsidRPr="00946B3C">
              <w:rPr>
                <w:rFonts w:ascii="Source Sans 3" w:hAnsi="Source Sans 3"/>
              </w:rPr>
            </w:r>
            <w:r w:rsidRPr="00946B3C">
              <w:rPr>
                <w:rFonts w:ascii="Source Sans 3" w:hAnsi="Source Sans 3"/>
              </w:rPr>
              <w:fldChar w:fldCharType="separate"/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</w:rPr>
              <w:fldChar w:fldCharType="end"/>
            </w:r>
            <w:r w:rsidRPr="00946B3C">
              <w:rPr>
                <w:rFonts w:ascii="Source Sans 3" w:hAnsi="Source Sans 3"/>
              </w:rPr>
              <w:t xml:space="preserve"> </w:t>
            </w:r>
            <w:r w:rsidRPr="00946B3C">
              <w:rPr>
                <w:rFonts w:ascii="Source Sans 3" w:hAnsi="Source Sans 3"/>
              </w:rPr>
              <w:tab/>
              <w:t xml:space="preserve">Unterschrift </w:t>
            </w:r>
            <w:r w:rsidRPr="00946B3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46B3C">
              <w:rPr>
                <w:rFonts w:ascii="Source Sans 3" w:hAnsi="Source Sans 3"/>
              </w:rPr>
              <w:instrText xml:space="preserve"> FORMTEXT </w:instrText>
            </w:r>
            <w:r w:rsidRPr="00946B3C">
              <w:rPr>
                <w:rFonts w:ascii="Source Sans 3" w:hAnsi="Source Sans 3"/>
              </w:rPr>
            </w:r>
            <w:r w:rsidRPr="00946B3C">
              <w:rPr>
                <w:rFonts w:ascii="Source Sans 3" w:hAnsi="Source Sans 3"/>
              </w:rPr>
              <w:fldChar w:fldCharType="separate"/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  <w:noProof/>
              </w:rPr>
              <w:t> </w:t>
            </w:r>
            <w:r w:rsidRPr="00946B3C">
              <w:rPr>
                <w:rFonts w:ascii="Source Sans 3" w:hAnsi="Source Sans 3"/>
              </w:rPr>
              <w:fldChar w:fldCharType="end"/>
            </w:r>
          </w:p>
        </w:tc>
      </w:tr>
    </w:tbl>
    <w:p w14:paraId="3D19700B" w14:textId="77777777" w:rsidR="00D45CA8" w:rsidRPr="00946B3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46B3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71DC9BD-D199-429F-8880-B6850CD55DB3}"/>
    <w:embedBold r:id="rId2" w:fontKey="{2AFD0F45-4879-4694-B72D-8E7549751B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335BF"/>
    <w:multiLevelType w:val="hybridMultilevel"/>
    <w:tmpl w:val="1FDEEACA"/>
    <w:lvl w:ilvl="0" w:tplc="94F05CF8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CF1"/>
    <w:rsid w:val="00001CF9"/>
    <w:rsid w:val="0005716E"/>
    <w:rsid w:val="00072313"/>
    <w:rsid w:val="0020256F"/>
    <w:rsid w:val="002874ED"/>
    <w:rsid w:val="00352514"/>
    <w:rsid w:val="003F0E4D"/>
    <w:rsid w:val="00400BC7"/>
    <w:rsid w:val="00423214"/>
    <w:rsid w:val="00564C7D"/>
    <w:rsid w:val="00701284"/>
    <w:rsid w:val="00744851"/>
    <w:rsid w:val="00785CF1"/>
    <w:rsid w:val="00800ABE"/>
    <w:rsid w:val="00850334"/>
    <w:rsid w:val="008525E3"/>
    <w:rsid w:val="008C499B"/>
    <w:rsid w:val="00946B3C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CD653A"/>
  <w15:chartTrackingRefBased/>
  <w15:docId w15:val="{2120B8FB-5898-4F97-A2F2-CE68714F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1284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946B3C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5716E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2025-06-11T15:43:00Z</dcterms:created>
  <dcterms:modified xsi:type="dcterms:W3CDTF">2026-01-02T15:56:00Z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