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FF3B3" w14:textId="77777777" w:rsidR="00564C7D" w:rsidRPr="00496B99" w:rsidRDefault="00072313">
      <w:pPr>
        <w:spacing w:before="0"/>
        <w:rPr>
          <w:rFonts w:ascii="Source Sans 3" w:hAnsi="Source Sans 3"/>
          <w:sz w:val="8"/>
        </w:rPr>
      </w:pPr>
      <w:r w:rsidRPr="00496B99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C4E2AAD" wp14:editId="4DC7F61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4F583" w14:textId="77777777" w:rsidR="00564C7D" w:rsidRPr="00496B99" w:rsidRDefault="00564C7D">
      <w:pPr>
        <w:spacing w:before="0"/>
        <w:rPr>
          <w:rFonts w:ascii="Source Sans 3" w:hAnsi="Source Sans 3"/>
          <w:sz w:val="8"/>
        </w:rPr>
      </w:pPr>
    </w:p>
    <w:p w14:paraId="513B9A79" w14:textId="77777777" w:rsidR="00564C7D" w:rsidRPr="00496B99" w:rsidRDefault="00564C7D">
      <w:pPr>
        <w:spacing w:before="0"/>
        <w:rPr>
          <w:rFonts w:ascii="Source Sans 3" w:hAnsi="Source Sans 3"/>
          <w:sz w:val="8"/>
        </w:rPr>
      </w:pPr>
    </w:p>
    <w:p w14:paraId="76A205C5" w14:textId="77777777" w:rsidR="00564C7D" w:rsidRPr="00496B99" w:rsidRDefault="00564C7D">
      <w:pPr>
        <w:spacing w:before="0"/>
        <w:rPr>
          <w:rFonts w:ascii="Source Sans 3" w:hAnsi="Source Sans 3"/>
          <w:sz w:val="8"/>
        </w:rPr>
      </w:pPr>
    </w:p>
    <w:p w14:paraId="40C45366" w14:textId="77777777" w:rsidR="00564C7D" w:rsidRPr="00496B99" w:rsidRDefault="00564C7D">
      <w:pPr>
        <w:spacing w:before="0"/>
        <w:rPr>
          <w:rFonts w:ascii="Source Sans 3" w:hAnsi="Source Sans 3"/>
          <w:sz w:val="8"/>
        </w:rPr>
        <w:sectPr w:rsidR="00564C7D" w:rsidRPr="00496B99" w:rsidSect="00D3676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6C03B35" w14:textId="455968E4" w:rsidR="00744851" w:rsidRPr="00496B99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96B99" w14:paraId="3BBC140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7AC4136" w14:textId="77777777" w:rsidR="00B836B7" w:rsidRPr="00496B99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B3939B0" wp14:editId="2D66BA2E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E901C" w14:textId="77777777" w:rsidR="00B836B7" w:rsidRPr="00496B99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EFB2D55" w14:textId="40E2EB8A" w:rsidR="00B836B7" w:rsidRPr="00496B99" w:rsidRDefault="0065354E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90134C0" wp14:editId="766DC17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4F492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96B99">
              <w:rPr>
                <w:rFonts w:ascii="Source Sans 3" w:hAnsi="Source Sans 3"/>
              </w:rPr>
              <w:t xml:space="preserve">Firma:  </w:t>
            </w:r>
            <w:r w:rsidR="00B836B7" w:rsidRPr="00496B99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96B99">
              <w:rPr>
                <w:rFonts w:ascii="Source Sans 3" w:hAnsi="Source Sans 3"/>
              </w:rPr>
              <w:instrText xml:space="preserve"> FORMTEXT </w:instrText>
            </w:r>
            <w:r w:rsidR="00B836B7" w:rsidRPr="00496B99">
              <w:rPr>
                <w:rFonts w:ascii="Source Sans 3" w:hAnsi="Source Sans 3"/>
              </w:rPr>
            </w:r>
            <w:r w:rsidR="00B836B7" w:rsidRPr="00496B99">
              <w:rPr>
                <w:rFonts w:ascii="Source Sans 3" w:hAnsi="Source Sans 3"/>
              </w:rPr>
              <w:fldChar w:fldCharType="separate"/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</w:rPr>
              <w:fldChar w:fldCharType="end"/>
            </w:r>
            <w:bookmarkEnd w:id="0"/>
          </w:p>
          <w:p w14:paraId="5506E155" w14:textId="1639C262" w:rsidR="00B836B7" w:rsidRPr="00496B99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A7C6F25" wp14:editId="52C0BB2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5D07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96B99">
              <w:rPr>
                <w:rFonts w:ascii="Source Sans 3" w:hAnsi="Source Sans 3"/>
              </w:rPr>
              <w:t xml:space="preserve">Arbeitsbereich:  </w:t>
            </w:r>
            <w:r w:rsidR="00400BC7" w:rsidRPr="00496B9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96B99">
              <w:rPr>
                <w:rFonts w:ascii="Source Sans 3" w:hAnsi="Source Sans 3"/>
              </w:rPr>
              <w:instrText xml:space="preserve"> FORMTEXT </w:instrText>
            </w:r>
            <w:r w:rsidR="00400BC7" w:rsidRPr="00496B99">
              <w:rPr>
                <w:rFonts w:ascii="Source Sans 3" w:hAnsi="Source Sans 3"/>
              </w:rPr>
            </w:r>
            <w:r w:rsidR="00400BC7" w:rsidRPr="00496B99">
              <w:rPr>
                <w:rFonts w:ascii="Source Sans 3" w:hAnsi="Source Sans 3"/>
              </w:rPr>
              <w:fldChar w:fldCharType="separate"/>
            </w:r>
            <w:r w:rsidR="00400BC7" w:rsidRPr="00496B99">
              <w:rPr>
                <w:rFonts w:ascii="Source Sans 3" w:hAnsi="Source Sans 3"/>
                <w:noProof/>
              </w:rPr>
              <w:t> </w:t>
            </w:r>
            <w:r w:rsidR="00400BC7" w:rsidRPr="00496B99">
              <w:rPr>
                <w:rFonts w:ascii="Source Sans 3" w:hAnsi="Source Sans 3"/>
                <w:noProof/>
              </w:rPr>
              <w:t> </w:t>
            </w:r>
            <w:r w:rsidR="00400BC7" w:rsidRPr="00496B99">
              <w:rPr>
                <w:rFonts w:ascii="Source Sans 3" w:hAnsi="Source Sans 3"/>
                <w:noProof/>
              </w:rPr>
              <w:t> </w:t>
            </w:r>
            <w:r w:rsidR="00400BC7" w:rsidRPr="00496B99">
              <w:rPr>
                <w:rFonts w:ascii="Source Sans 3" w:hAnsi="Source Sans 3"/>
                <w:noProof/>
              </w:rPr>
              <w:t> </w:t>
            </w:r>
            <w:r w:rsidR="00400BC7" w:rsidRPr="00496B99">
              <w:rPr>
                <w:rFonts w:ascii="Source Sans 3" w:hAnsi="Source Sans 3"/>
                <w:noProof/>
              </w:rPr>
              <w:t> </w:t>
            </w:r>
            <w:r w:rsidR="00400BC7" w:rsidRPr="00496B99">
              <w:rPr>
                <w:rFonts w:ascii="Source Sans 3" w:hAnsi="Source Sans 3"/>
              </w:rPr>
              <w:fldChar w:fldCharType="end"/>
            </w:r>
          </w:p>
          <w:p w14:paraId="03FF505A" w14:textId="77777777" w:rsidR="00B836B7" w:rsidRPr="00496B99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6D7AEEA" wp14:editId="5B5E1D4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1443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96B99">
              <w:rPr>
                <w:rFonts w:ascii="Source Sans 3" w:hAnsi="Source Sans 3"/>
              </w:rPr>
              <w:t xml:space="preserve">Verantwortlich:  </w:t>
            </w:r>
            <w:r w:rsidR="00B836B7" w:rsidRPr="00496B9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96B99">
              <w:rPr>
                <w:rFonts w:ascii="Source Sans 3" w:hAnsi="Source Sans 3"/>
              </w:rPr>
              <w:instrText xml:space="preserve"> FORMTEXT </w:instrText>
            </w:r>
            <w:r w:rsidR="00B836B7" w:rsidRPr="00496B99">
              <w:rPr>
                <w:rFonts w:ascii="Source Sans 3" w:hAnsi="Source Sans 3"/>
              </w:rPr>
            </w:r>
            <w:r w:rsidR="00B836B7" w:rsidRPr="00496B99">
              <w:rPr>
                <w:rFonts w:ascii="Source Sans 3" w:hAnsi="Source Sans 3"/>
              </w:rPr>
              <w:fldChar w:fldCharType="separate"/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  <w:noProof/>
              </w:rPr>
              <w:t> </w:t>
            </w:r>
            <w:r w:rsidR="00B836B7" w:rsidRPr="00496B99">
              <w:rPr>
                <w:rFonts w:ascii="Source Sans 3" w:hAnsi="Source Sans 3"/>
              </w:rPr>
              <w:fldChar w:fldCharType="end"/>
            </w:r>
          </w:p>
          <w:p w14:paraId="74BA3155" w14:textId="77777777" w:rsidR="00744851" w:rsidRPr="00496B99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96B99">
              <w:rPr>
                <w:rFonts w:ascii="Source Sans 3" w:hAnsi="Source Sans 3"/>
              </w:rPr>
              <w:tab/>
            </w:r>
            <w:r w:rsidRPr="00496B99">
              <w:rPr>
                <w:rFonts w:ascii="Source Sans 3" w:hAnsi="Source Sans 3"/>
              </w:rPr>
              <w:tab/>
            </w:r>
            <w:r w:rsidRPr="00496B99">
              <w:rPr>
                <w:rFonts w:ascii="Source Sans 3" w:hAnsi="Source Sans 3"/>
              </w:rPr>
              <w:tab/>
            </w:r>
            <w:r w:rsidRPr="00496B99">
              <w:rPr>
                <w:rFonts w:ascii="Source Sans 3" w:hAnsi="Source Sans 3"/>
              </w:rPr>
              <w:tab/>
            </w:r>
            <w:r w:rsidRPr="00496B99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6038344" w14:textId="77777777" w:rsidR="00744851" w:rsidRPr="00496B99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96B99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FCF8511" w14:textId="77777777" w:rsidR="00744851" w:rsidRPr="00496B99" w:rsidRDefault="00744851">
            <w:pPr>
              <w:spacing w:before="0" w:after="60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>GEM. § 14 GEFSTOFFV</w:t>
            </w:r>
          </w:p>
          <w:p w14:paraId="0730D451" w14:textId="309B00AB" w:rsidR="00564C7D" w:rsidRPr="00496B99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96B99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96B99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65354E" w:rsidRPr="00496B9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96B99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74DD3B5" w14:textId="22E9F93C" w:rsidR="00744851" w:rsidRPr="00496B99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>Arbeitsplatz:</w:t>
            </w:r>
            <w:r w:rsidR="00102A4C" w:rsidRPr="00496B99">
              <w:rPr>
                <w:rFonts w:ascii="Source Sans 3" w:hAnsi="Source Sans 3"/>
              </w:rPr>
              <w:t xml:space="preserve"> Drucksaal </w:t>
            </w:r>
            <w:r w:rsidR="0062054F" w:rsidRPr="00496B99">
              <w:rPr>
                <w:rFonts w:ascii="Source Sans 3" w:hAnsi="Source Sans 3"/>
              </w:rPr>
              <w:br/>
            </w:r>
            <w:r w:rsidR="00102A4C" w:rsidRPr="00496B99">
              <w:rPr>
                <w:rFonts w:ascii="Source Sans 3" w:hAnsi="Source Sans 3"/>
              </w:rPr>
              <w:t>Verpackungsdruck</w:t>
            </w:r>
          </w:p>
          <w:p w14:paraId="7FBFAE00" w14:textId="36602EA3" w:rsidR="00D45CA8" w:rsidRPr="00496B99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 xml:space="preserve">Tätigkeit: </w:t>
            </w:r>
            <w:r w:rsidR="00102A4C" w:rsidRPr="00496B99">
              <w:rPr>
                <w:rFonts w:ascii="Source Sans 3" w:hAnsi="Source Sans 3"/>
              </w:rPr>
              <w:t xml:space="preserve">Umgang mit </w:t>
            </w:r>
            <w:r w:rsidR="0062054F" w:rsidRPr="00496B99">
              <w:rPr>
                <w:rFonts w:ascii="Source Sans 3" w:hAnsi="Source Sans 3"/>
              </w:rPr>
              <w:br/>
            </w:r>
            <w:r w:rsidR="00102A4C" w:rsidRPr="00496B99">
              <w:rPr>
                <w:rFonts w:ascii="Source Sans 3" w:hAnsi="Source Sans 3"/>
              </w:rPr>
              <w:t>lösemittelhaltiger Druckfarbe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78341E3" w14:textId="77777777" w:rsidR="00B836B7" w:rsidRPr="00496B99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183A677" w14:textId="77777777" w:rsidR="00D45CA8" w:rsidRPr="00496B99" w:rsidRDefault="00D45CA8">
            <w:pPr>
              <w:spacing w:before="0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 xml:space="preserve">Stand: </w:t>
            </w:r>
            <w:r w:rsidRPr="00496B99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96B99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96B99">
              <w:rPr>
                <w:rFonts w:ascii="Source Sans 3" w:hAnsi="Source Sans 3"/>
                <w:u w:val="single"/>
              </w:rPr>
              <w:instrText>FORMTEXT</w:instrText>
            </w:r>
            <w:r w:rsidRPr="00496B99">
              <w:rPr>
                <w:rFonts w:ascii="Source Sans 3" w:hAnsi="Source Sans 3"/>
                <w:u w:val="single"/>
              </w:rPr>
              <w:instrText xml:space="preserve"> </w:instrText>
            </w:r>
            <w:r w:rsidRPr="00496B99">
              <w:rPr>
                <w:rFonts w:ascii="Source Sans 3" w:hAnsi="Source Sans 3"/>
                <w:u w:val="single"/>
              </w:rPr>
            </w:r>
            <w:r w:rsidRPr="00496B99">
              <w:rPr>
                <w:rFonts w:ascii="Source Sans 3" w:hAnsi="Source Sans 3"/>
                <w:u w:val="single"/>
              </w:rPr>
              <w:fldChar w:fldCharType="separate"/>
            </w:r>
            <w:r w:rsidRPr="00496B99">
              <w:rPr>
                <w:rFonts w:ascii="Source Sans 3" w:hAnsi="Source Sans 3"/>
                <w:noProof/>
                <w:u w:val="single"/>
              </w:rPr>
              <w:t> </w:t>
            </w:r>
            <w:r w:rsidRPr="00496B99">
              <w:rPr>
                <w:rFonts w:ascii="Source Sans 3" w:hAnsi="Source Sans 3"/>
                <w:noProof/>
                <w:u w:val="single"/>
              </w:rPr>
              <w:t> </w:t>
            </w:r>
            <w:r w:rsidRPr="00496B99">
              <w:rPr>
                <w:rFonts w:ascii="Source Sans 3" w:hAnsi="Source Sans 3"/>
                <w:noProof/>
                <w:u w:val="single"/>
              </w:rPr>
              <w:t> </w:t>
            </w:r>
            <w:r w:rsidRPr="00496B99">
              <w:rPr>
                <w:rFonts w:ascii="Source Sans 3" w:hAnsi="Source Sans 3"/>
                <w:noProof/>
                <w:u w:val="single"/>
              </w:rPr>
              <w:t> </w:t>
            </w:r>
            <w:r w:rsidRPr="00496B99">
              <w:rPr>
                <w:rFonts w:ascii="Source Sans 3" w:hAnsi="Source Sans 3"/>
                <w:noProof/>
                <w:u w:val="single"/>
              </w:rPr>
              <w:t> </w:t>
            </w:r>
            <w:r w:rsidRPr="00496B99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96B99">
              <w:rPr>
                <w:rFonts w:ascii="Source Sans 3" w:hAnsi="Source Sans 3"/>
              </w:rPr>
              <w:t xml:space="preserve"> </w:t>
            </w:r>
          </w:p>
          <w:p w14:paraId="3295E698" w14:textId="674CA18E" w:rsidR="00D45CA8" w:rsidRPr="00496B99" w:rsidRDefault="00102A4C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96B99">
              <w:rPr>
                <w:rFonts w:ascii="Source Sans 3" w:hAnsi="Source Sans 3"/>
                <w:sz w:val="16"/>
              </w:rPr>
              <w:t>B234</w:t>
            </w:r>
          </w:p>
        </w:tc>
      </w:tr>
      <w:tr w:rsidR="00D45CA8" w:rsidRPr="00496B99" w14:paraId="12F27C5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587E4F" w14:textId="77777777" w:rsidR="00D45CA8" w:rsidRPr="00496B99" w:rsidRDefault="00D45CA8" w:rsidP="00496B99">
            <w:pPr>
              <w:pStyle w:val="berschrift2"/>
            </w:pPr>
            <w:r w:rsidRPr="00496B99">
              <w:t>Gefahrstoffbezeichnung</w:t>
            </w:r>
          </w:p>
        </w:tc>
      </w:tr>
      <w:tr w:rsidR="00D45CA8" w:rsidRPr="00496B99" w14:paraId="05DB5ACF" w14:textId="77777777" w:rsidTr="00102A4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B97B3D8" w14:textId="224E7BA2" w:rsidR="00D45CA8" w:rsidRPr="00496B99" w:rsidRDefault="00102A4C" w:rsidP="00496B99">
            <w:pPr>
              <w:pStyle w:val="berschrift2"/>
            </w:pPr>
            <w:r w:rsidRPr="00496B99">
              <w:t>Druckfarbe Serie A (Hauptbestandteile Ethanol, Ethylacetat)</w:t>
            </w:r>
          </w:p>
        </w:tc>
      </w:tr>
      <w:tr w:rsidR="00D45CA8" w:rsidRPr="00496B99" w14:paraId="2A9F228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77C0F" w14:textId="77777777" w:rsidR="00D45CA8" w:rsidRPr="00496B99" w:rsidRDefault="00D45CA8" w:rsidP="00496B99">
            <w:pPr>
              <w:pStyle w:val="berschrift2"/>
              <w:rPr>
                <w:sz w:val="24"/>
              </w:rPr>
            </w:pPr>
            <w:r w:rsidRPr="00496B99">
              <w:t>Gefahren für Mensch und Umwelt</w:t>
            </w:r>
          </w:p>
        </w:tc>
      </w:tr>
      <w:tr w:rsidR="00D45CA8" w:rsidRPr="00496B99" w14:paraId="3D436576" w14:textId="77777777" w:rsidTr="00102A4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5FBFE57" w14:textId="77777777" w:rsidR="00D45CA8" w:rsidRPr="00496B9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0B04C62" w14:textId="1219CFF8" w:rsidR="00102A4C" w:rsidRPr="00496B99" w:rsidRDefault="00D36767" w:rsidP="00D36767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102A4C" w:rsidRPr="00496B99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9C39ECF" wp14:editId="5823DD40">
                  <wp:simplePos x="0" y="0"/>
                  <wp:positionH relativeFrom="column">
                    <wp:posOffset>4342765</wp:posOffset>
                  </wp:positionH>
                  <wp:positionV relativeFrom="paragraph">
                    <wp:posOffset>46050</wp:posOffset>
                  </wp:positionV>
                  <wp:extent cx="612000" cy="574707"/>
                  <wp:effectExtent l="0" t="0" r="0" b="0"/>
                  <wp:wrapNone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7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A4C" w:rsidRPr="00496B99">
              <w:rPr>
                <w:noProof/>
              </w:rPr>
              <w:t>Flüssigkeit und Dampf leicht entzündbar.</w:t>
            </w:r>
          </w:p>
          <w:p w14:paraId="566F15A1" w14:textId="034C081B" w:rsidR="00102A4C" w:rsidRPr="00496B99" w:rsidRDefault="00D36767" w:rsidP="00D36767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102A4C" w:rsidRPr="00496B99">
              <w:rPr>
                <w:noProof/>
              </w:rPr>
              <w:t>Verursacht schwere Augenreizung.</w:t>
            </w:r>
          </w:p>
          <w:p w14:paraId="1F592806" w14:textId="16DFB154" w:rsidR="00E118E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416C65C7" wp14:editId="778C3C76">
                      <wp:simplePos x="0" y="0"/>
                      <wp:positionH relativeFrom="column">
                        <wp:posOffset>4800270</wp:posOffset>
                      </wp:positionH>
                      <wp:positionV relativeFrom="paragraph">
                        <wp:posOffset>238125</wp:posOffset>
                      </wp:positionV>
                      <wp:extent cx="365760" cy="14046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693EB" w14:textId="2306B255" w:rsidR="00102A4C" w:rsidRPr="00C27F6B" w:rsidRDefault="00102A4C" w:rsidP="00102A4C">
                                  <w:pPr>
                                    <w:spacing w:before="0" w:line="240" w:lineRule="auto"/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</w:pPr>
                                  <w:r w:rsidRPr="00C27F6B"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16C65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77.95pt;margin-top:18.75pt;width:28.8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" filled="f" stroked="f">
                      <v:textbox style="mso-fit-shape-to-text:t" inset="0,0,0,0">
                        <w:txbxContent>
                          <w:p w14:paraId="372693EB" w14:textId="2306B255" w:rsidR="00102A4C" w:rsidRPr="00C27F6B" w:rsidRDefault="00102A4C" w:rsidP="00102A4C">
                            <w:pPr>
                              <w:spacing w:before="0" w:line="240" w:lineRule="auto"/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</w:pPr>
                            <w:r w:rsidRPr="00C27F6B"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A4C" w:rsidRPr="00496B99">
              <w:rPr>
                <w:noProof/>
              </w:rPr>
              <w:t>Kann Schläfrigkeit und Benommenheit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A612E8B" w14:textId="4BE69D7A" w:rsidR="00D45CA8" w:rsidRPr="00496B99" w:rsidRDefault="00102A4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96B99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6432" behindDoc="1" locked="0" layoutInCell="1" allowOverlap="1" wp14:anchorId="22F632AE" wp14:editId="569E3BFF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31445</wp:posOffset>
                  </wp:positionV>
                  <wp:extent cx="612000" cy="61200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496B99" w14:paraId="311C06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9826F9" w14:textId="30A7D969" w:rsidR="00D45CA8" w:rsidRPr="00496B99" w:rsidRDefault="00D45CA8" w:rsidP="00496B99">
            <w:pPr>
              <w:pStyle w:val="berschrift2"/>
            </w:pPr>
            <w:r w:rsidRPr="00496B99">
              <w:t>Schutzmaßnahmen und Verhaltensregeln</w:t>
            </w:r>
          </w:p>
        </w:tc>
      </w:tr>
      <w:tr w:rsidR="00D45CA8" w:rsidRPr="00496B99" w14:paraId="47D2F709" w14:textId="77777777" w:rsidTr="00102A4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B3C1453" w14:textId="7C35DA8F" w:rsidR="00D45CA8" w:rsidRPr="00496B99" w:rsidRDefault="00102A4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96B99">
              <w:rPr>
                <w:rFonts w:ascii="Source Sans 3" w:hAnsi="Source Sans 3"/>
                <w:noProof/>
              </w:rPr>
              <w:drawing>
                <wp:inline distT="0" distB="0" distL="0" distR="0" wp14:anchorId="6537A556" wp14:editId="4828614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A681C90" w14:textId="1EA29BDE" w:rsidR="00102A4C" w:rsidRPr="00496B99" w:rsidRDefault="00D36767" w:rsidP="00D36767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02A4C" w:rsidRPr="00496B99">
              <w:t>Behälter dicht verschlossen halten.</w:t>
            </w:r>
          </w:p>
          <w:p w14:paraId="371CA28B" w14:textId="5F424E8A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Absaugung muss möglichst nahe wirksam werden</w:t>
            </w:r>
          </w:p>
          <w:p w14:paraId="60948D5B" w14:textId="0DCBFB7F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 xml:space="preserve">Von </w:t>
            </w:r>
            <w:r w:rsidR="00102A4C" w:rsidRPr="00D36767">
              <w:t>offenen</w:t>
            </w:r>
            <w:r w:rsidR="00102A4C" w:rsidRPr="00496B99">
              <w:t xml:space="preserve"> Flammen, Funken und heißen Oberflächen fernhalten – nicht rauchen.</w:t>
            </w:r>
          </w:p>
          <w:p w14:paraId="3DFFB440" w14:textId="657BF82C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Maßnahmen gegen elektrostatische Aufladung treffen.</w:t>
            </w:r>
          </w:p>
          <w:p w14:paraId="15B2CD13" w14:textId="5FECA34C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Zoneneinteilung für explosionsgefährdete Bereiche beachten</w:t>
            </w:r>
          </w:p>
          <w:p w14:paraId="077212DE" w14:textId="1441895B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Im Drucksaal nur Menge für Schichtbedarf lagern.</w:t>
            </w:r>
          </w:p>
          <w:p w14:paraId="3E4A94A2" w14:textId="313F2D5E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Bei Spritzgefahr Augenschutz tragen.</w:t>
            </w:r>
          </w:p>
          <w:p w14:paraId="5C3682FE" w14:textId="5FBC49A9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 xml:space="preserve">Gegen Spritzgefahr oder bei sehr kurzem Kontakt Schutzhandschuhe aus </w:t>
            </w:r>
            <w:r w:rsidR="0065354E" w:rsidRPr="00496B99">
              <w:br/>
            </w:r>
            <w:proofErr w:type="spellStart"/>
            <w:r w:rsidR="00102A4C" w:rsidRPr="00496B99">
              <w:t>Nitrilkautschuk</w:t>
            </w:r>
            <w:proofErr w:type="spellEnd"/>
            <w:r w:rsidR="00102A4C" w:rsidRPr="00496B99">
              <w:t xml:space="preserve"> tragen (Farbe: </w:t>
            </w:r>
            <w:r w:rsidR="00102A4C" w:rsidRPr="00496B99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02A4C" w:rsidRPr="00496B99">
              <w:instrText xml:space="preserve"> FORMTEXT </w:instrText>
            </w:r>
            <w:r w:rsidR="00102A4C" w:rsidRPr="00496B99">
              <w:fldChar w:fldCharType="separate"/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fldChar w:fldCharType="end"/>
            </w:r>
            <w:r w:rsidR="00102A4C" w:rsidRPr="00496B99">
              <w:t>).</w:t>
            </w:r>
          </w:p>
          <w:p w14:paraId="324C284F" w14:textId="5562C26B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Hautschutzplan beachten.</w:t>
            </w:r>
          </w:p>
          <w:p w14:paraId="6AE47171" w14:textId="48C95D89" w:rsidR="00D45CA8" w:rsidRPr="00496B99" w:rsidRDefault="00D36767" w:rsidP="00D36767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102A4C" w:rsidRPr="00496B99">
              <w:t>Bei der Arbeit nicht essen, trinken, rauchen. Insbesondere keine fetthaltigen</w:t>
            </w:r>
            <w:r w:rsidR="0065354E" w:rsidRPr="00496B99">
              <w:t xml:space="preserve"> </w:t>
            </w:r>
            <w:r w:rsidR="0065354E" w:rsidRPr="00496B99">
              <w:br/>
            </w:r>
            <w:r w:rsidR="00102A4C" w:rsidRPr="00496B99">
              <w:t>Lebensmittel im Arbeitsraum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6224AD0" w14:textId="77777777" w:rsidR="00D45CA8" w:rsidRPr="00496B99" w:rsidRDefault="00102A4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96B99">
              <w:rPr>
                <w:rFonts w:ascii="Source Sans 3" w:hAnsi="Source Sans 3"/>
                <w:noProof/>
              </w:rPr>
              <w:drawing>
                <wp:inline distT="0" distB="0" distL="0" distR="0" wp14:anchorId="4F8878FE" wp14:editId="60C86C96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0EC38" w14:textId="47A0A22C" w:rsidR="00102A4C" w:rsidRPr="00496B99" w:rsidRDefault="00102A4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96B99">
              <w:rPr>
                <w:rFonts w:ascii="Source Sans 3" w:hAnsi="Source Sans 3"/>
                <w:noProof/>
              </w:rPr>
              <w:drawing>
                <wp:inline distT="0" distB="0" distL="0" distR="0" wp14:anchorId="76DE7144" wp14:editId="22BF8E0B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96B99" w14:paraId="79B34F5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5BF42F" w14:textId="77777777" w:rsidR="00D45CA8" w:rsidRPr="00496B99" w:rsidRDefault="00D45CA8" w:rsidP="00496B99">
            <w:pPr>
              <w:pStyle w:val="berschrift2"/>
            </w:pPr>
            <w:r w:rsidRPr="00496B99">
              <w:t>Verhalten im Gefahrfall</w:t>
            </w:r>
          </w:p>
        </w:tc>
      </w:tr>
      <w:tr w:rsidR="00D45CA8" w:rsidRPr="00496B99" w14:paraId="6598DC43" w14:textId="77777777" w:rsidTr="00102A4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0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EF8AE00" w14:textId="77777777" w:rsidR="00D45CA8" w:rsidRPr="00496B9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ED13A91" w14:textId="77777777" w:rsidR="00102A4C" w:rsidRPr="00496B99" w:rsidRDefault="00102A4C" w:rsidP="00102A4C">
            <w:pPr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b/>
                <w:bCs/>
              </w:rPr>
              <w:t>Geeignete Löschmittel:</w:t>
            </w:r>
            <w:r w:rsidRPr="00496B99">
              <w:rPr>
                <w:rFonts w:ascii="Source Sans 3" w:hAnsi="Source Sans 3"/>
              </w:rPr>
              <w:t xml:space="preserve"> </w:t>
            </w:r>
            <w:r w:rsidRPr="00496B99">
              <w:rPr>
                <w:rFonts w:ascii="Source Sans 3" w:hAnsi="Source Sans 3" w:cs="Arial"/>
              </w:rPr>
              <w:t>Schaum, Pulver, CO</w:t>
            </w:r>
            <w:r w:rsidRPr="00496B99">
              <w:rPr>
                <w:rFonts w:ascii="Source Sans 3" w:hAnsi="Source Sans 3" w:cs="Arial"/>
                <w:sz w:val="13"/>
                <w:szCs w:val="13"/>
              </w:rPr>
              <w:t>2</w:t>
            </w:r>
            <w:r w:rsidRPr="00496B99">
              <w:rPr>
                <w:rFonts w:ascii="Source Sans 3" w:hAnsi="Source Sans 3" w:cs="Arial"/>
              </w:rPr>
              <w:t>.</w:t>
            </w:r>
          </w:p>
          <w:p w14:paraId="3BC0D92B" w14:textId="7016225D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Verschüttetes Produkt mit Putztüchern aufnehmen.</w:t>
            </w:r>
          </w:p>
          <w:p w14:paraId="70581046" w14:textId="1C314292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Schaltfunken vermeiden und lüften</w:t>
            </w:r>
          </w:p>
          <w:p w14:paraId="7D753C78" w14:textId="28D3AD63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Nicht in die Kanalisation gelangen lassen.</w:t>
            </w:r>
          </w:p>
          <w:p w14:paraId="553822B8" w14:textId="159DCF4B" w:rsidR="00D45CA8" w:rsidRPr="00496B99" w:rsidRDefault="00102A4C" w:rsidP="00102A4C">
            <w:pPr>
              <w:pStyle w:val="Notruf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>Notruf 112</w:t>
            </w:r>
          </w:p>
        </w:tc>
      </w:tr>
      <w:tr w:rsidR="00D45CA8" w:rsidRPr="00496B99" w14:paraId="1C3FDFC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46D400" w14:textId="77777777" w:rsidR="00D45CA8" w:rsidRPr="00496B99" w:rsidRDefault="00D45CA8" w:rsidP="00496B99">
            <w:pPr>
              <w:pStyle w:val="berschrift2"/>
            </w:pPr>
            <w:r w:rsidRPr="00496B99">
              <w:t>Erste Hilfe</w:t>
            </w:r>
          </w:p>
        </w:tc>
      </w:tr>
      <w:tr w:rsidR="00D45CA8" w:rsidRPr="00496B99" w14:paraId="5D6FCBD1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790F6A" w14:textId="77777777" w:rsidR="00D45CA8" w:rsidRPr="00496B99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96B99">
              <w:rPr>
                <w:rFonts w:ascii="Source Sans 3" w:hAnsi="Source Sans 3"/>
                <w:noProof/>
              </w:rPr>
              <w:drawing>
                <wp:inline distT="0" distB="0" distL="0" distR="0" wp14:anchorId="4494FCB6" wp14:editId="22AFB18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8254F37" w14:textId="4D6BD6CF" w:rsidR="00102A4C" w:rsidRPr="00496B99" w:rsidRDefault="00102A4C" w:rsidP="00102A4C">
            <w:pPr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  <w:b/>
              </w:rPr>
              <w:t>Hautkontakt</w:t>
            </w:r>
            <w:r w:rsidRPr="00496B99">
              <w:rPr>
                <w:rFonts w:ascii="Source Sans 3" w:hAnsi="Source Sans 3"/>
              </w:rPr>
              <w:t>: Mit Wasser und Seife abwaschen und abspülen</w:t>
            </w:r>
            <w:r w:rsidRPr="00496B99">
              <w:rPr>
                <w:rFonts w:ascii="Source Sans 3" w:hAnsi="Source Sans 3"/>
              </w:rPr>
              <w:br/>
            </w:r>
            <w:r w:rsidRPr="00496B99">
              <w:rPr>
                <w:rFonts w:ascii="Source Sans 3" w:hAnsi="Source Sans 3"/>
                <w:b/>
              </w:rPr>
              <w:t>Augenkontakt</w:t>
            </w:r>
            <w:r w:rsidRPr="00496B99">
              <w:rPr>
                <w:rFonts w:ascii="Source Sans 3" w:hAnsi="Source Sans 3"/>
              </w:rPr>
              <w:t>: Reichlich mit Wasser spülen (ca. 10</w:t>
            </w:r>
            <w:r w:rsidR="0062054F" w:rsidRPr="00496B99">
              <w:rPr>
                <w:rFonts w:ascii="Source Sans 3" w:hAnsi="Source Sans 3" w:cs="Arial"/>
                <w:w w:val="80"/>
              </w:rPr>
              <w:t> </w:t>
            </w:r>
            <w:r w:rsidRPr="00496B99">
              <w:rPr>
                <w:rFonts w:ascii="Source Sans 3" w:hAnsi="Source Sans 3"/>
              </w:rPr>
              <w:t>–</w:t>
            </w:r>
            <w:r w:rsidR="0062054F" w:rsidRPr="00496B99">
              <w:rPr>
                <w:rFonts w:ascii="Source Sans 3" w:hAnsi="Source Sans 3" w:cs="Arial"/>
                <w:w w:val="80"/>
              </w:rPr>
              <w:t> </w:t>
            </w:r>
            <w:r w:rsidRPr="00496B99">
              <w:rPr>
                <w:rFonts w:ascii="Source Sans 3" w:hAnsi="Source Sans 3"/>
              </w:rPr>
              <w:t>15 Min.). Arzt konsultieren</w:t>
            </w:r>
            <w:r w:rsidRPr="00496B99">
              <w:rPr>
                <w:rFonts w:ascii="Source Sans 3" w:hAnsi="Source Sans 3"/>
              </w:rPr>
              <w:br/>
            </w:r>
            <w:r w:rsidRPr="00496B99">
              <w:rPr>
                <w:rFonts w:ascii="Source Sans 3" w:hAnsi="Source Sans 3"/>
                <w:b/>
              </w:rPr>
              <w:t>Verschlucken:</w:t>
            </w:r>
            <w:r w:rsidRPr="00496B99">
              <w:rPr>
                <w:rFonts w:ascii="Source Sans 3" w:hAnsi="Source Sans 3"/>
              </w:rPr>
              <w:t xml:space="preserve"> Kein Erbrechen herbeiführen. Arzt konsultieren.</w:t>
            </w:r>
            <w:r w:rsidRPr="00496B99">
              <w:rPr>
                <w:rFonts w:ascii="Source Sans 3" w:hAnsi="Source Sans 3"/>
              </w:rPr>
              <w:br/>
            </w:r>
            <w:r w:rsidRPr="00496B99">
              <w:rPr>
                <w:rFonts w:ascii="Source Sans 3" w:hAnsi="Source Sans 3"/>
                <w:b/>
              </w:rPr>
              <w:t>Einatmen</w:t>
            </w:r>
            <w:r w:rsidRPr="00496B99">
              <w:rPr>
                <w:rFonts w:ascii="Source Sans 3" w:hAnsi="Source Sans 3"/>
              </w:rPr>
              <w:t>: Für Frischluftzufuhr sorgen. Arzt konsultieren</w:t>
            </w:r>
            <w:r w:rsidRPr="00496B99">
              <w:rPr>
                <w:rFonts w:ascii="Source Sans 3" w:hAnsi="Source Sans 3"/>
              </w:rPr>
              <w:br/>
            </w:r>
            <w:r w:rsidRPr="00496B99">
              <w:rPr>
                <w:rFonts w:ascii="Source Sans 3" w:hAnsi="Source Sans 3"/>
                <w:b/>
              </w:rPr>
              <w:t>Kleiderkontakt</w:t>
            </w:r>
            <w:r w:rsidRPr="00496B99">
              <w:rPr>
                <w:rFonts w:ascii="Source Sans 3" w:hAnsi="Source Sans 3"/>
              </w:rPr>
              <w:t>: Verunreinigte Kleidung oder Schuhe wechseln und vor Wiederbenutzung reinigen.</w:t>
            </w:r>
          </w:p>
          <w:p w14:paraId="0AB1AE13" w14:textId="2E09CED8" w:rsidR="00D45CA8" w:rsidRPr="00496B99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 xml:space="preserve">Ersthelfer </w:t>
            </w:r>
            <w:r w:rsidRPr="00496B9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6B99">
              <w:rPr>
                <w:rFonts w:ascii="Source Sans 3" w:hAnsi="Source Sans 3"/>
              </w:rPr>
              <w:instrText xml:space="preserve"> </w:instrText>
            </w:r>
            <w:r w:rsidR="00744851" w:rsidRPr="00496B99">
              <w:rPr>
                <w:rFonts w:ascii="Source Sans 3" w:hAnsi="Source Sans 3"/>
              </w:rPr>
              <w:instrText>FORMTEXT</w:instrText>
            </w:r>
            <w:r w:rsidRPr="00496B99">
              <w:rPr>
                <w:rFonts w:ascii="Source Sans 3" w:hAnsi="Source Sans 3"/>
              </w:rPr>
              <w:instrText xml:space="preserve"> </w:instrText>
            </w:r>
            <w:r w:rsidRPr="00496B99">
              <w:rPr>
                <w:rFonts w:ascii="Source Sans 3" w:hAnsi="Source Sans 3"/>
              </w:rPr>
            </w:r>
            <w:r w:rsidRPr="00496B99">
              <w:rPr>
                <w:rFonts w:ascii="Source Sans 3" w:hAnsi="Source Sans 3"/>
              </w:rPr>
              <w:fldChar w:fldCharType="separate"/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</w:rPr>
              <w:fldChar w:fldCharType="end"/>
            </w:r>
            <w:r w:rsidRPr="00496B99">
              <w:rPr>
                <w:rFonts w:ascii="Source Sans 3" w:hAnsi="Source Sans 3"/>
              </w:rPr>
              <w:t xml:space="preserve"> </w:t>
            </w:r>
            <w:r w:rsidR="00DE0EFD" w:rsidRPr="00496B99">
              <w:rPr>
                <w:rFonts w:ascii="Source Sans 3" w:hAnsi="Source Sans 3"/>
              </w:rPr>
              <w:tab/>
            </w:r>
            <w:r w:rsidR="00102A4C" w:rsidRPr="00496B99">
              <w:rPr>
                <w:rFonts w:ascii="Source Sans 3" w:hAnsi="Source Sans 3"/>
              </w:rPr>
              <w:t>Telefon</w:t>
            </w:r>
            <w:r w:rsidRPr="00496B99">
              <w:rPr>
                <w:rFonts w:ascii="Source Sans 3" w:hAnsi="Source Sans 3"/>
              </w:rPr>
              <w:t xml:space="preserve"> </w:t>
            </w:r>
            <w:r w:rsidRPr="00496B99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96B99">
              <w:rPr>
                <w:rFonts w:ascii="Source Sans 3" w:hAnsi="Source Sans 3"/>
              </w:rPr>
              <w:instrText xml:space="preserve"> </w:instrText>
            </w:r>
            <w:r w:rsidR="00744851" w:rsidRPr="00496B99">
              <w:rPr>
                <w:rFonts w:ascii="Source Sans 3" w:hAnsi="Source Sans 3"/>
              </w:rPr>
              <w:instrText>FORMTEXT</w:instrText>
            </w:r>
            <w:r w:rsidRPr="00496B99">
              <w:rPr>
                <w:rFonts w:ascii="Source Sans 3" w:hAnsi="Source Sans 3"/>
              </w:rPr>
              <w:instrText xml:space="preserve"> </w:instrText>
            </w:r>
            <w:r w:rsidRPr="00496B99">
              <w:rPr>
                <w:rFonts w:ascii="Source Sans 3" w:hAnsi="Source Sans 3"/>
              </w:rPr>
            </w:r>
            <w:r w:rsidRPr="00496B99">
              <w:rPr>
                <w:rFonts w:ascii="Source Sans 3" w:hAnsi="Source Sans 3"/>
              </w:rPr>
              <w:fldChar w:fldCharType="separate"/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96B99" w14:paraId="671CE64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EB049E" w14:textId="77777777" w:rsidR="00D45CA8" w:rsidRPr="00496B99" w:rsidRDefault="00D45CA8" w:rsidP="00496B99">
            <w:pPr>
              <w:pStyle w:val="berschrift2"/>
            </w:pPr>
            <w:r w:rsidRPr="00496B99">
              <w:t>Sachgerechte Entsorgung</w:t>
            </w:r>
          </w:p>
        </w:tc>
      </w:tr>
      <w:tr w:rsidR="00D45CA8" w:rsidRPr="00496B99" w14:paraId="51D51304" w14:textId="77777777" w:rsidTr="00102A4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2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ABA490B" w14:textId="77777777" w:rsidR="00D45CA8" w:rsidRPr="00496B99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4D0530D" w14:textId="5BAF7A57" w:rsidR="00102A4C" w:rsidRPr="00496B99" w:rsidRDefault="00D36767" w:rsidP="00D36767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02A4C" w:rsidRPr="00496B99">
              <w:t>Nicht in die Kanalisation oder Gewässer gelangen lassen.</w:t>
            </w:r>
          </w:p>
          <w:p w14:paraId="470EDB23" w14:textId="75F55177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 xml:space="preserve">Als Lösemittelgemisch entsorgen: </w:t>
            </w:r>
            <w:r w:rsidR="00102A4C" w:rsidRPr="00496B99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02A4C" w:rsidRPr="00496B99">
              <w:instrText xml:space="preserve"> FORMTEXT </w:instrText>
            </w:r>
            <w:r w:rsidR="00102A4C" w:rsidRPr="00496B99">
              <w:fldChar w:fldCharType="separate"/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rPr>
                <w:noProof/>
              </w:rPr>
              <w:t> </w:t>
            </w:r>
            <w:r w:rsidR="00102A4C" w:rsidRPr="00496B99">
              <w:fldChar w:fldCharType="end"/>
            </w:r>
          </w:p>
          <w:p w14:paraId="1FF99726" w14:textId="5F4337B7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 xml:space="preserve">Gebrauchte Putztücher dürfen nur in die dafür vorgesehenen dicht schließenden, </w:t>
            </w:r>
            <w:r w:rsidR="00102A4C" w:rsidRPr="00496B99">
              <w:br/>
              <w:t>nicht brennbaren Behälter gefüllt werden:</w:t>
            </w:r>
          </w:p>
          <w:p w14:paraId="45284095" w14:textId="30BD607E" w:rsidR="00102A4C" w:rsidRPr="00496B99" w:rsidRDefault="00D36767" w:rsidP="00D36767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02A4C" w:rsidRPr="00496B99">
              <w:t>Diese Behälter sind verschlossen zu halten.</w:t>
            </w:r>
          </w:p>
          <w:p w14:paraId="37910762" w14:textId="13780A78" w:rsidR="00D45CA8" w:rsidRPr="00496B99" w:rsidRDefault="00102A4C" w:rsidP="00102A4C">
            <w:pPr>
              <w:pStyle w:val="Notruf"/>
              <w:rPr>
                <w:rFonts w:ascii="Source Sans 3" w:hAnsi="Source Sans 3"/>
              </w:rPr>
            </w:pPr>
            <w:r w:rsidRPr="00496B99">
              <w:rPr>
                <w:rFonts w:ascii="Source Sans 3" w:hAnsi="Source Sans 3"/>
              </w:rPr>
              <w:t xml:space="preserve">Datum </w:t>
            </w:r>
            <w:r w:rsidRPr="00496B9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6B99">
              <w:rPr>
                <w:rFonts w:ascii="Source Sans 3" w:hAnsi="Source Sans 3"/>
              </w:rPr>
              <w:instrText xml:space="preserve"> FORMTEXT </w:instrText>
            </w:r>
            <w:r w:rsidRPr="00496B99">
              <w:rPr>
                <w:rFonts w:ascii="Source Sans 3" w:hAnsi="Source Sans 3"/>
              </w:rPr>
            </w:r>
            <w:r w:rsidRPr="00496B99">
              <w:rPr>
                <w:rFonts w:ascii="Source Sans 3" w:hAnsi="Source Sans 3"/>
              </w:rPr>
              <w:fldChar w:fldCharType="separate"/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</w:rPr>
              <w:fldChar w:fldCharType="end"/>
            </w:r>
            <w:r w:rsidRPr="00496B99">
              <w:rPr>
                <w:rFonts w:ascii="Source Sans 3" w:hAnsi="Source Sans 3"/>
              </w:rPr>
              <w:t xml:space="preserve"> </w:t>
            </w:r>
            <w:r w:rsidRPr="00496B99">
              <w:rPr>
                <w:rFonts w:ascii="Source Sans 3" w:hAnsi="Source Sans 3"/>
              </w:rPr>
              <w:tab/>
              <w:t xml:space="preserve">Unterschrift </w:t>
            </w:r>
            <w:r w:rsidRPr="00496B99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96B99">
              <w:rPr>
                <w:rFonts w:ascii="Source Sans 3" w:hAnsi="Source Sans 3"/>
              </w:rPr>
              <w:instrText xml:space="preserve"> FORMTEXT </w:instrText>
            </w:r>
            <w:r w:rsidRPr="00496B99">
              <w:rPr>
                <w:rFonts w:ascii="Source Sans 3" w:hAnsi="Source Sans 3"/>
              </w:rPr>
            </w:r>
            <w:r w:rsidRPr="00496B99">
              <w:rPr>
                <w:rFonts w:ascii="Source Sans 3" w:hAnsi="Source Sans 3"/>
              </w:rPr>
              <w:fldChar w:fldCharType="separate"/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  <w:noProof/>
              </w:rPr>
              <w:t> </w:t>
            </w:r>
            <w:r w:rsidRPr="00496B99">
              <w:rPr>
                <w:rFonts w:ascii="Source Sans 3" w:hAnsi="Source Sans 3"/>
              </w:rPr>
              <w:fldChar w:fldCharType="end"/>
            </w:r>
          </w:p>
        </w:tc>
      </w:tr>
    </w:tbl>
    <w:p w14:paraId="7647672D" w14:textId="32B44174" w:rsidR="00D45CA8" w:rsidRPr="00496B99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96B99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4E52990-DBB9-43D5-92AA-6E325F6AC015}"/>
    <w:embedBold r:id="rId2" w:fontKey="{B6AC4BA8-EC10-405D-BFE2-11AD286B69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A4C"/>
    <w:rsid w:val="00072313"/>
    <w:rsid w:val="00102A4C"/>
    <w:rsid w:val="0020256F"/>
    <w:rsid w:val="002874ED"/>
    <w:rsid w:val="00352514"/>
    <w:rsid w:val="003F0E4D"/>
    <w:rsid w:val="00400BC7"/>
    <w:rsid w:val="00496B99"/>
    <w:rsid w:val="00564C7D"/>
    <w:rsid w:val="0062054F"/>
    <w:rsid w:val="0065354E"/>
    <w:rsid w:val="00744851"/>
    <w:rsid w:val="00800ABE"/>
    <w:rsid w:val="00850334"/>
    <w:rsid w:val="008525E3"/>
    <w:rsid w:val="00A825D8"/>
    <w:rsid w:val="00AC2984"/>
    <w:rsid w:val="00B836B7"/>
    <w:rsid w:val="00C27F6B"/>
    <w:rsid w:val="00C5277C"/>
    <w:rsid w:val="00C9224C"/>
    <w:rsid w:val="00CF1947"/>
    <w:rsid w:val="00D3676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DC0D26"/>
  <w15:chartTrackingRefBased/>
  <w15:docId w15:val="{E9D0DF02-082F-46CB-8855-F51A5585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354E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496B99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36767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263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2025-06-12T07:15:00Z</dcterms:created>
  <dcterms:modified xsi:type="dcterms:W3CDTF">2026-01-02T15:55:00Z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