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64A7" w14:textId="77777777" w:rsidR="00564C7D" w:rsidRPr="00A16D56" w:rsidRDefault="00072313">
      <w:pPr>
        <w:spacing w:before="0"/>
        <w:rPr>
          <w:rFonts w:ascii="Source Sans 3" w:hAnsi="Source Sans 3"/>
          <w:sz w:val="8"/>
        </w:rPr>
      </w:pPr>
      <w:r w:rsidRPr="00A16D5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70150C8" wp14:editId="1884E0C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83182" w14:textId="77777777" w:rsidR="00564C7D" w:rsidRPr="00A16D56" w:rsidRDefault="00564C7D">
      <w:pPr>
        <w:spacing w:before="0"/>
        <w:rPr>
          <w:rFonts w:ascii="Source Sans 3" w:hAnsi="Source Sans 3"/>
          <w:sz w:val="8"/>
        </w:rPr>
      </w:pPr>
    </w:p>
    <w:p w14:paraId="0FA03613" w14:textId="77777777" w:rsidR="00564C7D" w:rsidRPr="00A16D56" w:rsidRDefault="00564C7D">
      <w:pPr>
        <w:spacing w:before="0"/>
        <w:rPr>
          <w:rFonts w:ascii="Source Sans 3" w:hAnsi="Source Sans 3"/>
          <w:sz w:val="8"/>
        </w:rPr>
      </w:pPr>
    </w:p>
    <w:p w14:paraId="10473579" w14:textId="77777777" w:rsidR="00564C7D" w:rsidRPr="00A16D56" w:rsidRDefault="00564C7D">
      <w:pPr>
        <w:spacing w:before="0"/>
        <w:rPr>
          <w:rFonts w:ascii="Source Sans 3" w:hAnsi="Source Sans 3"/>
          <w:sz w:val="8"/>
        </w:rPr>
      </w:pPr>
    </w:p>
    <w:p w14:paraId="16DB09C6" w14:textId="77777777" w:rsidR="00564C7D" w:rsidRPr="00A16D56" w:rsidRDefault="00564C7D">
      <w:pPr>
        <w:spacing w:before="0"/>
        <w:rPr>
          <w:rFonts w:ascii="Source Sans 3" w:hAnsi="Source Sans 3"/>
          <w:sz w:val="8"/>
        </w:rPr>
        <w:sectPr w:rsidR="00564C7D" w:rsidRPr="00A16D56" w:rsidSect="00B25E0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C12A7DA" w14:textId="09D9F32D" w:rsidR="00744851" w:rsidRPr="00A16D5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16D56" w14:paraId="5A8074D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2BE3582" w14:textId="77777777" w:rsidR="00B836B7" w:rsidRPr="00A16D5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CAFD6C9" wp14:editId="40CFA21B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17717F" w14:textId="77777777" w:rsidR="00B836B7" w:rsidRPr="00A16D5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C6A1AF5" w14:textId="1ACA7550" w:rsidR="00B836B7" w:rsidRPr="00A16D56" w:rsidRDefault="00DE0E5A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88AAB6A" wp14:editId="50693E2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F6409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16D56">
              <w:rPr>
                <w:rFonts w:ascii="Source Sans 3" w:hAnsi="Source Sans 3"/>
              </w:rPr>
              <w:t xml:space="preserve">Firma:  </w:t>
            </w:r>
            <w:r w:rsidR="00B836B7" w:rsidRPr="00A16D5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16D56">
              <w:rPr>
                <w:rFonts w:ascii="Source Sans 3" w:hAnsi="Source Sans 3"/>
              </w:rPr>
              <w:instrText xml:space="preserve"> FORMTEXT </w:instrText>
            </w:r>
            <w:r w:rsidR="00B836B7" w:rsidRPr="00A16D56">
              <w:rPr>
                <w:rFonts w:ascii="Source Sans 3" w:hAnsi="Source Sans 3"/>
              </w:rPr>
            </w:r>
            <w:r w:rsidR="00B836B7" w:rsidRPr="00A16D56">
              <w:rPr>
                <w:rFonts w:ascii="Source Sans 3" w:hAnsi="Source Sans 3"/>
              </w:rPr>
              <w:fldChar w:fldCharType="separate"/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</w:rPr>
              <w:fldChar w:fldCharType="end"/>
            </w:r>
            <w:bookmarkEnd w:id="0"/>
          </w:p>
          <w:p w14:paraId="0D9912BB" w14:textId="05E77043" w:rsidR="00B836B7" w:rsidRPr="00A16D5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6D8E5BB" wp14:editId="59F2132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B5401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16D56">
              <w:rPr>
                <w:rFonts w:ascii="Source Sans 3" w:hAnsi="Source Sans 3"/>
              </w:rPr>
              <w:t xml:space="preserve">Arbeitsbereich:  </w:t>
            </w:r>
            <w:r w:rsidR="00400BC7" w:rsidRPr="00A16D5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16D56">
              <w:rPr>
                <w:rFonts w:ascii="Source Sans 3" w:hAnsi="Source Sans 3"/>
              </w:rPr>
              <w:instrText xml:space="preserve"> FORMTEXT </w:instrText>
            </w:r>
            <w:r w:rsidR="00400BC7" w:rsidRPr="00A16D56">
              <w:rPr>
                <w:rFonts w:ascii="Source Sans 3" w:hAnsi="Source Sans 3"/>
              </w:rPr>
            </w:r>
            <w:r w:rsidR="00400BC7" w:rsidRPr="00A16D56">
              <w:rPr>
                <w:rFonts w:ascii="Source Sans 3" w:hAnsi="Source Sans 3"/>
              </w:rPr>
              <w:fldChar w:fldCharType="separate"/>
            </w:r>
            <w:r w:rsidR="00400BC7" w:rsidRPr="00A16D56">
              <w:rPr>
                <w:rFonts w:ascii="Source Sans 3" w:hAnsi="Source Sans 3"/>
                <w:noProof/>
              </w:rPr>
              <w:t> </w:t>
            </w:r>
            <w:r w:rsidR="00400BC7" w:rsidRPr="00A16D56">
              <w:rPr>
                <w:rFonts w:ascii="Source Sans 3" w:hAnsi="Source Sans 3"/>
                <w:noProof/>
              </w:rPr>
              <w:t> </w:t>
            </w:r>
            <w:r w:rsidR="00400BC7" w:rsidRPr="00A16D56">
              <w:rPr>
                <w:rFonts w:ascii="Source Sans 3" w:hAnsi="Source Sans 3"/>
                <w:noProof/>
              </w:rPr>
              <w:t> </w:t>
            </w:r>
            <w:r w:rsidR="00400BC7" w:rsidRPr="00A16D56">
              <w:rPr>
                <w:rFonts w:ascii="Source Sans 3" w:hAnsi="Source Sans 3"/>
                <w:noProof/>
              </w:rPr>
              <w:t> </w:t>
            </w:r>
            <w:r w:rsidR="00400BC7" w:rsidRPr="00A16D56">
              <w:rPr>
                <w:rFonts w:ascii="Source Sans 3" w:hAnsi="Source Sans 3"/>
                <w:noProof/>
              </w:rPr>
              <w:t> </w:t>
            </w:r>
            <w:r w:rsidR="00400BC7" w:rsidRPr="00A16D56">
              <w:rPr>
                <w:rFonts w:ascii="Source Sans 3" w:hAnsi="Source Sans 3"/>
              </w:rPr>
              <w:fldChar w:fldCharType="end"/>
            </w:r>
          </w:p>
          <w:p w14:paraId="44704ECC" w14:textId="77777777" w:rsidR="00B836B7" w:rsidRPr="00A16D5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6D64977" wp14:editId="55CD22D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B4E4F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16D56">
              <w:rPr>
                <w:rFonts w:ascii="Source Sans 3" w:hAnsi="Source Sans 3"/>
              </w:rPr>
              <w:t xml:space="preserve">Verantwortlich:  </w:t>
            </w:r>
            <w:r w:rsidR="00B836B7" w:rsidRPr="00A16D5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16D56">
              <w:rPr>
                <w:rFonts w:ascii="Source Sans 3" w:hAnsi="Source Sans 3"/>
              </w:rPr>
              <w:instrText xml:space="preserve"> FORMTEXT </w:instrText>
            </w:r>
            <w:r w:rsidR="00B836B7" w:rsidRPr="00A16D56">
              <w:rPr>
                <w:rFonts w:ascii="Source Sans 3" w:hAnsi="Source Sans 3"/>
              </w:rPr>
            </w:r>
            <w:r w:rsidR="00B836B7" w:rsidRPr="00A16D56">
              <w:rPr>
                <w:rFonts w:ascii="Source Sans 3" w:hAnsi="Source Sans 3"/>
              </w:rPr>
              <w:fldChar w:fldCharType="separate"/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  <w:noProof/>
              </w:rPr>
              <w:t> </w:t>
            </w:r>
            <w:r w:rsidR="00B836B7" w:rsidRPr="00A16D56">
              <w:rPr>
                <w:rFonts w:ascii="Source Sans 3" w:hAnsi="Source Sans 3"/>
              </w:rPr>
              <w:fldChar w:fldCharType="end"/>
            </w:r>
          </w:p>
          <w:p w14:paraId="238BD129" w14:textId="77777777" w:rsidR="00744851" w:rsidRPr="00A16D5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16D56">
              <w:rPr>
                <w:rFonts w:ascii="Source Sans 3" w:hAnsi="Source Sans 3"/>
              </w:rPr>
              <w:tab/>
            </w:r>
            <w:r w:rsidRPr="00A16D56">
              <w:rPr>
                <w:rFonts w:ascii="Source Sans 3" w:hAnsi="Source Sans 3"/>
              </w:rPr>
              <w:tab/>
            </w:r>
            <w:r w:rsidRPr="00A16D56">
              <w:rPr>
                <w:rFonts w:ascii="Source Sans 3" w:hAnsi="Source Sans 3"/>
              </w:rPr>
              <w:tab/>
            </w:r>
            <w:r w:rsidRPr="00A16D56">
              <w:rPr>
                <w:rFonts w:ascii="Source Sans 3" w:hAnsi="Source Sans 3"/>
              </w:rPr>
              <w:tab/>
            </w:r>
            <w:r w:rsidRPr="00A16D5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5E3DEB2" w14:textId="77777777" w:rsidR="00744851" w:rsidRPr="00A16D5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16D5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1E33378" w14:textId="77777777" w:rsidR="00744851" w:rsidRPr="00A16D56" w:rsidRDefault="00744851">
            <w:pPr>
              <w:spacing w:before="0" w:after="60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>GEM. § 14 GEFSTOFFV</w:t>
            </w:r>
          </w:p>
          <w:p w14:paraId="143A7683" w14:textId="6E8D77AC" w:rsidR="00564C7D" w:rsidRPr="00A16D5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16D5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16D5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DE0E5A" w:rsidRPr="00A16D5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16D5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1E132FE" w14:textId="5A26BB20" w:rsidR="00744851" w:rsidRPr="00A16D56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>Arbeitsplatz:</w:t>
            </w:r>
            <w:r w:rsidR="00000DFD" w:rsidRPr="00A16D56">
              <w:rPr>
                <w:rFonts w:ascii="Source Sans 3" w:hAnsi="Source Sans 3"/>
              </w:rPr>
              <w:t xml:space="preserve"> </w:t>
            </w:r>
            <w:proofErr w:type="spellStart"/>
            <w:r w:rsidR="00000DFD" w:rsidRPr="00A16D56">
              <w:rPr>
                <w:rFonts w:ascii="Source Sans 3" w:hAnsi="Source Sans 3"/>
              </w:rPr>
              <w:t>Tampondruckmaschine</w:t>
            </w:r>
            <w:proofErr w:type="spellEnd"/>
          </w:p>
          <w:p w14:paraId="576E04FA" w14:textId="1CBC5DC6" w:rsidR="00D45CA8" w:rsidRPr="00A16D56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 xml:space="preserve">Tätigkeit: </w:t>
            </w:r>
            <w:r w:rsidR="00000DFD" w:rsidRPr="00A16D56">
              <w:rPr>
                <w:rFonts w:ascii="Source Sans 3" w:hAnsi="Source Sans 3"/>
              </w:rPr>
              <w:t xml:space="preserve">Bedrucken von </w:t>
            </w:r>
            <w:r w:rsidR="00000DFD" w:rsidRPr="00A16D56">
              <w:rPr>
                <w:rFonts w:ascii="Source Sans 3" w:hAnsi="Source Sans 3"/>
              </w:rPr>
              <w:br/>
              <w:t>Kunststoffteilen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2C1C855" w14:textId="77777777" w:rsidR="00B836B7" w:rsidRPr="00A16D5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F2F32BB" w14:textId="77777777" w:rsidR="00D45CA8" w:rsidRPr="00A16D56" w:rsidRDefault="00D45CA8">
            <w:pPr>
              <w:spacing w:before="0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 xml:space="preserve">Stand: </w:t>
            </w:r>
            <w:r w:rsidRPr="00A16D5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16D5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16D56">
              <w:rPr>
                <w:rFonts w:ascii="Source Sans 3" w:hAnsi="Source Sans 3"/>
                <w:u w:val="single"/>
              </w:rPr>
              <w:instrText>FORMTEXT</w:instrText>
            </w:r>
            <w:r w:rsidRPr="00A16D56">
              <w:rPr>
                <w:rFonts w:ascii="Source Sans 3" w:hAnsi="Source Sans 3"/>
                <w:u w:val="single"/>
              </w:rPr>
              <w:instrText xml:space="preserve"> </w:instrText>
            </w:r>
            <w:r w:rsidRPr="00A16D56">
              <w:rPr>
                <w:rFonts w:ascii="Source Sans 3" w:hAnsi="Source Sans 3"/>
                <w:u w:val="single"/>
              </w:rPr>
            </w:r>
            <w:r w:rsidRPr="00A16D56">
              <w:rPr>
                <w:rFonts w:ascii="Source Sans 3" w:hAnsi="Source Sans 3"/>
                <w:u w:val="single"/>
              </w:rPr>
              <w:fldChar w:fldCharType="separate"/>
            </w:r>
            <w:r w:rsidRPr="00A16D56">
              <w:rPr>
                <w:rFonts w:ascii="Source Sans 3" w:hAnsi="Source Sans 3"/>
                <w:noProof/>
                <w:u w:val="single"/>
              </w:rPr>
              <w:t> </w:t>
            </w:r>
            <w:r w:rsidRPr="00A16D56">
              <w:rPr>
                <w:rFonts w:ascii="Source Sans 3" w:hAnsi="Source Sans 3"/>
                <w:noProof/>
                <w:u w:val="single"/>
              </w:rPr>
              <w:t> </w:t>
            </w:r>
            <w:r w:rsidRPr="00A16D56">
              <w:rPr>
                <w:rFonts w:ascii="Source Sans 3" w:hAnsi="Source Sans 3"/>
                <w:noProof/>
                <w:u w:val="single"/>
              </w:rPr>
              <w:t> </w:t>
            </w:r>
            <w:r w:rsidRPr="00A16D56">
              <w:rPr>
                <w:rFonts w:ascii="Source Sans 3" w:hAnsi="Source Sans 3"/>
                <w:noProof/>
                <w:u w:val="single"/>
              </w:rPr>
              <w:t> </w:t>
            </w:r>
            <w:r w:rsidRPr="00A16D56">
              <w:rPr>
                <w:rFonts w:ascii="Source Sans 3" w:hAnsi="Source Sans 3"/>
                <w:noProof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16D56">
              <w:rPr>
                <w:rFonts w:ascii="Source Sans 3" w:hAnsi="Source Sans 3"/>
              </w:rPr>
              <w:t xml:space="preserve"> </w:t>
            </w:r>
          </w:p>
          <w:p w14:paraId="60B9FF35" w14:textId="6AF24D05" w:rsidR="00D45CA8" w:rsidRPr="00A16D56" w:rsidRDefault="00000DF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16D56">
              <w:rPr>
                <w:rFonts w:ascii="Source Sans 3" w:hAnsi="Source Sans 3"/>
                <w:sz w:val="16"/>
              </w:rPr>
              <w:t>B007 – GHS</w:t>
            </w:r>
          </w:p>
        </w:tc>
      </w:tr>
      <w:tr w:rsidR="00D45CA8" w:rsidRPr="00A16D56" w14:paraId="169BEFE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D0F14C1" w14:textId="77777777" w:rsidR="00D45CA8" w:rsidRPr="00A16D56" w:rsidRDefault="00D45CA8" w:rsidP="00A16D56">
            <w:pPr>
              <w:pStyle w:val="berschrift2"/>
            </w:pPr>
            <w:r w:rsidRPr="00A16D56">
              <w:t>Gefahrstoffbezeichnung</w:t>
            </w:r>
          </w:p>
        </w:tc>
      </w:tr>
      <w:tr w:rsidR="00D45CA8" w:rsidRPr="00A16D56" w14:paraId="13058F81" w14:textId="77777777" w:rsidTr="00000DF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2FBA3CA" w14:textId="015A23B3" w:rsidR="00000DFD" w:rsidRPr="00A16D56" w:rsidRDefault="00000DFD" w:rsidP="00000DFD">
            <w:pPr>
              <w:pStyle w:val="berschrift3"/>
              <w:jc w:val="left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ab/>
            </w:r>
            <w:r w:rsidRPr="00A16D56">
              <w:rPr>
                <w:rFonts w:ascii="Source Sans 3" w:hAnsi="Source Sans 3"/>
              </w:rPr>
              <w:tab/>
            </w:r>
            <w:proofErr w:type="spellStart"/>
            <w:r w:rsidRPr="00A16D56">
              <w:rPr>
                <w:rFonts w:ascii="Source Sans 3" w:hAnsi="Source Sans 3"/>
              </w:rPr>
              <w:t>Tampondruckfarbe</w:t>
            </w:r>
            <w:proofErr w:type="spellEnd"/>
            <w:r w:rsidRPr="00A16D56">
              <w:rPr>
                <w:rFonts w:ascii="Source Sans 3" w:hAnsi="Source Sans 3"/>
              </w:rPr>
              <w:t xml:space="preserve"> und Verdünner </w:t>
            </w:r>
            <w:r w:rsidRPr="00A16D56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16D5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A16D56">
              <w:rPr>
                <w:rFonts w:ascii="Source Sans 3" w:hAnsi="Source Sans 3"/>
                <w:u w:val="single"/>
              </w:rPr>
            </w:r>
            <w:r w:rsidRPr="00A16D56">
              <w:rPr>
                <w:rFonts w:ascii="Source Sans 3" w:hAnsi="Source Sans 3"/>
                <w:u w:val="single"/>
              </w:rPr>
              <w:fldChar w:fldCharType="separate"/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</w:rPr>
              <w:fldChar w:fldCharType="end"/>
            </w:r>
          </w:p>
          <w:p w14:paraId="774E5451" w14:textId="4B8255F1" w:rsidR="00D45CA8" w:rsidRPr="00A16D56" w:rsidRDefault="00000DFD" w:rsidP="00000DFD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A16D56">
              <w:rPr>
                <w:rFonts w:ascii="Source Sans 3" w:hAnsi="Source Sans 3"/>
              </w:rPr>
              <w:tab/>
            </w:r>
            <w:r w:rsidRPr="00A16D56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  <w:t xml:space="preserve">enthält </w:t>
            </w:r>
            <w:proofErr w:type="spellStart"/>
            <w:r w:rsidRPr="00A16D56">
              <w:rPr>
                <w:rFonts w:ascii="Source Sans 3" w:hAnsi="Source Sans 3"/>
                <w:b w:val="0"/>
                <w:bCs/>
                <w:sz w:val="20"/>
                <w:szCs w:val="20"/>
              </w:rPr>
              <w:t>Xylole</w:t>
            </w:r>
            <w:proofErr w:type="spellEnd"/>
            <w:r w:rsidRPr="00A16D56">
              <w:rPr>
                <w:rFonts w:ascii="Source Sans 3" w:hAnsi="Source Sans 3"/>
                <w:b w:val="0"/>
                <w:bCs/>
                <w:sz w:val="20"/>
                <w:szCs w:val="20"/>
              </w:rPr>
              <w:t xml:space="preserve">, Ethylbenzol, </w:t>
            </w:r>
            <w:proofErr w:type="spellStart"/>
            <w:r w:rsidRPr="00A16D56">
              <w:rPr>
                <w:rFonts w:ascii="Source Sans 3" w:hAnsi="Source Sans 3"/>
                <w:b w:val="0"/>
                <w:bCs/>
                <w:sz w:val="20"/>
                <w:szCs w:val="20"/>
              </w:rPr>
              <w:t>Cyclohexanon</w:t>
            </w:r>
            <w:proofErr w:type="spellEnd"/>
          </w:p>
        </w:tc>
      </w:tr>
      <w:tr w:rsidR="00D45CA8" w:rsidRPr="00A16D56" w14:paraId="7397B65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5F06E0" w14:textId="77777777" w:rsidR="00D45CA8" w:rsidRPr="00A16D56" w:rsidRDefault="00D45CA8" w:rsidP="00A16D56">
            <w:pPr>
              <w:pStyle w:val="berschrift2"/>
              <w:rPr>
                <w:sz w:val="24"/>
              </w:rPr>
            </w:pPr>
            <w:r w:rsidRPr="00A16D56">
              <w:t>Gefahren für Mensch und Umwelt</w:t>
            </w:r>
          </w:p>
        </w:tc>
      </w:tr>
      <w:tr w:rsidR="00D45CA8" w:rsidRPr="00A16D56" w14:paraId="68CB322E" w14:textId="77777777" w:rsidTr="00000DF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55B11F8" w14:textId="77777777" w:rsidR="00D45CA8" w:rsidRPr="00A16D56" w:rsidRDefault="00000DF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16D5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23B1C63" wp14:editId="1EFB8CBD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3BD259" w14:textId="1E63C6C1" w:rsidR="00000DFD" w:rsidRPr="00A16D56" w:rsidRDefault="00000DFD" w:rsidP="00000DFD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6"/>
                <w:szCs w:val="16"/>
              </w:rPr>
            </w:pPr>
            <w:r w:rsidRPr="00A16D56">
              <w:rPr>
                <w:rFonts w:ascii="Source Sans 3" w:hAnsi="Source Sans 3"/>
                <w:b/>
                <w:bCs/>
                <w:sz w:val="16"/>
                <w:szCs w:val="16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D6D2C41" w14:textId="0952B528" w:rsidR="00000DFD" w:rsidRPr="00A16D56" w:rsidRDefault="00B25E0E" w:rsidP="00B25E0E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000DFD" w:rsidRPr="00A16D56">
              <w:t>Gesundheitsschädlich beim Einatmen und bei Hautkontakt</w:t>
            </w:r>
          </w:p>
          <w:p w14:paraId="7047A9A1" w14:textId="44FC6EA9" w:rsidR="00000DFD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 xml:space="preserve">Hautkontakt führt zur Entfettung und Reizung; Reizwirkung auf Augen </w:t>
            </w:r>
            <w:r w:rsidR="00DE0E5A" w:rsidRPr="00A16D56">
              <w:br/>
            </w:r>
            <w:r w:rsidR="00000DFD" w:rsidRPr="00A16D56">
              <w:t>und Atemwege</w:t>
            </w:r>
          </w:p>
          <w:p w14:paraId="08437489" w14:textId="232E2CE7" w:rsidR="00000DFD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>Bei hohen Konzentrationen ist narkotische Wirkung möglich</w:t>
            </w:r>
          </w:p>
          <w:p w14:paraId="1EDA66BE" w14:textId="3D7D55C9" w:rsidR="00000DFD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B25E0E">
              <w:t>Dämpfe</w:t>
            </w:r>
            <w:r w:rsidR="00000DFD" w:rsidRPr="00A16D56">
              <w:t xml:space="preserve"> sind schwerer als Luft (sinken zu Boden) und sind leicht entzündbar</w:t>
            </w:r>
          </w:p>
          <w:p w14:paraId="78015B99" w14:textId="0C50DEE2" w:rsidR="00E118EC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>Wassergefährdend: Nicht in die Kanalisation gelangen lassen!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723F06B" w14:textId="4E7C4B35" w:rsidR="00D45CA8" w:rsidRPr="00A16D56" w:rsidRDefault="00000DF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16D56">
              <w:rPr>
                <w:rFonts w:ascii="Source Sans 3" w:hAnsi="Source Sans 3"/>
                <w:noProof/>
              </w:rPr>
              <w:drawing>
                <wp:inline distT="0" distB="0" distL="0" distR="0" wp14:anchorId="37C5BE62" wp14:editId="56B9D6E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16D56" w14:paraId="796655D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50EB79" w14:textId="77777777" w:rsidR="00D45CA8" w:rsidRPr="00A16D56" w:rsidRDefault="00D45CA8" w:rsidP="00A16D56">
            <w:pPr>
              <w:pStyle w:val="berschrift2"/>
            </w:pPr>
            <w:r w:rsidRPr="00A16D56">
              <w:t>Schutzmaßnahmen und Verhaltensregeln</w:t>
            </w:r>
          </w:p>
        </w:tc>
      </w:tr>
      <w:tr w:rsidR="00D45CA8" w:rsidRPr="00A16D56" w14:paraId="1574FCE5" w14:textId="77777777" w:rsidTr="00000DF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7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5F85E51" w14:textId="0B3E6FC4" w:rsidR="00D45CA8" w:rsidRPr="00A16D56" w:rsidRDefault="00000DF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16D5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1B3589D" wp14:editId="193DB6A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87BC206" w14:textId="158335EF" w:rsidR="00000DFD" w:rsidRPr="00A16D56" w:rsidRDefault="00B25E0E" w:rsidP="00B25E0E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000DFD" w:rsidRPr="00A16D56">
              <w:t>Nur bei eingeschalteter Absaugung arbeiten</w:t>
            </w:r>
          </w:p>
          <w:p w14:paraId="59B01FE9" w14:textId="65B8BD48" w:rsidR="00000DFD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>Hautschutzmittel benutzen:</w:t>
            </w:r>
            <w:r w:rsidR="00000DFD" w:rsidRPr="00A16D56">
              <w:br/>
              <w:t xml:space="preserve">Schutz (vor der Arbeit) </w:t>
            </w:r>
            <w:r w:rsidR="00000DFD" w:rsidRPr="00A16D56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u w:val="single"/>
              </w:rPr>
              <w:instrText xml:space="preserve"> FORMTEXT </w:instrText>
            </w:r>
            <w:r w:rsidR="00000DFD" w:rsidRPr="00A16D56">
              <w:rPr>
                <w:u w:val="single"/>
              </w:rPr>
            </w:r>
            <w:r w:rsidR="00000DFD" w:rsidRPr="00A16D56">
              <w:rPr>
                <w:u w:val="single"/>
              </w:rPr>
              <w:fldChar w:fldCharType="separate"/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u w:val="single"/>
              </w:rPr>
              <w:fldChar w:fldCharType="end"/>
            </w:r>
            <w:r w:rsidR="00000DFD" w:rsidRPr="00A16D56">
              <w:t xml:space="preserve">  </w:t>
            </w:r>
            <w:r w:rsidR="00000DFD" w:rsidRPr="00A16D56">
              <w:br/>
              <w:t xml:space="preserve">Reinigung (vor Pausen u. Arbeitsschluss) </w:t>
            </w:r>
            <w:r w:rsidR="00000DFD" w:rsidRPr="00A16D56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u w:val="single"/>
              </w:rPr>
              <w:instrText xml:space="preserve"> FORMTEXT </w:instrText>
            </w:r>
            <w:r w:rsidR="00000DFD" w:rsidRPr="00A16D56">
              <w:rPr>
                <w:u w:val="single"/>
              </w:rPr>
            </w:r>
            <w:r w:rsidR="00000DFD" w:rsidRPr="00A16D56">
              <w:rPr>
                <w:u w:val="single"/>
              </w:rPr>
              <w:fldChar w:fldCharType="separate"/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u w:val="single"/>
              </w:rPr>
              <w:fldChar w:fldCharType="end"/>
            </w:r>
            <w:r w:rsidR="00000DFD" w:rsidRPr="00A16D56">
              <w:br/>
              <w:t xml:space="preserve">Pflege (nach der Arbeit) </w:t>
            </w:r>
            <w:r w:rsidR="00000DFD" w:rsidRPr="00A16D56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u w:val="single"/>
              </w:rPr>
              <w:instrText xml:space="preserve"> FORMTEXT </w:instrText>
            </w:r>
            <w:r w:rsidR="00000DFD" w:rsidRPr="00A16D56">
              <w:rPr>
                <w:u w:val="single"/>
              </w:rPr>
            </w:r>
            <w:r w:rsidR="00000DFD" w:rsidRPr="00A16D56">
              <w:rPr>
                <w:u w:val="single"/>
              </w:rPr>
              <w:fldChar w:fldCharType="separate"/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u w:val="single"/>
              </w:rPr>
              <w:fldChar w:fldCharType="end"/>
            </w:r>
          </w:p>
          <w:p w14:paraId="25EDCF86" w14:textId="7B425A7B" w:rsidR="00000DFD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 xml:space="preserve">Beim Um- und Abfüllen von Druckfarbe und Verdünner Schutzbrille </w:t>
            </w:r>
            <w:r w:rsidR="00000DFD" w:rsidRPr="00A16D56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u w:val="single"/>
              </w:rPr>
              <w:instrText xml:space="preserve"> FORMTEXT </w:instrText>
            </w:r>
            <w:r w:rsidR="00000DFD" w:rsidRPr="00A16D56">
              <w:rPr>
                <w:u w:val="single"/>
              </w:rPr>
            </w:r>
            <w:r w:rsidR="00000DFD" w:rsidRPr="00A16D56">
              <w:rPr>
                <w:u w:val="single"/>
              </w:rPr>
              <w:fldChar w:fldCharType="separate"/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u w:val="single"/>
              </w:rPr>
              <w:fldChar w:fldCharType="end"/>
            </w:r>
            <w:r w:rsidR="00000DFD" w:rsidRPr="00A16D56">
              <w:br/>
              <w:t xml:space="preserve">und Schutzhandschuhe </w:t>
            </w:r>
            <w:r w:rsidR="00000DFD" w:rsidRPr="00A16D56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u w:val="single"/>
              </w:rPr>
              <w:instrText xml:space="preserve"> FORMTEXT </w:instrText>
            </w:r>
            <w:r w:rsidR="00000DFD" w:rsidRPr="00A16D56">
              <w:rPr>
                <w:u w:val="single"/>
              </w:rPr>
            </w:r>
            <w:r w:rsidR="00000DFD" w:rsidRPr="00A16D56">
              <w:rPr>
                <w:u w:val="single"/>
              </w:rPr>
              <w:fldChar w:fldCharType="separate"/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u w:val="single"/>
              </w:rPr>
              <w:fldChar w:fldCharType="end"/>
            </w:r>
            <w:r w:rsidR="00000DFD" w:rsidRPr="00A16D56">
              <w:t xml:space="preserve"> tragen</w:t>
            </w:r>
          </w:p>
          <w:p w14:paraId="2F3F0160" w14:textId="3B960D08" w:rsidR="00000DFD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 xml:space="preserve">Am Arbeitsplatz nicht rauchen, essen oder trinken und hier keine Lebensmittel </w:t>
            </w:r>
            <w:r w:rsidR="00000DFD" w:rsidRPr="00A16D56">
              <w:br/>
              <w:t>aufbewahren</w:t>
            </w:r>
          </w:p>
          <w:p w14:paraId="04472644" w14:textId="067EB890" w:rsidR="00D45CA8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>Sonstige Zündquellen (Brennerflamme, Schweißarbeiten u. a.) fernhalten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893B434" w14:textId="77777777" w:rsidR="00D45CA8" w:rsidRPr="00A16D5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A16D56" w14:paraId="313A1BF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416940A" w14:textId="77777777" w:rsidR="00D45CA8" w:rsidRPr="00A16D56" w:rsidRDefault="00D45CA8" w:rsidP="00A16D56">
            <w:pPr>
              <w:pStyle w:val="berschrift2"/>
            </w:pPr>
            <w:r w:rsidRPr="00A16D56">
              <w:t>Verhalten im Gefahrfall</w:t>
            </w:r>
          </w:p>
        </w:tc>
      </w:tr>
      <w:tr w:rsidR="00D45CA8" w:rsidRPr="00A16D56" w14:paraId="681B12E8" w14:textId="77777777" w:rsidTr="00000DF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4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D4FFF38" w14:textId="77777777" w:rsidR="00D45CA8" w:rsidRPr="00A16D5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BBCE0CA" w14:textId="467B18D2" w:rsidR="00000DFD" w:rsidRPr="00A16D56" w:rsidRDefault="00B25E0E" w:rsidP="00B25E0E">
            <w:pPr>
              <w:pStyle w:val="Aufzhlung1"/>
              <w:spacing w:before="60"/>
              <w:rPr>
                <w:color w:val="000000"/>
              </w:rPr>
            </w:pPr>
            <w:r w:rsidRPr="00C775C5">
              <w:t>‒</w:t>
            </w:r>
            <w:r w:rsidRPr="00C775C5">
              <w:tab/>
            </w:r>
            <w:r w:rsidR="00000DFD" w:rsidRPr="00A16D56">
              <w:t xml:space="preserve">Verschüttetes am Arbeitsplatz mit Universalbinder </w:t>
            </w:r>
            <w:r w:rsidR="00000DFD" w:rsidRPr="00A16D5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u w:val="single"/>
              </w:rPr>
              <w:instrText xml:space="preserve"> FORMTEXT </w:instrText>
            </w:r>
            <w:r w:rsidR="00000DFD" w:rsidRPr="00A16D56">
              <w:rPr>
                <w:u w:val="single"/>
              </w:rPr>
            </w:r>
            <w:r w:rsidR="00000DFD" w:rsidRPr="00A16D56">
              <w:rPr>
                <w:u w:val="single"/>
              </w:rPr>
              <w:fldChar w:fldCharType="separate"/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u w:val="single"/>
              </w:rPr>
              <w:fldChar w:fldCharType="end"/>
            </w:r>
            <w:r w:rsidR="00000DFD" w:rsidRPr="00A16D56">
              <w:br/>
            </w:r>
            <w:r w:rsidR="00000DFD" w:rsidRPr="00A16D56">
              <w:rPr>
                <w:color w:val="000000"/>
              </w:rPr>
              <w:t>aufnehmen und in Sicherheitsbehälter geben (Schutzhandschuhe tragen!)</w:t>
            </w:r>
          </w:p>
          <w:p w14:paraId="5B3401BD" w14:textId="7B740614" w:rsidR="00D45CA8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 xml:space="preserve">Im Brandfall: Vorhandene Feuerlöscher </w:t>
            </w:r>
            <w:r w:rsidR="00000DFD" w:rsidRPr="00A16D56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u w:val="single"/>
              </w:rPr>
              <w:instrText xml:space="preserve"> FORMTEXT </w:instrText>
            </w:r>
            <w:r w:rsidR="00000DFD" w:rsidRPr="00A16D56">
              <w:rPr>
                <w:u w:val="single"/>
              </w:rPr>
            </w:r>
            <w:r w:rsidR="00000DFD" w:rsidRPr="00A16D56">
              <w:rPr>
                <w:u w:val="single"/>
              </w:rPr>
              <w:fldChar w:fldCharType="separate"/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noProof/>
                <w:u w:val="single"/>
              </w:rPr>
              <w:t> </w:t>
            </w:r>
            <w:r w:rsidR="00000DFD" w:rsidRPr="00A16D56">
              <w:rPr>
                <w:u w:val="single"/>
              </w:rPr>
              <w:fldChar w:fldCharType="end"/>
            </w:r>
            <w:r w:rsidR="00000DFD" w:rsidRPr="00A16D56">
              <w:t xml:space="preserve"> benutzen;</w:t>
            </w:r>
            <w:r w:rsidR="00000DFD" w:rsidRPr="00A16D56">
              <w:br/>
            </w:r>
            <w:r w:rsidR="00000DFD" w:rsidRPr="00A16D56">
              <w:rPr>
                <w:color w:val="000000"/>
              </w:rPr>
              <w:t xml:space="preserve">Vorgesetzten </w:t>
            </w:r>
            <w:r w:rsidR="00000DFD" w:rsidRPr="00A16D56">
              <w:rPr>
                <w:color w:val="00000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color w:val="000000"/>
                <w:u w:val="single"/>
              </w:rPr>
              <w:instrText xml:space="preserve"> FORMTEXT </w:instrText>
            </w:r>
            <w:r w:rsidR="00000DFD" w:rsidRPr="00A16D56">
              <w:rPr>
                <w:color w:val="000000"/>
                <w:u w:val="single"/>
              </w:rPr>
            </w:r>
            <w:r w:rsidR="00000DFD" w:rsidRPr="00A16D56">
              <w:rPr>
                <w:color w:val="000000"/>
                <w:u w:val="single"/>
              </w:rPr>
              <w:fldChar w:fldCharType="separate"/>
            </w:r>
            <w:r w:rsidR="00000DFD" w:rsidRPr="00A16D56">
              <w:rPr>
                <w:noProof/>
                <w:color w:val="000000"/>
                <w:u w:val="single"/>
              </w:rPr>
              <w:t> </w:t>
            </w:r>
            <w:r w:rsidR="00000DFD" w:rsidRPr="00A16D56">
              <w:rPr>
                <w:noProof/>
                <w:color w:val="000000"/>
                <w:u w:val="single"/>
              </w:rPr>
              <w:t> </w:t>
            </w:r>
            <w:r w:rsidR="00000DFD" w:rsidRPr="00A16D56">
              <w:rPr>
                <w:noProof/>
                <w:color w:val="000000"/>
                <w:u w:val="single"/>
              </w:rPr>
              <w:t> </w:t>
            </w:r>
            <w:r w:rsidR="00000DFD" w:rsidRPr="00A16D56">
              <w:rPr>
                <w:noProof/>
                <w:color w:val="000000"/>
                <w:u w:val="single"/>
              </w:rPr>
              <w:t> </w:t>
            </w:r>
            <w:r w:rsidR="00000DFD" w:rsidRPr="00A16D56">
              <w:rPr>
                <w:noProof/>
                <w:color w:val="000000"/>
                <w:u w:val="single"/>
              </w:rPr>
              <w:t> </w:t>
            </w:r>
            <w:r w:rsidR="00000DFD" w:rsidRPr="00A16D56">
              <w:rPr>
                <w:color w:val="000000"/>
                <w:u w:val="single"/>
              </w:rPr>
              <w:fldChar w:fldCharType="end"/>
            </w:r>
            <w:r w:rsidR="00000DFD" w:rsidRPr="00A16D56">
              <w:rPr>
                <w:color w:val="000000"/>
              </w:rPr>
              <w:t xml:space="preserve"> informieren</w:t>
            </w:r>
          </w:p>
          <w:p w14:paraId="20FEC011" w14:textId="74F0BEDA" w:rsidR="00000DFD" w:rsidRPr="00A16D56" w:rsidRDefault="00000DFD" w:rsidP="00000DFD">
            <w:pPr>
              <w:pStyle w:val="Notruf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>Notruf</w:t>
            </w:r>
            <w:r w:rsidRPr="00A16D56">
              <w:rPr>
                <w:rFonts w:ascii="Source Sans 3" w:hAnsi="Source Sans 3"/>
                <w:sz w:val="20"/>
              </w:rPr>
              <w:t xml:space="preserve"> </w:t>
            </w:r>
            <w:r w:rsidRPr="00A16D56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16D56">
              <w:rPr>
                <w:rFonts w:ascii="Source Sans 3" w:hAnsi="Source Sans 3"/>
              </w:rPr>
              <w:instrText xml:space="preserve"> FORMTEXT </w:instrText>
            </w:r>
            <w:r w:rsidRPr="00A16D56">
              <w:rPr>
                <w:rFonts w:ascii="Source Sans 3" w:hAnsi="Source Sans 3"/>
              </w:rPr>
            </w:r>
            <w:r w:rsidRPr="00A16D56">
              <w:rPr>
                <w:rFonts w:ascii="Source Sans 3" w:hAnsi="Source Sans 3"/>
              </w:rPr>
              <w:fldChar w:fldCharType="separate"/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16D56" w14:paraId="370EDFE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B13A1A" w14:textId="77777777" w:rsidR="00D45CA8" w:rsidRPr="00A16D56" w:rsidRDefault="00D45CA8" w:rsidP="00A16D56">
            <w:pPr>
              <w:pStyle w:val="berschrift2"/>
            </w:pPr>
            <w:r w:rsidRPr="00A16D56">
              <w:t>Erste Hilfe</w:t>
            </w:r>
          </w:p>
        </w:tc>
      </w:tr>
      <w:tr w:rsidR="00D45CA8" w:rsidRPr="00A16D56" w14:paraId="425E37A8" w14:textId="77777777" w:rsidTr="00000DF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0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0B0361F" w14:textId="77777777" w:rsidR="00D45CA8" w:rsidRPr="00A16D56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16D56">
              <w:rPr>
                <w:rFonts w:ascii="Source Sans 3" w:hAnsi="Source Sans 3"/>
                <w:noProof/>
              </w:rPr>
              <w:drawing>
                <wp:inline distT="0" distB="0" distL="0" distR="0" wp14:anchorId="39BE45F5" wp14:editId="538E9627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497CCE8" w14:textId="2D1A2CA5" w:rsidR="00000DFD" w:rsidRPr="00A16D56" w:rsidRDefault="00B25E0E" w:rsidP="00B25E0E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000DFD" w:rsidRPr="00A16D56">
              <w:t xml:space="preserve">Hautkontakt: Zunächst mit Tuch oder Papier säubern, </w:t>
            </w:r>
            <w:r w:rsidR="00000DFD" w:rsidRPr="00A16D56">
              <w:br/>
              <w:t xml:space="preserve">dann mit Hautreinigungsmittel </w:t>
            </w:r>
            <w:r w:rsidR="00000DFD" w:rsidRPr="00A16D5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00DFD" w:rsidRPr="00A16D56">
              <w:rPr>
                <w:u w:val="single"/>
              </w:rPr>
              <w:instrText xml:space="preserve"> FORMTEXT </w:instrText>
            </w:r>
            <w:r w:rsidR="00000DFD" w:rsidRPr="00A16D56">
              <w:rPr>
                <w:u w:val="single"/>
              </w:rPr>
            </w:r>
            <w:r w:rsidR="00000DFD" w:rsidRPr="00A16D56">
              <w:rPr>
                <w:u w:val="single"/>
              </w:rPr>
              <w:fldChar w:fldCharType="separate"/>
            </w:r>
            <w:r w:rsidR="00000DFD" w:rsidRPr="00A16D56">
              <w:rPr>
                <w:u w:val="single"/>
              </w:rPr>
              <w:t> </w:t>
            </w:r>
            <w:r w:rsidR="00000DFD" w:rsidRPr="00A16D56">
              <w:rPr>
                <w:u w:val="single"/>
              </w:rPr>
              <w:t> </w:t>
            </w:r>
            <w:r w:rsidR="00000DFD" w:rsidRPr="00A16D56">
              <w:rPr>
                <w:u w:val="single"/>
              </w:rPr>
              <w:t> </w:t>
            </w:r>
            <w:r w:rsidR="00000DFD" w:rsidRPr="00A16D56">
              <w:rPr>
                <w:u w:val="single"/>
              </w:rPr>
              <w:t> </w:t>
            </w:r>
            <w:r w:rsidR="00000DFD" w:rsidRPr="00A16D56">
              <w:rPr>
                <w:u w:val="single"/>
              </w:rPr>
              <w:t> </w:t>
            </w:r>
            <w:r w:rsidR="00000DFD" w:rsidRPr="00A16D56">
              <w:fldChar w:fldCharType="end"/>
            </w:r>
            <w:r w:rsidR="00000DFD" w:rsidRPr="00A16D56">
              <w:t xml:space="preserve"> und Wasser (niemals mit Verdünner) reinigen</w:t>
            </w:r>
          </w:p>
          <w:p w14:paraId="13192C9D" w14:textId="602F87B0" w:rsidR="00400BC7" w:rsidRPr="00A16D56" w:rsidRDefault="00B25E0E" w:rsidP="00B25E0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000DFD" w:rsidRPr="00A16D56">
              <w:t>Spritzer im Auge sofort mit viel Wasser ausspülen (Augendusche)</w:t>
            </w:r>
          </w:p>
          <w:p w14:paraId="47D14559" w14:textId="1D863344" w:rsidR="00D45CA8" w:rsidRPr="00A16D56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 xml:space="preserve">Notruf </w:t>
            </w:r>
            <w:r w:rsidRPr="00A16D56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6D56">
              <w:rPr>
                <w:rFonts w:ascii="Source Sans 3" w:hAnsi="Source Sans 3"/>
              </w:rPr>
              <w:instrText xml:space="preserve"> </w:instrText>
            </w:r>
            <w:r w:rsidR="00744851" w:rsidRPr="00A16D56">
              <w:rPr>
                <w:rFonts w:ascii="Source Sans 3" w:hAnsi="Source Sans 3"/>
              </w:rPr>
              <w:instrText>FORMTEXT</w:instrText>
            </w:r>
            <w:r w:rsidRPr="00A16D56">
              <w:rPr>
                <w:rFonts w:ascii="Source Sans 3" w:hAnsi="Source Sans 3"/>
              </w:rPr>
              <w:instrText xml:space="preserve"> </w:instrText>
            </w:r>
            <w:r w:rsidRPr="00A16D56">
              <w:rPr>
                <w:rFonts w:ascii="Source Sans 3" w:hAnsi="Source Sans 3"/>
              </w:rPr>
            </w:r>
            <w:r w:rsidRPr="00A16D56">
              <w:rPr>
                <w:rFonts w:ascii="Source Sans 3" w:hAnsi="Source Sans 3"/>
              </w:rPr>
              <w:fldChar w:fldCharType="separate"/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  <w:noProof/>
              </w:rPr>
              <w:t> </w:t>
            </w:r>
            <w:r w:rsidRPr="00A16D56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16D56" w14:paraId="4ED8AC4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389F715" w14:textId="77777777" w:rsidR="00D45CA8" w:rsidRPr="00A16D56" w:rsidRDefault="00D45CA8" w:rsidP="00A16D56">
            <w:pPr>
              <w:pStyle w:val="berschrift2"/>
            </w:pPr>
            <w:r w:rsidRPr="00A16D56">
              <w:t>Sachgerechte Entsorgung</w:t>
            </w:r>
          </w:p>
        </w:tc>
      </w:tr>
      <w:tr w:rsidR="00D45CA8" w:rsidRPr="00A16D56" w14:paraId="13A769A0" w14:textId="77777777" w:rsidTr="00A16D5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95717B5" w14:textId="77777777" w:rsidR="00D45CA8" w:rsidRPr="00A16D5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7FAF856" w14:textId="77777777" w:rsidR="00000DFD" w:rsidRPr="00A16D56" w:rsidRDefault="00000DFD" w:rsidP="00000DFD">
            <w:pPr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>Mit Druckfarbe oder Verdünner getränkte Lappen in</w:t>
            </w:r>
          </w:p>
          <w:p w14:paraId="1215C1D4" w14:textId="77777777" w:rsidR="00000DFD" w:rsidRPr="00A16D56" w:rsidRDefault="00000DFD" w:rsidP="00000DFD">
            <w:pPr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 xml:space="preserve">Sicherheitsbehälter </w:t>
            </w:r>
            <w:r w:rsidRPr="00A16D56">
              <w:rPr>
                <w:rFonts w:ascii="Source Sans 3" w:hAnsi="Source Sans 3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16D5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A16D56">
              <w:rPr>
                <w:rFonts w:ascii="Source Sans 3" w:hAnsi="Source Sans 3"/>
                <w:u w:val="single"/>
              </w:rPr>
            </w:r>
            <w:r w:rsidRPr="00A16D56">
              <w:rPr>
                <w:rFonts w:ascii="Source Sans 3" w:hAnsi="Source Sans 3"/>
                <w:u w:val="single"/>
              </w:rPr>
              <w:fldChar w:fldCharType="separate"/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</w:rPr>
              <w:fldChar w:fldCharType="end"/>
            </w:r>
            <w:r w:rsidRPr="00A16D56">
              <w:rPr>
                <w:rFonts w:ascii="Source Sans 3" w:hAnsi="Source Sans 3"/>
              </w:rPr>
              <w:t xml:space="preserve"> geben</w:t>
            </w:r>
          </w:p>
          <w:p w14:paraId="4D355FC2" w14:textId="67B99989" w:rsidR="00D45CA8" w:rsidRPr="00A16D56" w:rsidRDefault="00000DFD" w:rsidP="00000DFD">
            <w:pPr>
              <w:rPr>
                <w:rFonts w:ascii="Source Sans 3" w:hAnsi="Source Sans 3"/>
              </w:rPr>
            </w:pPr>
            <w:r w:rsidRPr="00A16D56">
              <w:rPr>
                <w:rFonts w:ascii="Source Sans 3" w:hAnsi="Source Sans 3"/>
              </w:rPr>
              <w:t xml:space="preserve">Volle Sammelbehälter abholen lassen, Tel.: </w:t>
            </w:r>
            <w:r w:rsidRPr="00A16D56">
              <w:rPr>
                <w:rFonts w:ascii="Source Sans 3" w:hAnsi="Source Sans 3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16D5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A16D56">
              <w:rPr>
                <w:rFonts w:ascii="Source Sans 3" w:hAnsi="Source Sans 3"/>
                <w:u w:val="single"/>
              </w:rPr>
            </w:r>
            <w:r w:rsidRPr="00A16D56">
              <w:rPr>
                <w:rFonts w:ascii="Source Sans 3" w:hAnsi="Source Sans 3"/>
                <w:u w:val="single"/>
              </w:rPr>
              <w:fldChar w:fldCharType="separate"/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  <w:u w:val="single"/>
              </w:rPr>
              <w:t> </w:t>
            </w:r>
            <w:r w:rsidRPr="00A16D56">
              <w:rPr>
                <w:rFonts w:ascii="Source Sans 3" w:hAnsi="Source Sans 3"/>
              </w:rPr>
              <w:fldChar w:fldCharType="end"/>
            </w:r>
          </w:p>
        </w:tc>
      </w:tr>
    </w:tbl>
    <w:p w14:paraId="188BD1EE" w14:textId="77777777" w:rsidR="00D45CA8" w:rsidRPr="00A16D5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16D56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A1A215D-E2F9-4E92-85D4-E13B76989348}"/>
    <w:embedBold r:id="rId2" w:fontKey="{C717E20B-157B-4136-A445-D048FBABE856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FD"/>
    <w:rsid w:val="00000DFD"/>
    <w:rsid w:val="00072313"/>
    <w:rsid w:val="0020256F"/>
    <w:rsid w:val="002874ED"/>
    <w:rsid w:val="00352514"/>
    <w:rsid w:val="003F0E4D"/>
    <w:rsid w:val="00400BC7"/>
    <w:rsid w:val="00564C7D"/>
    <w:rsid w:val="00744851"/>
    <w:rsid w:val="00800ABE"/>
    <w:rsid w:val="00850334"/>
    <w:rsid w:val="008525E3"/>
    <w:rsid w:val="00A16D56"/>
    <w:rsid w:val="00A825D8"/>
    <w:rsid w:val="00AC2984"/>
    <w:rsid w:val="00B25E0E"/>
    <w:rsid w:val="00B836B7"/>
    <w:rsid w:val="00C5277C"/>
    <w:rsid w:val="00C9224C"/>
    <w:rsid w:val="00CF1947"/>
    <w:rsid w:val="00D45CA8"/>
    <w:rsid w:val="00D776DC"/>
    <w:rsid w:val="00DE0E5A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D9087"/>
  <w15:chartTrackingRefBased/>
  <w15:docId w15:val="{30813300-746E-4BBB-A6C9-FB54A03B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0E5A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A16D56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25E0E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4</cp:revision>
  <cp:lastPrinted>2003-07-02T13:54:00Z</cp:lastPrinted>
  <dcterms:created xsi:type="dcterms:W3CDTF">2025-06-12T08:25:00Z</dcterms:created>
  <dcterms:modified xsi:type="dcterms:W3CDTF">2026-01-02T15:34:00Z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