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EAAE" w14:textId="77777777" w:rsidR="00564C7D" w:rsidRPr="00E37C52" w:rsidRDefault="00072313">
      <w:pPr>
        <w:spacing w:before="0"/>
        <w:rPr>
          <w:rFonts w:ascii="Source Sans 3" w:hAnsi="Source Sans 3"/>
          <w:sz w:val="8"/>
        </w:rPr>
      </w:pPr>
      <w:r w:rsidRPr="00E37C5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772F0DF" wp14:editId="7F8F687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8E84F" w14:textId="77777777" w:rsidR="00564C7D" w:rsidRPr="00E37C52" w:rsidRDefault="00564C7D">
      <w:pPr>
        <w:spacing w:before="0"/>
        <w:rPr>
          <w:rFonts w:ascii="Source Sans 3" w:hAnsi="Source Sans 3"/>
          <w:sz w:val="8"/>
        </w:rPr>
      </w:pPr>
    </w:p>
    <w:p w14:paraId="4EA4E309" w14:textId="77777777" w:rsidR="00564C7D" w:rsidRPr="00E37C52" w:rsidRDefault="00564C7D">
      <w:pPr>
        <w:spacing w:before="0"/>
        <w:rPr>
          <w:rFonts w:ascii="Source Sans 3" w:hAnsi="Source Sans 3"/>
          <w:sz w:val="8"/>
        </w:rPr>
      </w:pPr>
    </w:p>
    <w:p w14:paraId="26A69CEC" w14:textId="77777777" w:rsidR="00564C7D" w:rsidRPr="00E37C52" w:rsidRDefault="00564C7D">
      <w:pPr>
        <w:spacing w:before="0"/>
        <w:rPr>
          <w:rFonts w:ascii="Source Sans 3" w:hAnsi="Source Sans 3"/>
          <w:sz w:val="8"/>
        </w:rPr>
      </w:pPr>
    </w:p>
    <w:p w14:paraId="60DEDC9A" w14:textId="77777777" w:rsidR="00564C7D" w:rsidRPr="00E37C52" w:rsidRDefault="00564C7D">
      <w:pPr>
        <w:spacing w:before="0"/>
        <w:rPr>
          <w:rFonts w:ascii="Source Sans 3" w:hAnsi="Source Sans 3"/>
          <w:sz w:val="8"/>
        </w:rPr>
        <w:sectPr w:rsidR="00564C7D" w:rsidRPr="00E37C52" w:rsidSect="001A357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0C1FC1A" w14:textId="48137273" w:rsidR="00744851" w:rsidRPr="00E37C5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37C52" w14:paraId="69CF731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CF14A77" w14:textId="77777777" w:rsidR="00B836B7" w:rsidRPr="00E37C5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BA85635" wp14:editId="43FFFE2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2629E" w14:textId="77777777" w:rsidR="00B836B7" w:rsidRPr="00E37C5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F4E0164" w14:textId="77777777" w:rsidR="00B836B7" w:rsidRPr="00E37C5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EC60246" wp14:editId="1D5204A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D1F9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7C52">
              <w:rPr>
                <w:rFonts w:ascii="Source Sans 3" w:hAnsi="Source Sans 3"/>
              </w:rPr>
              <w:t xml:space="preserve">Firma:  </w:t>
            </w:r>
            <w:r w:rsidR="00B836B7" w:rsidRPr="00E37C5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37C52">
              <w:rPr>
                <w:rFonts w:ascii="Source Sans 3" w:hAnsi="Source Sans 3"/>
              </w:rPr>
              <w:instrText xml:space="preserve"> FORMTEXT </w:instrText>
            </w:r>
            <w:r w:rsidR="00B836B7" w:rsidRPr="00E37C52">
              <w:rPr>
                <w:rFonts w:ascii="Source Sans 3" w:hAnsi="Source Sans 3"/>
              </w:rPr>
            </w:r>
            <w:r w:rsidR="00B836B7" w:rsidRPr="00E37C52">
              <w:rPr>
                <w:rFonts w:ascii="Source Sans 3" w:hAnsi="Source Sans 3"/>
              </w:rPr>
              <w:fldChar w:fldCharType="separate"/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</w:rPr>
              <w:fldChar w:fldCharType="end"/>
            </w:r>
            <w:bookmarkEnd w:id="0"/>
          </w:p>
          <w:p w14:paraId="6E9849CB" w14:textId="6DD1A8F9" w:rsidR="00B836B7" w:rsidRPr="00E37C5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E8A6B76" wp14:editId="4F498F6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C769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7C52">
              <w:rPr>
                <w:rFonts w:ascii="Source Sans 3" w:hAnsi="Source Sans 3"/>
              </w:rPr>
              <w:t xml:space="preserve">Arbeitsbereich: </w:t>
            </w:r>
            <w:proofErr w:type="spellStart"/>
            <w:r w:rsidR="004F5C54" w:rsidRPr="00E37C52">
              <w:rPr>
                <w:rFonts w:ascii="Source Sans 3" w:hAnsi="Source Sans 3"/>
              </w:rPr>
              <w:t>Chromatieren</w:t>
            </w:r>
            <w:proofErr w:type="spellEnd"/>
          </w:p>
          <w:p w14:paraId="6353E34F" w14:textId="77777777" w:rsidR="00B836B7" w:rsidRPr="00E37C5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40FD7F5" wp14:editId="7EDCB4E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DB7D0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37C52">
              <w:rPr>
                <w:rFonts w:ascii="Source Sans 3" w:hAnsi="Source Sans 3"/>
              </w:rPr>
              <w:t xml:space="preserve">Verantwortlich:  </w:t>
            </w:r>
            <w:r w:rsidR="00B836B7" w:rsidRPr="00E37C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37C52">
              <w:rPr>
                <w:rFonts w:ascii="Source Sans 3" w:hAnsi="Source Sans 3"/>
              </w:rPr>
              <w:instrText xml:space="preserve"> FORMTEXT </w:instrText>
            </w:r>
            <w:r w:rsidR="00B836B7" w:rsidRPr="00E37C52">
              <w:rPr>
                <w:rFonts w:ascii="Source Sans 3" w:hAnsi="Source Sans 3"/>
              </w:rPr>
            </w:r>
            <w:r w:rsidR="00B836B7" w:rsidRPr="00E37C52">
              <w:rPr>
                <w:rFonts w:ascii="Source Sans 3" w:hAnsi="Source Sans 3"/>
              </w:rPr>
              <w:fldChar w:fldCharType="separate"/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  <w:noProof/>
              </w:rPr>
              <w:t> </w:t>
            </w:r>
            <w:r w:rsidR="00B836B7" w:rsidRPr="00E37C52">
              <w:rPr>
                <w:rFonts w:ascii="Source Sans 3" w:hAnsi="Source Sans 3"/>
              </w:rPr>
              <w:fldChar w:fldCharType="end"/>
            </w:r>
          </w:p>
          <w:p w14:paraId="24444390" w14:textId="77777777" w:rsidR="00744851" w:rsidRPr="00E37C5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37C52">
              <w:rPr>
                <w:rFonts w:ascii="Source Sans 3" w:hAnsi="Source Sans 3"/>
              </w:rPr>
              <w:tab/>
            </w:r>
            <w:r w:rsidRPr="00E37C52">
              <w:rPr>
                <w:rFonts w:ascii="Source Sans 3" w:hAnsi="Source Sans 3"/>
              </w:rPr>
              <w:tab/>
            </w:r>
            <w:r w:rsidRPr="00E37C52">
              <w:rPr>
                <w:rFonts w:ascii="Source Sans 3" w:hAnsi="Source Sans 3"/>
              </w:rPr>
              <w:tab/>
            </w:r>
            <w:r w:rsidRPr="00E37C52">
              <w:rPr>
                <w:rFonts w:ascii="Source Sans 3" w:hAnsi="Source Sans 3"/>
              </w:rPr>
              <w:tab/>
            </w:r>
            <w:r w:rsidRPr="00E37C5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9E0BA6F" w14:textId="77777777" w:rsidR="00744851" w:rsidRPr="00E37C5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37C5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D5D2D55" w14:textId="77777777" w:rsidR="00744851" w:rsidRPr="00E37C52" w:rsidRDefault="00744851">
            <w:pPr>
              <w:spacing w:before="0" w:after="60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>GEM. § 14 GEFSTOFFV</w:t>
            </w:r>
          </w:p>
          <w:p w14:paraId="2AA0FD22" w14:textId="4243E942" w:rsidR="00564C7D" w:rsidRPr="00E37C5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37C5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37C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0200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37C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37C5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37C5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D1BC083" w14:textId="18A780CF" w:rsidR="00744851" w:rsidRPr="00E37C52" w:rsidRDefault="00744851" w:rsidP="004F5C5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>Arbeitsplatz:</w:t>
            </w:r>
            <w:r w:rsidR="00E8423D" w:rsidRPr="00E37C52">
              <w:rPr>
                <w:rFonts w:ascii="Source Sans 3" w:hAnsi="Source Sans 3"/>
              </w:rPr>
              <w:t xml:space="preserve"> </w:t>
            </w:r>
            <w:r w:rsidR="004F5C54" w:rsidRPr="00E37C52">
              <w:rPr>
                <w:rFonts w:ascii="Source Sans 3" w:hAnsi="Source Sans 3"/>
              </w:rPr>
              <w:t xml:space="preserve">Handanlage, </w:t>
            </w:r>
            <w:r w:rsidR="004F5C54" w:rsidRPr="00E37C52">
              <w:rPr>
                <w:rFonts w:ascii="Source Sans 3" w:hAnsi="Source Sans 3"/>
              </w:rPr>
              <w:br/>
            </w:r>
            <w:proofErr w:type="spellStart"/>
            <w:r w:rsidR="004F5C54" w:rsidRPr="00E37C52">
              <w:rPr>
                <w:rFonts w:ascii="Source Sans 3" w:hAnsi="Source Sans 3"/>
              </w:rPr>
              <w:t>Chromatierbad</w:t>
            </w:r>
            <w:proofErr w:type="spellEnd"/>
          </w:p>
          <w:p w14:paraId="2CB56684" w14:textId="73FE4ABE" w:rsidR="00D45CA8" w:rsidRPr="00E37C5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 xml:space="preserve">Tätigkeit: </w:t>
            </w:r>
            <w:r w:rsidR="004F5C54" w:rsidRPr="00E37C52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62A926C" w14:textId="77777777" w:rsidR="00B836B7" w:rsidRPr="00E37C5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A40031D" w14:textId="77777777" w:rsidR="00D45CA8" w:rsidRPr="00E37C52" w:rsidRDefault="00D45CA8">
            <w:pPr>
              <w:spacing w:before="0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 xml:space="preserve">Stand: </w:t>
            </w:r>
            <w:r w:rsidRPr="00E37C5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37C5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37C52">
              <w:rPr>
                <w:rFonts w:ascii="Source Sans 3" w:hAnsi="Source Sans 3"/>
                <w:u w:val="single"/>
              </w:rPr>
              <w:instrText>FORMTEXT</w:instrText>
            </w:r>
            <w:r w:rsidRPr="00E37C52">
              <w:rPr>
                <w:rFonts w:ascii="Source Sans 3" w:hAnsi="Source Sans 3"/>
                <w:u w:val="single"/>
              </w:rPr>
              <w:instrText xml:space="preserve"> </w:instrText>
            </w:r>
            <w:r w:rsidRPr="00E37C52">
              <w:rPr>
                <w:rFonts w:ascii="Source Sans 3" w:hAnsi="Source Sans 3"/>
                <w:u w:val="single"/>
              </w:rPr>
            </w:r>
            <w:r w:rsidRPr="00E37C52">
              <w:rPr>
                <w:rFonts w:ascii="Source Sans 3" w:hAnsi="Source Sans 3"/>
                <w:u w:val="single"/>
              </w:rPr>
              <w:fldChar w:fldCharType="separate"/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37C52">
              <w:rPr>
                <w:rFonts w:ascii="Source Sans 3" w:hAnsi="Source Sans 3"/>
              </w:rPr>
              <w:t xml:space="preserve"> </w:t>
            </w:r>
          </w:p>
          <w:p w14:paraId="34C44D1F" w14:textId="0C89CA7E" w:rsidR="00D45CA8" w:rsidRPr="00E37C52" w:rsidRDefault="004F5C5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37C52">
              <w:rPr>
                <w:rFonts w:ascii="Source Sans 3" w:hAnsi="Source Sans 3"/>
                <w:sz w:val="16"/>
              </w:rPr>
              <w:t>B027</w:t>
            </w:r>
          </w:p>
        </w:tc>
      </w:tr>
      <w:tr w:rsidR="00D45CA8" w:rsidRPr="00E37C52" w14:paraId="565D549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7EB7C8" w14:textId="77777777" w:rsidR="00D45CA8" w:rsidRPr="00E37C52" w:rsidRDefault="00D45CA8" w:rsidP="00E37C52">
            <w:pPr>
              <w:pStyle w:val="berschrift3"/>
            </w:pPr>
            <w:r w:rsidRPr="00E37C52">
              <w:t>Gefahrstoffbezeichnung</w:t>
            </w:r>
          </w:p>
        </w:tc>
      </w:tr>
      <w:tr w:rsidR="00D45CA8" w:rsidRPr="00E37C52" w14:paraId="402F743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583E686" w14:textId="6C333C7C" w:rsidR="00D45CA8" w:rsidRPr="00E37C52" w:rsidRDefault="004F5C54" w:rsidP="004E2071">
            <w:pPr>
              <w:spacing w:after="60"/>
              <w:ind w:left="437"/>
              <w:rPr>
                <w:rFonts w:ascii="Source Sans 3" w:hAnsi="Source Sans 3"/>
                <w:sz w:val="24"/>
                <w:szCs w:val="24"/>
              </w:rPr>
            </w:pPr>
            <w:r w:rsidRPr="00E37C52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Chromatierung (Chromtrioxid, Schwefelsäure,  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bookmarkEnd w:id="2"/>
            <w:r w:rsidRPr="00E37C52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  in wässriger Lösung) 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E37C52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</w:tr>
      <w:tr w:rsidR="00D45CA8" w:rsidRPr="00E37C52" w14:paraId="79BE986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89BA57" w14:textId="77777777" w:rsidR="00D45CA8" w:rsidRPr="00E37C52" w:rsidRDefault="00D45CA8" w:rsidP="00E37C52">
            <w:pPr>
              <w:pStyle w:val="berschrift3"/>
              <w:rPr>
                <w:sz w:val="24"/>
              </w:rPr>
            </w:pPr>
            <w:r w:rsidRPr="00E37C52">
              <w:t>Gefahren für Mensch und Umwelt</w:t>
            </w:r>
          </w:p>
        </w:tc>
      </w:tr>
      <w:tr w:rsidR="00D45CA8" w:rsidRPr="00E37C52" w14:paraId="499AFA63" w14:textId="77777777" w:rsidTr="004F5C5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4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8895843" w14:textId="77777777" w:rsidR="00D45CA8" w:rsidRPr="00E37C52" w:rsidRDefault="004F5C5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33ACAB26" wp14:editId="78F407CF">
                  <wp:extent cx="612000" cy="612000"/>
                  <wp:effectExtent l="0" t="0" r="0" b="0"/>
                  <wp:docPr id="699" name="Bild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ACBD8" w14:textId="4AA3AC49" w:rsidR="004F5C54" w:rsidRPr="00E37C52" w:rsidRDefault="004F5C54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37C5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3637D3" w14:textId="2D1A73B4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Krebserzeugend, ätzend und giftig beim Einatmen von Aerosolen</w:t>
            </w:r>
          </w:p>
          <w:p w14:paraId="0208A027" w14:textId="6AD596A1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Giftig beim Verschlucken und großflächigem Hautkontakt </w:t>
            </w:r>
          </w:p>
          <w:p w14:paraId="1FF4AD72" w14:textId="1F00A151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Verätzungen und Vergiftungen bei Berührung mit Augen, Haut und </w:t>
            </w:r>
            <w:r w:rsidR="004F5C54" w:rsidRPr="00E37C52">
              <w:br/>
              <w:t>Schleimhäuten</w:t>
            </w:r>
          </w:p>
          <w:p w14:paraId="08AEA784" w14:textId="76395998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Sensibilisierung bei Hautkontakt möglich</w:t>
            </w:r>
          </w:p>
          <w:p w14:paraId="0D9AD824" w14:textId="112F0CC4" w:rsidR="00E118EC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714E747" w14:textId="77777777" w:rsidR="00D45CA8" w:rsidRPr="00E37C52" w:rsidRDefault="004F5C5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774EBE83" wp14:editId="031602F9">
                  <wp:extent cx="612000" cy="612000"/>
                  <wp:effectExtent l="0" t="0" r="0" b="0"/>
                  <wp:docPr id="700" name="Bild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2992D" w14:textId="491E11AA" w:rsidR="004F5C54" w:rsidRPr="00E37C52" w:rsidRDefault="004F5C54" w:rsidP="004F5C54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2198956E" wp14:editId="677FDFEC">
                  <wp:extent cx="612000" cy="612000"/>
                  <wp:effectExtent l="0" t="0" r="0" b="0"/>
                  <wp:docPr id="701" name="Bild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37C52" w14:paraId="495B05B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8473CB" w14:textId="77777777" w:rsidR="00D45CA8" w:rsidRPr="00E37C52" w:rsidRDefault="00D45CA8" w:rsidP="00E37C52">
            <w:pPr>
              <w:pStyle w:val="berschrift3"/>
            </w:pPr>
            <w:r w:rsidRPr="00E37C52">
              <w:t>Schutzmaßnahmen und Verhaltensregeln</w:t>
            </w:r>
          </w:p>
        </w:tc>
      </w:tr>
      <w:tr w:rsidR="00D45CA8" w:rsidRPr="00E37C52" w14:paraId="31AC8936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C2FB90B" w14:textId="77777777" w:rsidR="004F5C54" w:rsidRPr="00E37C52" w:rsidRDefault="004F5C54" w:rsidP="004F5C54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7C5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1A93ECC" wp14:editId="3388C0A8">
                  <wp:extent cx="612000" cy="612000"/>
                  <wp:effectExtent l="0" t="0" r="0" b="0"/>
                  <wp:docPr id="702" name="Bild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AA732" w14:textId="77777777" w:rsidR="004F5C54" w:rsidRPr="00E37C52" w:rsidRDefault="004F5C54" w:rsidP="004F5C54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7C5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0AEE41" wp14:editId="4796FAFA">
                  <wp:extent cx="612000" cy="612000"/>
                  <wp:effectExtent l="0" t="0" r="0" b="0"/>
                  <wp:docPr id="703" name="Bild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63410" w14:textId="284D1EF4" w:rsidR="00D45CA8" w:rsidRPr="00E37C52" w:rsidRDefault="004F5C54" w:rsidP="004F5C54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7C5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89F509" wp14:editId="57079D8D">
                  <wp:extent cx="612000" cy="612000"/>
                  <wp:effectExtent l="0" t="0" r="0" b="0"/>
                  <wp:docPr id="705" name="Bild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E4B9410" w14:textId="55096816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Beim Arbeiten am </w:t>
            </w:r>
            <w:proofErr w:type="spellStart"/>
            <w:r w:rsidR="004F5C54" w:rsidRPr="00E37C52">
              <w:t>Chromatierbad</w:t>
            </w:r>
            <w:proofErr w:type="spellEnd"/>
            <w:r w:rsidR="004F5C54" w:rsidRPr="00E37C52">
              <w:t xml:space="preserve"> stets Schutzkleidung (säurefester Arbeitsanzug; </w:t>
            </w:r>
            <w:r w:rsidR="004F5C54" w:rsidRPr="00E37C52">
              <w:br/>
              <w:t xml:space="preserve">Schürze, Stiefel, Schutzhandschuhe aus Gummi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4"/>
            <w:r w:rsidR="004F5C54" w:rsidRPr="00E37C52">
              <w:t xml:space="preserve"> ) tragen</w:t>
            </w:r>
          </w:p>
          <w:p w14:paraId="647C128F" w14:textId="64EAE643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Augenschutz (mit Seitenschutz)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5"/>
            <w:r w:rsidR="004F5C54" w:rsidRPr="00E37C52">
              <w:t xml:space="preserve">  ggf. Gesichtsschutz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6"/>
            <w:r w:rsidR="004F5C54" w:rsidRPr="00E37C52">
              <w:t xml:space="preserve">  tragen</w:t>
            </w:r>
          </w:p>
          <w:p w14:paraId="72F7F1FE" w14:textId="2290831D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Hautschutzmittel benutzen: Schutz (vor der Arbeit)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7"/>
            <w:r w:rsidR="004F5C54" w:rsidRPr="00E37C52">
              <w:rPr>
                <w:u w:val="single"/>
              </w:rPr>
              <w:br/>
            </w:r>
            <w:r w:rsidR="004F5C54" w:rsidRPr="00E37C52">
              <w:t xml:space="preserve">Reinigung (vor Pausen und Arbeitsschluss)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8"/>
            <w:r w:rsidR="004F5C54" w:rsidRPr="00E37C52">
              <w:rPr>
                <w:u w:val="single"/>
              </w:rPr>
              <w:br/>
            </w:r>
            <w:r w:rsidR="004F5C54" w:rsidRPr="00E37C52">
              <w:t xml:space="preserve">Pflege (nach der Arbeit)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9"/>
          </w:p>
          <w:p w14:paraId="2D0B85F3" w14:textId="1D02C328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Am Arbeitsplatz nicht rauchen, essen oder trinken und hier keine Lebensmittel</w:t>
            </w:r>
            <w:r w:rsidR="004F5C54" w:rsidRPr="00E37C52">
              <w:br/>
              <w:t>aufbewahren</w:t>
            </w:r>
          </w:p>
          <w:p w14:paraId="57381EB5" w14:textId="5DFAB255" w:rsidR="00D45CA8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Verschmutzte Kleidung nicht mit privater Straßenkleidung zusammen aufbewahren, </w:t>
            </w:r>
            <w:r>
              <w:br/>
            </w:r>
            <w:r w:rsidR="004F5C54" w:rsidRPr="00E37C52">
              <w:t xml:space="preserve">Reinigung durch: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noProof/>
                <w:u w:val="single"/>
              </w:rPr>
              <w:t> </w:t>
            </w:r>
            <w:r w:rsidR="004F5C54" w:rsidRPr="00E37C52">
              <w:rPr>
                <w:u w:val="single"/>
              </w:rPr>
              <w:fldChar w:fldCharType="end"/>
            </w:r>
            <w:bookmarkEnd w:id="10"/>
            <w:r w:rsidR="004F5C54" w:rsidRPr="00E37C52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2D0D105" w14:textId="77777777" w:rsidR="00D45CA8" w:rsidRPr="00E37C52" w:rsidRDefault="004F5C5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7F5AF464" wp14:editId="5F5E92AB">
                  <wp:extent cx="612140" cy="612140"/>
                  <wp:effectExtent l="0" t="0" r="0" b="0"/>
                  <wp:docPr id="706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ED7E1" w14:textId="192E2165" w:rsidR="004F5C54" w:rsidRPr="00E37C52" w:rsidRDefault="004F5C5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19C3D32B" wp14:editId="10ECBA7E">
                  <wp:extent cx="612000" cy="612000"/>
                  <wp:effectExtent l="0" t="0" r="0" b="0"/>
                  <wp:docPr id="704" name="Bild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37C52" w14:paraId="266A14B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18B87B" w14:textId="77777777" w:rsidR="00D45CA8" w:rsidRPr="00E37C52" w:rsidRDefault="00D45CA8" w:rsidP="00E37C52">
            <w:pPr>
              <w:pStyle w:val="berschrift3"/>
            </w:pPr>
            <w:r w:rsidRPr="00E37C52">
              <w:t>Verhalten im Gefahrfall</w:t>
            </w:r>
          </w:p>
        </w:tc>
      </w:tr>
      <w:tr w:rsidR="00D45CA8" w:rsidRPr="00E37C52" w14:paraId="0D010E2F" w14:textId="77777777" w:rsidTr="004F5C5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9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EA85AC9" w14:textId="77777777" w:rsidR="00D45CA8" w:rsidRPr="00E37C5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8B3615A" w14:textId="3F8D6E2C" w:rsidR="004F5C54" w:rsidRPr="00E37C52" w:rsidRDefault="004F5C54" w:rsidP="004F5C54">
            <w:pPr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>Verschüttetes mit viel Wasser fortspülen und der Abwasseranlage zuführen</w:t>
            </w:r>
            <w:r w:rsidRPr="00E37C52">
              <w:rPr>
                <w:rFonts w:ascii="Source Sans 3" w:hAnsi="Source Sans 3"/>
              </w:rPr>
              <w:br/>
              <w:t>Im Brandfall: Vorgesetzten informieren;</w:t>
            </w:r>
            <w:r w:rsidRPr="00E37C52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E37C52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E37C5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37C52">
              <w:rPr>
                <w:rFonts w:ascii="Source Sans 3" w:hAnsi="Source Sans 3"/>
                <w:u w:val="single"/>
              </w:rPr>
            </w:r>
            <w:r w:rsidRPr="00E37C52">
              <w:rPr>
                <w:rFonts w:ascii="Source Sans 3" w:hAnsi="Source Sans 3"/>
                <w:u w:val="single"/>
              </w:rPr>
              <w:fldChar w:fldCharType="separate"/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noProof/>
                <w:u w:val="single"/>
              </w:rPr>
              <w:t> </w:t>
            </w:r>
            <w:r w:rsidRPr="00E37C52">
              <w:rPr>
                <w:rFonts w:ascii="Source Sans 3" w:hAnsi="Source Sans 3"/>
                <w:u w:val="single"/>
              </w:rPr>
              <w:fldChar w:fldCharType="end"/>
            </w:r>
            <w:bookmarkEnd w:id="11"/>
            <w:r w:rsidRPr="00E37C52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E37C52">
              <w:rPr>
                <w:rFonts w:ascii="Source Sans 3" w:hAnsi="Source Sans 3"/>
              </w:rPr>
              <w:t>werdendem</w:t>
            </w:r>
            <w:proofErr w:type="spellEnd"/>
            <w:r w:rsidRPr="00E37C52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2BAFA95D" w14:textId="54AA8B4B" w:rsidR="00D45CA8" w:rsidRPr="00E37C52" w:rsidRDefault="004F5C54" w:rsidP="004F5C54">
            <w:pPr>
              <w:pStyle w:val="Notruf"/>
              <w:rPr>
                <w:rFonts w:ascii="Source Sans 3" w:hAnsi="Source Sans 3"/>
              </w:rPr>
            </w:pPr>
            <w:r w:rsidRPr="00E37C52">
              <w:rPr>
                <w:rFonts w:ascii="Source Sans 3" w:hAnsi="Source Sans 3"/>
              </w:rPr>
              <w:t xml:space="preserve">Notruf  </w:t>
            </w:r>
            <w:r w:rsidRPr="00E37C52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E37C52">
              <w:rPr>
                <w:rFonts w:ascii="Source Sans 3" w:hAnsi="Source Sans 3"/>
              </w:rPr>
              <w:instrText xml:space="preserve"> FORMTEXT </w:instrText>
            </w:r>
            <w:r w:rsidRPr="00E37C52">
              <w:rPr>
                <w:rFonts w:ascii="Source Sans 3" w:hAnsi="Source Sans 3"/>
              </w:rPr>
            </w:r>
            <w:r w:rsidRPr="00E37C52">
              <w:rPr>
                <w:rFonts w:ascii="Source Sans 3" w:hAnsi="Source Sans 3"/>
              </w:rPr>
              <w:fldChar w:fldCharType="separate"/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</w:rPr>
              <w:fldChar w:fldCharType="end"/>
            </w:r>
            <w:bookmarkEnd w:id="12"/>
          </w:p>
        </w:tc>
      </w:tr>
      <w:tr w:rsidR="00D45CA8" w:rsidRPr="00E37C52" w14:paraId="4F752DD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89D9CB" w14:textId="77777777" w:rsidR="00D45CA8" w:rsidRPr="00E37C52" w:rsidRDefault="00D45CA8" w:rsidP="00E37C52">
            <w:pPr>
              <w:pStyle w:val="berschrift3"/>
            </w:pPr>
            <w:r w:rsidRPr="00E37C52">
              <w:t>Erste Hilfe</w:t>
            </w:r>
          </w:p>
        </w:tc>
      </w:tr>
      <w:tr w:rsidR="00D45CA8" w:rsidRPr="00E37C52" w14:paraId="71D992FD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D6C7CED" w14:textId="77777777" w:rsidR="00D45CA8" w:rsidRPr="00E37C5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37C52">
              <w:rPr>
                <w:rFonts w:ascii="Source Sans 3" w:hAnsi="Source Sans 3"/>
                <w:noProof/>
              </w:rPr>
              <w:drawing>
                <wp:inline distT="0" distB="0" distL="0" distR="0" wp14:anchorId="74151F7D" wp14:editId="6965FE5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5FA9F6" w14:textId="097C3454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Hautkontakt: Benetzte Stellen sofort mit viel Wasser abspülen, ggf. Betriebsarzt aufsuchen</w:t>
            </w:r>
          </w:p>
          <w:p w14:paraId="682F7174" w14:textId="7CF029A4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>Augenkontakt: Gründlich mit viel Wasser (Augendusche) ausspülen</w:t>
            </w:r>
            <w:r w:rsidR="004F5C54" w:rsidRPr="00E37C52">
              <w:br/>
              <w:t xml:space="preserve">Vorgesetzten informieren, Augenarzt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fldChar w:fldCharType="end"/>
            </w:r>
            <w:bookmarkEnd w:id="13"/>
            <w:r w:rsidR="004F5C54" w:rsidRPr="00E37C52">
              <w:t xml:space="preserve">  aufsuchen</w:t>
            </w:r>
          </w:p>
          <w:p w14:paraId="7F2062C0" w14:textId="247A8273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Einatmen: Frischluft, ggf. Arzt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fldChar w:fldCharType="end"/>
            </w:r>
            <w:bookmarkEnd w:id="14"/>
            <w:r w:rsidR="004F5C54" w:rsidRPr="00E37C52">
              <w:t xml:space="preserve">  aufsuchen</w:t>
            </w:r>
          </w:p>
          <w:p w14:paraId="217A74A5" w14:textId="75985924" w:rsidR="00D45CA8" w:rsidRPr="00E37C52" w:rsidRDefault="00872D6F" w:rsidP="001A357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E37C5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37C5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7C5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37C52">
              <w:rPr>
                <w:rFonts w:ascii="Source Sans 3" w:hAnsi="Source Sans 3"/>
                <w:sz w:val="20"/>
                <w:szCs w:val="20"/>
              </w:rPr>
            </w:r>
            <w:r w:rsidRPr="00E37C5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37C52">
              <w:rPr>
                <w:rFonts w:ascii="Source Sans 3" w:hAnsi="Source Sans 3"/>
                <w:sz w:val="20"/>
                <w:szCs w:val="20"/>
              </w:rPr>
              <w:tab/>
            </w:r>
            <w:r w:rsidR="001A3578">
              <w:rPr>
                <w:rFonts w:ascii="Source Sans 3" w:hAnsi="Source Sans 3"/>
                <w:sz w:val="20"/>
                <w:szCs w:val="20"/>
              </w:rPr>
              <w:tab/>
            </w:r>
            <w:r w:rsidRPr="00E37C5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37C5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37C5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37C5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37C5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37C5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37C52" w14:paraId="7B9F68A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E8E4D4" w14:textId="77777777" w:rsidR="00D45CA8" w:rsidRPr="00E37C52" w:rsidRDefault="00D45CA8" w:rsidP="00E37C52">
            <w:pPr>
              <w:pStyle w:val="berschrift3"/>
            </w:pPr>
            <w:r w:rsidRPr="00E37C52">
              <w:t>Sachgerechte Entsorgung</w:t>
            </w:r>
          </w:p>
        </w:tc>
      </w:tr>
      <w:tr w:rsidR="00D45CA8" w:rsidRPr="00E37C52" w14:paraId="5CB19A17" w14:textId="77777777" w:rsidTr="004F5C5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D7F1ED2" w14:textId="77777777" w:rsidR="00D45CA8" w:rsidRPr="00E37C5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5" w:name="Temp"/>
            <w:bookmarkEnd w:id="15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3908E61" w14:textId="0AEB31A6" w:rsidR="004F5C54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Mit Chromsäure verunreinigte Materialien in Sammelbehältnis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fldChar w:fldCharType="end"/>
            </w:r>
            <w:bookmarkEnd w:id="16"/>
            <w:r w:rsidR="004F5C54" w:rsidRPr="00E37C52">
              <w:t xml:space="preserve">  geben</w:t>
            </w:r>
          </w:p>
          <w:p w14:paraId="00CE28D9" w14:textId="7BDC65CC" w:rsidR="00D45CA8" w:rsidRPr="00E37C52" w:rsidRDefault="001A3578" w:rsidP="001A357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F5C54" w:rsidRPr="00E37C52">
              <w:t xml:space="preserve">Entsorgung durch  </w:t>
            </w:r>
            <w:r w:rsidR="004F5C54" w:rsidRPr="00E37C52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4F5C54" w:rsidRPr="00E37C52">
              <w:rPr>
                <w:u w:val="single"/>
              </w:rPr>
              <w:instrText xml:space="preserve"> FORMTEXT </w:instrText>
            </w:r>
            <w:r w:rsidR="004F5C54" w:rsidRPr="00E37C52">
              <w:rPr>
                <w:u w:val="single"/>
              </w:rPr>
            </w:r>
            <w:r w:rsidR="004F5C54" w:rsidRPr="00E37C52">
              <w:rPr>
                <w:u w:val="single"/>
              </w:rPr>
              <w:fldChar w:fldCharType="separate"/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rPr>
                <w:u w:val="single"/>
              </w:rPr>
              <w:t> </w:t>
            </w:r>
            <w:r w:rsidR="004F5C54" w:rsidRPr="00E37C52">
              <w:fldChar w:fldCharType="end"/>
            </w:r>
            <w:bookmarkEnd w:id="17"/>
          </w:p>
          <w:p w14:paraId="0001B60C" w14:textId="77777777" w:rsidR="00872D6F" w:rsidRPr="00E37C52" w:rsidRDefault="00872D6F" w:rsidP="001A3578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37C5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37C52">
              <w:rPr>
                <w:rFonts w:ascii="Source Sans 3" w:hAnsi="Source Sans 3"/>
                <w:color w:val="000000"/>
              </w:rPr>
              <w:t xml:space="preserve"> </w:t>
            </w:r>
            <w:r w:rsidRPr="00E37C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7C52">
              <w:rPr>
                <w:rFonts w:ascii="Source Sans 3" w:hAnsi="Source Sans 3"/>
              </w:rPr>
              <w:instrText xml:space="preserve"> FORMTEXT </w:instrText>
            </w:r>
            <w:r w:rsidRPr="00E37C52">
              <w:rPr>
                <w:rFonts w:ascii="Source Sans 3" w:hAnsi="Source Sans 3"/>
              </w:rPr>
            </w:r>
            <w:r w:rsidRPr="00E37C52">
              <w:rPr>
                <w:rFonts w:ascii="Source Sans 3" w:hAnsi="Source Sans 3"/>
              </w:rPr>
              <w:fldChar w:fldCharType="separate"/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</w:rPr>
              <w:fldChar w:fldCharType="end"/>
            </w:r>
            <w:r w:rsidRPr="00E37C52">
              <w:rPr>
                <w:rFonts w:ascii="Source Sans 3" w:hAnsi="Source Sans 3"/>
                <w:color w:val="000000"/>
              </w:rPr>
              <w:tab/>
            </w:r>
            <w:r w:rsidRPr="00E37C52">
              <w:rPr>
                <w:rFonts w:ascii="Source Sans 3" w:hAnsi="Source Sans 3"/>
                <w:color w:val="000000"/>
              </w:rPr>
              <w:tab/>
            </w:r>
            <w:r w:rsidRPr="00E37C5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37C52">
              <w:rPr>
                <w:rFonts w:ascii="Source Sans 3" w:hAnsi="Source Sans 3"/>
                <w:color w:val="000000"/>
              </w:rPr>
              <w:t xml:space="preserve"> </w:t>
            </w:r>
            <w:r w:rsidRPr="00E37C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7C52">
              <w:rPr>
                <w:rFonts w:ascii="Source Sans 3" w:hAnsi="Source Sans 3"/>
              </w:rPr>
              <w:instrText xml:space="preserve"> FORMTEXT </w:instrText>
            </w:r>
            <w:r w:rsidRPr="00E37C52">
              <w:rPr>
                <w:rFonts w:ascii="Source Sans 3" w:hAnsi="Source Sans 3"/>
              </w:rPr>
            </w:r>
            <w:r w:rsidRPr="00E37C52">
              <w:rPr>
                <w:rFonts w:ascii="Source Sans 3" w:hAnsi="Source Sans 3"/>
              </w:rPr>
              <w:fldChar w:fldCharType="separate"/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  <w:noProof/>
              </w:rPr>
              <w:t> </w:t>
            </w:r>
            <w:r w:rsidRPr="00E37C52">
              <w:rPr>
                <w:rFonts w:ascii="Source Sans 3" w:hAnsi="Source Sans 3"/>
              </w:rPr>
              <w:fldChar w:fldCharType="end"/>
            </w:r>
          </w:p>
        </w:tc>
      </w:tr>
    </w:tbl>
    <w:p w14:paraId="24713E62" w14:textId="77777777" w:rsidR="00D45CA8" w:rsidRPr="00E37C5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37C5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D82882A-9AD2-4B18-94FE-FB25A669D57B}"/>
    <w:embedBold r:id="rId2" w:fontKey="{1562DF61-AE5F-4321-8293-50DCA577DB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54"/>
    <w:rsid w:val="000718AA"/>
    <w:rsid w:val="00072313"/>
    <w:rsid w:val="000915F3"/>
    <w:rsid w:val="001A3578"/>
    <w:rsid w:val="0020256F"/>
    <w:rsid w:val="002874ED"/>
    <w:rsid w:val="002B0015"/>
    <w:rsid w:val="00352514"/>
    <w:rsid w:val="003F0E4D"/>
    <w:rsid w:val="00400BC7"/>
    <w:rsid w:val="004E2071"/>
    <w:rsid w:val="004F5C54"/>
    <w:rsid w:val="00564C7D"/>
    <w:rsid w:val="00744851"/>
    <w:rsid w:val="00800ABE"/>
    <w:rsid w:val="00850334"/>
    <w:rsid w:val="008525E3"/>
    <w:rsid w:val="00872D6F"/>
    <w:rsid w:val="008C0DB2"/>
    <w:rsid w:val="00991CDD"/>
    <w:rsid w:val="00A825D8"/>
    <w:rsid w:val="00AC2984"/>
    <w:rsid w:val="00B0200C"/>
    <w:rsid w:val="00B836B7"/>
    <w:rsid w:val="00C5277C"/>
    <w:rsid w:val="00C9224C"/>
    <w:rsid w:val="00CF1947"/>
    <w:rsid w:val="00D45CA8"/>
    <w:rsid w:val="00D776DC"/>
    <w:rsid w:val="00DE0EFD"/>
    <w:rsid w:val="00E118EC"/>
    <w:rsid w:val="00E37C52"/>
    <w:rsid w:val="00E8423D"/>
    <w:rsid w:val="00EE22D7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EF9774"/>
  <w15:chartTrackingRefBased/>
  <w15:docId w15:val="{4A70E2C8-31B1-43AC-BD33-7A679682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37C5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A357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255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2025-07-21T13:06:00Z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