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F6429" w14:textId="77777777" w:rsidR="00564C7D" w:rsidRPr="009F3CC8" w:rsidRDefault="00072313">
      <w:pPr>
        <w:spacing w:before="0"/>
        <w:rPr>
          <w:rFonts w:ascii="Source Sans 3" w:hAnsi="Source Sans 3"/>
          <w:sz w:val="8"/>
        </w:rPr>
      </w:pPr>
      <w:r w:rsidRPr="009F3CC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CDDA053" wp14:editId="2D5C4B9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26AA3" w14:textId="77777777" w:rsidR="00564C7D" w:rsidRPr="009F3CC8" w:rsidRDefault="00564C7D">
      <w:pPr>
        <w:spacing w:before="0"/>
        <w:rPr>
          <w:rFonts w:ascii="Source Sans 3" w:hAnsi="Source Sans 3"/>
          <w:sz w:val="8"/>
        </w:rPr>
      </w:pPr>
    </w:p>
    <w:p w14:paraId="2051BEDE" w14:textId="77777777" w:rsidR="00564C7D" w:rsidRPr="009F3CC8" w:rsidRDefault="00564C7D">
      <w:pPr>
        <w:spacing w:before="0"/>
        <w:rPr>
          <w:rFonts w:ascii="Source Sans 3" w:hAnsi="Source Sans 3"/>
          <w:sz w:val="8"/>
        </w:rPr>
      </w:pPr>
    </w:p>
    <w:p w14:paraId="7B140158" w14:textId="77777777" w:rsidR="00564C7D" w:rsidRPr="009F3CC8" w:rsidRDefault="00564C7D">
      <w:pPr>
        <w:spacing w:before="0"/>
        <w:rPr>
          <w:rFonts w:ascii="Source Sans 3" w:hAnsi="Source Sans 3"/>
          <w:sz w:val="8"/>
        </w:rPr>
      </w:pPr>
    </w:p>
    <w:p w14:paraId="49847DBC" w14:textId="77777777" w:rsidR="00564C7D" w:rsidRPr="009F3CC8" w:rsidRDefault="00564C7D">
      <w:pPr>
        <w:spacing w:before="0"/>
        <w:rPr>
          <w:rFonts w:ascii="Source Sans 3" w:hAnsi="Source Sans 3"/>
          <w:sz w:val="8"/>
        </w:rPr>
        <w:sectPr w:rsidR="00564C7D" w:rsidRPr="009F3CC8" w:rsidSect="00CF499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AD87D5E" w14:textId="6B1566B6" w:rsidR="00744851" w:rsidRPr="009F3CC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F3CC8" w14:paraId="5A2A1EA0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E4E8AD0" w14:textId="77777777" w:rsidR="00B836B7" w:rsidRPr="009F3CC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8CBFB74" wp14:editId="547A5BB1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03D96" w14:textId="77777777" w:rsidR="00B836B7" w:rsidRPr="009F3CC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3B745D0" w14:textId="77777777" w:rsidR="00B836B7" w:rsidRPr="009F3CC8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51C8B3C" wp14:editId="6316794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8B142C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F3CC8">
              <w:rPr>
                <w:rFonts w:ascii="Source Sans 3" w:hAnsi="Source Sans 3"/>
              </w:rPr>
              <w:t xml:space="preserve">Firma:  </w:t>
            </w:r>
            <w:r w:rsidR="00B836B7" w:rsidRPr="009F3CC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F3CC8">
              <w:rPr>
                <w:rFonts w:ascii="Source Sans 3" w:hAnsi="Source Sans 3"/>
              </w:rPr>
              <w:instrText xml:space="preserve"> FORMTEXT </w:instrText>
            </w:r>
            <w:r w:rsidR="00B836B7" w:rsidRPr="009F3CC8">
              <w:rPr>
                <w:rFonts w:ascii="Source Sans 3" w:hAnsi="Source Sans 3"/>
              </w:rPr>
            </w:r>
            <w:r w:rsidR="00B836B7" w:rsidRPr="009F3CC8">
              <w:rPr>
                <w:rFonts w:ascii="Source Sans 3" w:hAnsi="Source Sans 3"/>
              </w:rPr>
              <w:fldChar w:fldCharType="separate"/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</w:rPr>
              <w:fldChar w:fldCharType="end"/>
            </w:r>
            <w:bookmarkEnd w:id="0"/>
          </w:p>
          <w:p w14:paraId="28FDF762" w14:textId="3FAA35DE" w:rsidR="00B836B7" w:rsidRPr="009F3CC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0368136" wp14:editId="7607E33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741A8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F3CC8">
              <w:rPr>
                <w:rFonts w:ascii="Source Sans 3" w:hAnsi="Source Sans 3"/>
              </w:rPr>
              <w:t xml:space="preserve">Arbeitsbereich:  </w:t>
            </w:r>
            <w:r w:rsidR="00C04133" w:rsidRPr="009F3CC8">
              <w:rPr>
                <w:rFonts w:ascii="Source Sans 3" w:hAnsi="Source Sans 3"/>
              </w:rPr>
              <w:t>Vernickeln (chemisch)</w:t>
            </w:r>
          </w:p>
          <w:p w14:paraId="320834A2" w14:textId="77777777" w:rsidR="00B836B7" w:rsidRPr="009F3CC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7A46C5B" wp14:editId="69DD9B8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9A594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F3CC8">
              <w:rPr>
                <w:rFonts w:ascii="Source Sans 3" w:hAnsi="Source Sans 3"/>
              </w:rPr>
              <w:t xml:space="preserve">Verantwortlich:  </w:t>
            </w:r>
            <w:r w:rsidR="00B836B7" w:rsidRPr="009F3CC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F3CC8">
              <w:rPr>
                <w:rFonts w:ascii="Source Sans 3" w:hAnsi="Source Sans 3"/>
              </w:rPr>
              <w:instrText xml:space="preserve"> FORMTEXT </w:instrText>
            </w:r>
            <w:r w:rsidR="00B836B7" w:rsidRPr="009F3CC8">
              <w:rPr>
                <w:rFonts w:ascii="Source Sans 3" w:hAnsi="Source Sans 3"/>
              </w:rPr>
            </w:r>
            <w:r w:rsidR="00B836B7" w:rsidRPr="009F3CC8">
              <w:rPr>
                <w:rFonts w:ascii="Source Sans 3" w:hAnsi="Source Sans 3"/>
              </w:rPr>
              <w:fldChar w:fldCharType="separate"/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  <w:noProof/>
              </w:rPr>
              <w:t> </w:t>
            </w:r>
            <w:r w:rsidR="00B836B7" w:rsidRPr="009F3CC8">
              <w:rPr>
                <w:rFonts w:ascii="Source Sans 3" w:hAnsi="Source Sans 3"/>
              </w:rPr>
              <w:fldChar w:fldCharType="end"/>
            </w:r>
          </w:p>
          <w:p w14:paraId="7FD7F002" w14:textId="77777777" w:rsidR="00744851" w:rsidRPr="009F3CC8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F3CC8">
              <w:rPr>
                <w:rFonts w:ascii="Source Sans 3" w:hAnsi="Source Sans 3"/>
              </w:rPr>
              <w:tab/>
            </w:r>
            <w:r w:rsidRPr="009F3CC8">
              <w:rPr>
                <w:rFonts w:ascii="Source Sans 3" w:hAnsi="Source Sans 3"/>
              </w:rPr>
              <w:tab/>
            </w:r>
            <w:r w:rsidRPr="009F3CC8">
              <w:rPr>
                <w:rFonts w:ascii="Source Sans 3" w:hAnsi="Source Sans 3"/>
              </w:rPr>
              <w:tab/>
            </w:r>
            <w:r w:rsidRPr="009F3CC8">
              <w:rPr>
                <w:rFonts w:ascii="Source Sans 3" w:hAnsi="Source Sans 3"/>
              </w:rPr>
              <w:tab/>
            </w:r>
            <w:r w:rsidRPr="009F3CC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A1F6FAB" w14:textId="77777777" w:rsidR="00744851" w:rsidRPr="009F3CC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F3CC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30BBF2C" w14:textId="77777777" w:rsidR="00744851" w:rsidRPr="009F3CC8" w:rsidRDefault="00744851">
            <w:pPr>
              <w:spacing w:before="0" w:after="60"/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</w:rPr>
              <w:t>GEM. § 14 GEFSTOFFV</w:t>
            </w:r>
          </w:p>
          <w:p w14:paraId="34B1E2D6" w14:textId="3244AB3C" w:rsidR="00564C7D" w:rsidRPr="009F3CC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F3CC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F3CC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0B490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F3CC8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F3CC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F3CC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757FC24" w14:textId="756B3D7E" w:rsidR="00744851" w:rsidRPr="009F3CC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</w:rPr>
              <w:t>Arbeitsplatz:</w:t>
            </w:r>
            <w:r w:rsidR="00E8423D" w:rsidRPr="009F3CC8">
              <w:rPr>
                <w:rFonts w:ascii="Source Sans 3" w:hAnsi="Source Sans 3"/>
              </w:rPr>
              <w:t xml:space="preserve"> </w:t>
            </w:r>
            <w:r w:rsidR="00C04133" w:rsidRPr="009F3CC8">
              <w:rPr>
                <w:rFonts w:ascii="Source Sans 3" w:hAnsi="Source Sans 3"/>
              </w:rPr>
              <w:t>Handanlage, Nickelbad</w:t>
            </w:r>
          </w:p>
          <w:p w14:paraId="7570C718" w14:textId="485D41EB" w:rsidR="00D45CA8" w:rsidRPr="009F3CC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</w:rPr>
              <w:t xml:space="preserve">Tätigkeit: </w:t>
            </w:r>
            <w:r w:rsidR="00C04133" w:rsidRPr="009F3CC8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292D1A5" w14:textId="77777777" w:rsidR="00B836B7" w:rsidRPr="009F3CC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5814609" w14:textId="77777777" w:rsidR="00D45CA8" w:rsidRPr="009F3CC8" w:rsidRDefault="00D45CA8">
            <w:pPr>
              <w:spacing w:before="0"/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</w:rPr>
              <w:t xml:space="preserve">Stand: </w:t>
            </w:r>
            <w:r w:rsidRPr="009F3CC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F3CC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F3CC8">
              <w:rPr>
                <w:rFonts w:ascii="Source Sans 3" w:hAnsi="Source Sans 3"/>
                <w:u w:val="single"/>
              </w:rPr>
              <w:instrText>FORMTEXT</w:instrText>
            </w:r>
            <w:r w:rsidRPr="009F3CC8">
              <w:rPr>
                <w:rFonts w:ascii="Source Sans 3" w:hAnsi="Source Sans 3"/>
                <w:u w:val="single"/>
              </w:rPr>
              <w:instrText xml:space="preserve"> </w:instrText>
            </w:r>
            <w:r w:rsidRPr="009F3CC8">
              <w:rPr>
                <w:rFonts w:ascii="Source Sans 3" w:hAnsi="Source Sans 3"/>
                <w:u w:val="single"/>
              </w:rPr>
            </w:r>
            <w:r w:rsidRPr="009F3CC8">
              <w:rPr>
                <w:rFonts w:ascii="Source Sans 3" w:hAnsi="Source Sans 3"/>
                <w:u w:val="single"/>
              </w:rPr>
              <w:fldChar w:fldCharType="separate"/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F3CC8">
              <w:rPr>
                <w:rFonts w:ascii="Source Sans 3" w:hAnsi="Source Sans 3"/>
              </w:rPr>
              <w:t xml:space="preserve"> </w:t>
            </w:r>
          </w:p>
          <w:p w14:paraId="5B68AFB8" w14:textId="381D48F9" w:rsidR="00D45CA8" w:rsidRPr="009F3CC8" w:rsidRDefault="00C04133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F3CC8">
              <w:rPr>
                <w:rFonts w:ascii="Source Sans 3" w:hAnsi="Source Sans 3"/>
                <w:sz w:val="16"/>
              </w:rPr>
              <w:t>B026</w:t>
            </w:r>
          </w:p>
        </w:tc>
      </w:tr>
      <w:tr w:rsidR="00D45CA8" w:rsidRPr="009F3CC8" w14:paraId="38BC551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CE5D8D6" w14:textId="77777777" w:rsidR="00D45CA8" w:rsidRPr="009F3CC8" w:rsidRDefault="00D45CA8" w:rsidP="009F3CC8">
            <w:pPr>
              <w:pStyle w:val="berschrift3"/>
            </w:pPr>
            <w:r w:rsidRPr="009F3CC8">
              <w:t>Gefahrstoffbezeichnung</w:t>
            </w:r>
          </w:p>
        </w:tc>
      </w:tr>
      <w:tr w:rsidR="00D45CA8" w:rsidRPr="009F3CC8" w14:paraId="0958E8F8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C1A55C3" w14:textId="1FC7665B" w:rsidR="00D45CA8" w:rsidRPr="00CF4998" w:rsidRDefault="00C04133" w:rsidP="00C04133">
            <w:pPr>
              <w:ind w:left="1191"/>
              <w:rPr>
                <w:rFonts w:ascii="Source Sans 3" w:hAnsi="Source Sans 3"/>
                <w:b/>
                <w:bCs/>
                <w:sz w:val="28"/>
                <w:szCs w:val="28"/>
              </w:rPr>
            </w:pPr>
            <w:r w:rsidRPr="00CF4998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Nickelelektrolyt (Nickelsulfat, Natriumhypophosphit)  </w:t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instrText xml:space="preserve"> FORMTEXT </w:instrText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separate"/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CF4998">
              <w:rPr>
                <w:rFonts w:ascii="Source Sans 3" w:hAnsi="Source Sans 3"/>
                <w:b/>
                <w:bCs/>
                <w:sz w:val="28"/>
                <w:szCs w:val="28"/>
              </w:rPr>
              <w:fldChar w:fldCharType="end"/>
            </w:r>
          </w:p>
        </w:tc>
      </w:tr>
      <w:tr w:rsidR="00D45CA8" w:rsidRPr="009F3CC8" w14:paraId="7410302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2EE1E61" w14:textId="77777777" w:rsidR="00D45CA8" w:rsidRPr="009F3CC8" w:rsidRDefault="00D45CA8" w:rsidP="009F3CC8">
            <w:pPr>
              <w:pStyle w:val="berschrift3"/>
              <w:rPr>
                <w:sz w:val="24"/>
              </w:rPr>
            </w:pPr>
            <w:r w:rsidRPr="009F3CC8">
              <w:t>Gefahren für Mensch und Umwelt</w:t>
            </w:r>
          </w:p>
        </w:tc>
      </w:tr>
      <w:tr w:rsidR="00D45CA8" w:rsidRPr="009F3CC8" w14:paraId="4A95480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BAA99F7" w14:textId="77777777" w:rsidR="00D45CA8" w:rsidRPr="009F3CC8" w:rsidRDefault="00C0413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F3CC8">
              <w:rPr>
                <w:rFonts w:ascii="Source Sans 3" w:hAnsi="Source Sans 3"/>
                <w:noProof/>
              </w:rPr>
              <w:drawing>
                <wp:inline distT="0" distB="0" distL="0" distR="0" wp14:anchorId="449CB946" wp14:editId="0A40DC8E">
                  <wp:extent cx="612000" cy="612000"/>
                  <wp:effectExtent l="0" t="0" r="0" b="0"/>
                  <wp:docPr id="311" name="Bild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32101" w14:textId="571FF9E2" w:rsidR="00C04133" w:rsidRPr="009F3CC8" w:rsidRDefault="00C04133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F3CC8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CD5052B" w14:textId="2F123E24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>Sensibilisierung durch Hautkontakt möglich</w:t>
            </w:r>
          </w:p>
          <w:p w14:paraId="03342049" w14:textId="69E6C5D0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>Kann bei Einatmen Krebs erzeugen</w:t>
            </w:r>
          </w:p>
          <w:p w14:paraId="01C745F3" w14:textId="553FBB7D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>Gesundheitsschädlich beim Verschlucken</w:t>
            </w:r>
          </w:p>
          <w:p w14:paraId="54D31BF3" w14:textId="09089F14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>Reizung der Augen, Atmungsorgane und der Haut</w:t>
            </w:r>
          </w:p>
          <w:p w14:paraId="41E40B3F" w14:textId="2ACB6EA0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 xml:space="preserve">Verbrühungen/Verbrennungen </w:t>
            </w:r>
            <w:proofErr w:type="gramStart"/>
            <w:r w:rsidR="00C04133" w:rsidRPr="009F3CC8">
              <w:t>durch heißen Elektrolyt</w:t>
            </w:r>
            <w:proofErr w:type="gramEnd"/>
            <w:r w:rsidR="00C04133" w:rsidRPr="009F3CC8">
              <w:t xml:space="preserve"> (85</w:t>
            </w:r>
            <w:r w:rsidR="0023708D" w:rsidRPr="009F3CC8">
              <w:rPr>
                <w:rFonts w:cs="Arial"/>
                <w:w w:val="80"/>
              </w:rPr>
              <w:t> </w:t>
            </w:r>
            <w:r w:rsidR="00C04133" w:rsidRPr="009F3CC8">
              <w:t>°C bis 90</w:t>
            </w:r>
            <w:r w:rsidR="0023708D" w:rsidRPr="009F3CC8">
              <w:rPr>
                <w:rFonts w:cs="Arial"/>
                <w:w w:val="80"/>
              </w:rPr>
              <w:t> </w:t>
            </w:r>
            <w:r w:rsidR="00C04133" w:rsidRPr="009F3CC8">
              <w:t>°C)</w:t>
            </w:r>
            <w:r w:rsidR="00C04133" w:rsidRPr="009F3CC8">
              <w:br/>
              <w:t>und Anlagenteile (Behälterwandung etc.)</w:t>
            </w:r>
          </w:p>
          <w:p w14:paraId="74E5F40F" w14:textId="595FB7FB" w:rsidR="00E118EC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4D0D557" w14:textId="748751AE" w:rsidR="00D45CA8" w:rsidRPr="009F3CC8" w:rsidRDefault="00C0413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F3CC8">
              <w:rPr>
                <w:rFonts w:ascii="Source Sans 3" w:hAnsi="Source Sans 3"/>
                <w:noProof/>
              </w:rPr>
              <w:drawing>
                <wp:inline distT="0" distB="0" distL="0" distR="0" wp14:anchorId="0655776D" wp14:editId="5ED08385">
                  <wp:extent cx="612000" cy="612000"/>
                  <wp:effectExtent l="0" t="0" r="0" b="0"/>
                  <wp:docPr id="312" name="Bild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F3CC8" w14:paraId="10D14F2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F994E0" w14:textId="77777777" w:rsidR="00D45CA8" w:rsidRPr="009F3CC8" w:rsidRDefault="00D45CA8" w:rsidP="009F3CC8">
            <w:pPr>
              <w:pStyle w:val="berschrift3"/>
            </w:pPr>
            <w:r w:rsidRPr="009F3CC8">
              <w:t>Schutzmaßnahmen und Verhaltensregeln</w:t>
            </w:r>
          </w:p>
        </w:tc>
      </w:tr>
      <w:tr w:rsidR="00D45CA8" w:rsidRPr="009F3CC8" w14:paraId="37215ECB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E53385" w14:textId="77777777" w:rsidR="00C04133" w:rsidRPr="009F3CC8" w:rsidRDefault="00C04133" w:rsidP="00C04133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F3CC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631001D" wp14:editId="745584F9">
                  <wp:extent cx="612000" cy="612000"/>
                  <wp:effectExtent l="0" t="0" r="0" b="0"/>
                  <wp:docPr id="313" name="Bild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61922" w14:textId="77777777" w:rsidR="00C04133" w:rsidRPr="009F3CC8" w:rsidRDefault="00C04133" w:rsidP="00C04133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F3CC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5457550" wp14:editId="6AE2DC25">
                  <wp:extent cx="612000" cy="612000"/>
                  <wp:effectExtent l="0" t="0" r="0" b="0"/>
                  <wp:docPr id="314" name="Bild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5AB8F" w14:textId="302F0073" w:rsidR="00D45CA8" w:rsidRPr="009F3CC8" w:rsidRDefault="00C04133" w:rsidP="00C04133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F3CC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28DD387" wp14:editId="3BB601CB">
                  <wp:extent cx="612000" cy="612000"/>
                  <wp:effectExtent l="0" t="0" r="0" b="0"/>
                  <wp:docPr id="315" name="Bild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6378D78" w14:textId="4821F971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 xml:space="preserve">Beim Arbeiten am Nickelbad stets Schutzkleidung (säurefester Arbeitsanzug; </w:t>
            </w:r>
            <w:r w:rsidR="00C04133" w:rsidRPr="009F3CC8">
              <w:br/>
              <w:t xml:space="preserve">Schürze, Stiefel, Schutzhandschuhe aus Gummi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u w:val="single"/>
              </w:rPr>
              <w:fldChar w:fldCharType="end"/>
            </w:r>
            <w:r w:rsidR="00C04133" w:rsidRPr="009F3CC8">
              <w:t xml:space="preserve"> ) tragen</w:t>
            </w:r>
          </w:p>
          <w:p w14:paraId="3C3B0657" w14:textId="5A6B350C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 xml:space="preserve">Augenschutz (mit Seitenschutz)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u w:val="single"/>
              </w:rPr>
              <w:fldChar w:fldCharType="end"/>
            </w:r>
            <w:r w:rsidR="00C04133" w:rsidRPr="009F3CC8">
              <w:t xml:space="preserve">  tragen</w:t>
            </w:r>
          </w:p>
          <w:p w14:paraId="3F6F17F7" w14:textId="5DDEF4C2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>Nur bei eingeschalteter Badabsaugung arbeiten. Mängel an der Absaugung sofort</w:t>
            </w:r>
            <w:r w:rsidR="00C04133" w:rsidRPr="009F3CC8">
              <w:br/>
              <w:t>dem Vorgesetzten melden (z.B. zugewachsene Absaugkanäle, lautes Absauggeräusch)</w:t>
            </w:r>
          </w:p>
          <w:p w14:paraId="23F728D6" w14:textId="4D60A9CA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 xml:space="preserve">Badfüllstand beachten, zu hoher Füllstand,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u w:val="single"/>
              </w:rPr>
              <w:fldChar w:fldCharType="end"/>
            </w:r>
            <w:r w:rsidR="00C04133" w:rsidRPr="009F3CC8">
              <w:t xml:space="preserve">  dem Vorgesetzten melden</w:t>
            </w:r>
          </w:p>
          <w:p w14:paraId="5BE665DE" w14:textId="105E9921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 xml:space="preserve">Am Arbeitsplatz nicht rauchen, essen oder trinken und hier keine Lebensmittel </w:t>
            </w:r>
            <w:r w:rsidR="0023708D" w:rsidRPr="009F3CC8">
              <w:br/>
            </w:r>
            <w:r w:rsidR="00C04133" w:rsidRPr="009F3CC8">
              <w:t>aufbewahren</w:t>
            </w:r>
          </w:p>
          <w:p w14:paraId="103B9068" w14:textId="18254C4D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 xml:space="preserve">Hautschutzmittel benutzen: Schutz (vor der Arbeit)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u w:val="single"/>
              </w:rPr>
              <w:fldChar w:fldCharType="end"/>
            </w:r>
            <w:r w:rsidR="00C04133" w:rsidRPr="009F3CC8">
              <w:br/>
              <w:t xml:space="preserve">Reinigung (vor Pausen und Arbeitsschluss)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u w:val="single"/>
              </w:rPr>
              <w:fldChar w:fldCharType="end"/>
            </w:r>
            <w:r w:rsidR="00C04133" w:rsidRPr="009F3CC8">
              <w:br/>
              <w:t xml:space="preserve">Pflege (nach der Arbeit)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u w:val="single"/>
              </w:rPr>
              <w:fldChar w:fldCharType="end"/>
            </w:r>
          </w:p>
          <w:p w14:paraId="48236F7B" w14:textId="69D48C87" w:rsidR="00D45CA8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 xml:space="preserve">Verschmutzte Kleidung nicht mit privater Straßenkleidung zusammen aufbewahren, </w:t>
            </w:r>
            <w:r>
              <w:br/>
            </w:r>
            <w:r w:rsidR="00C04133" w:rsidRPr="009F3CC8">
              <w:t xml:space="preserve">Reinigung durch: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noProof/>
                <w:u w:val="single"/>
              </w:rPr>
              <w:t> </w:t>
            </w:r>
            <w:r w:rsidR="00C04133" w:rsidRPr="009F3CC8">
              <w:rPr>
                <w:u w:val="single"/>
              </w:rPr>
              <w:fldChar w:fldCharType="end"/>
            </w:r>
            <w:r w:rsidR="00C04133" w:rsidRPr="009F3CC8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A366FAE" w14:textId="77777777" w:rsidR="00D45CA8" w:rsidRPr="009F3CC8" w:rsidRDefault="00C0413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F3CC8">
              <w:rPr>
                <w:rFonts w:ascii="Source Sans 3" w:hAnsi="Source Sans 3"/>
                <w:noProof/>
              </w:rPr>
              <w:drawing>
                <wp:inline distT="0" distB="0" distL="0" distR="0" wp14:anchorId="08700A97" wp14:editId="4D52E685">
                  <wp:extent cx="612140" cy="612140"/>
                  <wp:effectExtent l="0" t="0" r="0" b="0"/>
                  <wp:docPr id="317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8960E" w14:textId="28BD9A74" w:rsidR="00C04133" w:rsidRPr="009F3CC8" w:rsidRDefault="00C0413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F3CC8">
              <w:rPr>
                <w:rFonts w:ascii="Source Sans 3" w:hAnsi="Source Sans 3"/>
                <w:noProof/>
              </w:rPr>
              <w:drawing>
                <wp:inline distT="0" distB="0" distL="0" distR="0" wp14:anchorId="0CDB0AEB" wp14:editId="462D6CE4">
                  <wp:extent cx="612000" cy="612000"/>
                  <wp:effectExtent l="0" t="0" r="0" b="0"/>
                  <wp:docPr id="316" name="Bild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F3CC8" w14:paraId="72B8166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63E6512" w14:textId="77777777" w:rsidR="00D45CA8" w:rsidRPr="009F3CC8" w:rsidRDefault="00D45CA8" w:rsidP="009F3CC8">
            <w:pPr>
              <w:pStyle w:val="berschrift3"/>
            </w:pPr>
            <w:r w:rsidRPr="009F3CC8">
              <w:t>Verhalten im Gefahrfall</w:t>
            </w:r>
          </w:p>
        </w:tc>
      </w:tr>
      <w:tr w:rsidR="00D45CA8" w:rsidRPr="009F3CC8" w14:paraId="73B00CCB" w14:textId="77777777" w:rsidTr="00C0413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1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B40C72A" w14:textId="77777777" w:rsidR="00D45CA8" w:rsidRPr="009F3CC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618006D" w14:textId="27C756E0" w:rsidR="00C04133" w:rsidRPr="009F3CC8" w:rsidRDefault="00C04133" w:rsidP="00C04133">
            <w:pPr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</w:rPr>
              <w:t>Verschüttetes mit viel Wasser fortspülen und der Abwasseranlage zuführen</w:t>
            </w:r>
            <w:r w:rsidRPr="009F3CC8">
              <w:rPr>
                <w:rFonts w:ascii="Source Sans 3" w:hAnsi="Source Sans 3"/>
              </w:rPr>
              <w:br/>
              <w:t>Im Brandfall: Vorgesetzten informieren;</w:t>
            </w:r>
            <w:r w:rsidRPr="009F3CC8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9F3CC8">
              <w:rPr>
                <w:rFonts w:ascii="Source Sans 3" w:hAnsi="Source Sans 3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F3CC8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F3CC8">
              <w:rPr>
                <w:rFonts w:ascii="Source Sans 3" w:hAnsi="Source Sans 3"/>
                <w:u w:val="single"/>
              </w:rPr>
            </w:r>
            <w:r w:rsidRPr="009F3CC8">
              <w:rPr>
                <w:rFonts w:ascii="Source Sans 3" w:hAnsi="Source Sans 3"/>
                <w:u w:val="single"/>
              </w:rPr>
              <w:fldChar w:fldCharType="separate"/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noProof/>
                <w:u w:val="single"/>
              </w:rPr>
              <w:t> </w:t>
            </w:r>
            <w:r w:rsidRPr="009F3CC8">
              <w:rPr>
                <w:rFonts w:ascii="Source Sans 3" w:hAnsi="Source Sans 3"/>
                <w:u w:val="single"/>
              </w:rPr>
              <w:fldChar w:fldCharType="end"/>
            </w:r>
            <w:r w:rsidRPr="009F3CC8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9F3CC8">
              <w:rPr>
                <w:rFonts w:ascii="Source Sans 3" w:hAnsi="Source Sans 3"/>
              </w:rPr>
              <w:t>werdendem</w:t>
            </w:r>
            <w:proofErr w:type="spellEnd"/>
            <w:r w:rsidRPr="009F3CC8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1F25440B" w14:textId="51D52612" w:rsidR="00D45CA8" w:rsidRPr="009F3CC8" w:rsidRDefault="00C04133" w:rsidP="00C04133">
            <w:pPr>
              <w:pStyle w:val="Notruf"/>
              <w:rPr>
                <w:rFonts w:ascii="Source Sans 3" w:hAnsi="Source Sans 3"/>
              </w:rPr>
            </w:pPr>
            <w:r w:rsidRPr="009F3CC8">
              <w:rPr>
                <w:rFonts w:ascii="Source Sans 3" w:hAnsi="Source Sans 3"/>
              </w:rPr>
              <w:t>Notruf</w:t>
            </w:r>
            <w:r w:rsidRPr="009F3CC8">
              <w:rPr>
                <w:rFonts w:ascii="Source Sans 3" w:hAnsi="Source Sans 3"/>
                <w:sz w:val="20"/>
              </w:rPr>
              <w:t xml:space="preserve">  </w:t>
            </w:r>
            <w:r w:rsidRPr="009F3CC8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F3CC8">
              <w:rPr>
                <w:rFonts w:ascii="Source Sans 3" w:hAnsi="Source Sans 3"/>
              </w:rPr>
              <w:instrText xml:space="preserve"> FORMTEXT </w:instrText>
            </w:r>
            <w:r w:rsidRPr="009F3CC8">
              <w:rPr>
                <w:rFonts w:ascii="Source Sans 3" w:hAnsi="Source Sans 3"/>
              </w:rPr>
            </w:r>
            <w:r w:rsidRPr="009F3CC8">
              <w:rPr>
                <w:rFonts w:ascii="Source Sans 3" w:hAnsi="Source Sans 3"/>
              </w:rPr>
              <w:fldChar w:fldCharType="separate"/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F3CC8" w14:paraId="2ECEBCF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3E7CDCB" w14:textId="77777777" w:rsidR="00D45CA8" w:rsidRPr="009F3CC8" w:rsidRDefault="00D45CA8" w:rsidP="009F3CC8">
            <w:pPr>
              <w:pStyle w:val="berschrift3"/>
            </w:pPr>
            <w:r w:rsidRPr="009F3CC8">
              <w:t>Erste Hilfe</w:t>
            </w:r>
          </w:p>
        </w:tc>
      </w:tr>
      <w:tr w:rsidR="00D45CA8" w:rsidRPr="009F3CC8" w14:paraId="21B9BF0B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C331502" w14:textId="77777777" w:rsidR="00D45CA8" w:rsidRPr="009F3CC8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F3CC8">
              <w:rPr>
                <w:rFonts w:ascii="Source Sans 3" w:hAnsi="Source Sans 3"/>
                <w:noProof/>
              </w:rPr>
              <w:drawing>
                <wp:inline distT="0" distB="0" distL="0" distR="0" wp14:anchorId="75A453EB" wp14:editId="3C34625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04C78AE" w14:textId="3E78C149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>Hautkontakt: Benetzte Stellen sofort mit viel Wasser abspülen</w:t>
            </w:r>
          </w:p>
          <w:p w14:paraId="74236203" w14:textId="399BE82F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>Augenkontakt: Gründlich mit viel Wasser (Augendusche) ausspülen</w:t>
            </w:r>
            <w:r w:rsidR="00C04133" w:rsidRPr="009F3CC8">
              <w:br/>
              <w:t xml:space="preserve">Vorgesetzten informieren, Augenarzt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fldChar w:fldCharType="end"/>
            </w:r>
            <w:r w:rsidR="00C04133" w:rsidRPr="009F3CC8">
              <w:t xml:space="preserve">  aufsuchen</w:t>
            </w:r>
          </w:p>
          <w:p w14:paraId="0C73F72C" w14:textId="2D2724AC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 xml:space="preserve">Einatmen: Frischluft, Vorgesetzten informieren, Arzt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fldChar w:fldCharType="end"/>
            </w:r>
            <w:r w:rsidR="00C04133" w:rsidRPr="009F3CC8">
              <w:t xml:space="preserve">  aufsuchen</w:t>
            </w:r>
          </w:p>
          <w:p w14:paraId="1A2F4012" w14:textId="35A55CF8" w:rsidR="00D45CA8" w:rsidRPr="009F3CC8" w:rsidRDefault="00872D6F" w:rsidP="00CF4998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9F3CC8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F3CC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F3CC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F3CC8">
              <w:rPr>
                <w:rFonts w:ascii="Source Sans 3" w:hAnsi="Source Sans 3"/>
                <w:sz w:val="20"/>
                <w:szCs w:val="20"/>
              </w:rPr>
            </w:r>
            <w:r w:rsidRPr="009F3CC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FF0158">
              <w:rPr>
                <w:rFonts w:ascii="Source Sans 3" w:hAnsi="Source Sans 3"/>
                <w:sz w:val="20"/>
                <w:szCs w:val="20"/>
              </w:rPr>
              <w:tab/>
            </w:r>
            <w:r w:rsidRPr="009F3CC8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9F3CC8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F3CC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F3CC8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F3CC8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F3CC8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F3CC8" w14:paraId="3103017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DE2CDED" w14:textId="77777777" w:rsidR="00D45CA8" w:rsidRPr="009F3CC8" w:rsidRDefault="00D45CA8" w:rsidP="009F3CC8">
            <w:pPr>
              <w:pStyle w:val="berschrift3"/>
            </w:pPr>
            <w:r w:rsidRPr="009F3CC8">
              <w:t>Sachgerechte Entsorgung</w:t>
            </w:r>
          </w:p>
        </w:tc>
      </w:tr>
      <w:tr w:rsidR="00D45CA8" w:rsidRPr="009F3CC8" w14:paraId="564A826D" w14:textId="77777777" w:rsidTr="00CF499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B5D3D7A" w14:textId="77777777" w:rsidR="00D45CA8" w:rsidRPr="009F3CC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F78645D" w14:textId="51B6ACE8" w:rsidR="00C04133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proofErr w:type="gramStart"/>
            <w:r w:rsidR="00C04133" w:rsidRPr="009F3CC8">
              <w:t>Mit Elektrolyt</w:t>
            </w:r>
            <w:proofErr w:type="gramEnd"/>
            <w:r w:rsidR="00C04133" w:rsidRPr="009F3CC8">
              <w:t xml:space="preserve"> verunreinigte Materialien in Sammelbehältnis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fldChar w:fldCharType="end"/>
            </w:r>
            <w:r w:rsidR="00C04133" w:rsidRPr="009F3CC8">
              <w:t xml:space="preserve">  geben</w:t>
            </w:r>
          </w:p>
          <w:p w14:paraId="230C5115" w14:textId="681412A0" w:rsidR="00D45CA8" w:rsidRPr="009F3CC8" w:rsidRDefault="00CF4998" w:rsidP="00CF4998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04133" w:rsidRPr="009F3CC8">
              <w:t xml:space="preserve">Entsorgung durch  </w:t>
            </w:r>
            <w:r w:rsidR="00C04133" w:rsidRPr="009F3CC8"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C04133" w:rsidRPr="009F3CC8">
              <w:rPr>
                <w:u w:val="single"/>
              </w:rPr>
              <w:instrText xml:space="preserve"> FORMTEXT </w:instrText>
            </w:r>
            <w:r w:rsidR="00C04133" w:rsidRPr="009F3CC8">
              <w:rPr>
                <w:u w:val="single"/>
              </w:rPr>
            </w:r>
            <w:r w:rsidR="00C04133" w:rsidRPr="009F3CC8">
              <w:rPr>
                <w:u w:val="single"/>
              </w:rPr>
              <w:fldChar w:fldCharType="separate"/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rPr>
                <w:u w:val="single"/>
              </w:rPr>
              <w:t> </w:t>
            </w:r>
            <w:r w:rsidR="00C04133" w:rsidRPr="009F3CC8">
              <w:fldChar w:fldCharType="end"/>
            </w:r>
          </w:p>
          <w:p w14:paraId="2A8F4B5A" w14:textId="77777777" w:rsidR="00872D6F" w:rsidRPr="009F3CC8" w:rsidRDefault="00872D6F" w:rsidP="00B836B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9F3CC8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F3CC8">
              <w:rPr>
                <w:rFonts w:ascii="Source Sans 3" w:hAnsi="Source Sans 3"/>
                <w:color w:val="000000"/>
              </w:rPr>
              <w:t xml:space="preserve"> </w:t>
            </w:r>
            <w:r w:rsidRPr="009F3CC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F3CC8">
              <w:rPr>
                <w:rFonts w:ascii="Source Sans 3" w:hAnsi="Source Sans 3"/>
              </w:rPr>
              <w:instrText xml:space="preserve"> FORMTEXT </w:instrText>
            </w:r>
            <w:r w:rsidRPr="009F3CC8">
              <w:rPr>
                <w:rFonts w:ascii="Source Sans 3" w:hAnsi="Source Sans 3"/>
              </w:rPr>
            </w:r>
            <w:r w:rsidRPr="009F3CC8">
              <w:rPr>
                <w:rFonts w:ascii="Source Sans 3" w:hAnsi="Source Sans 3"/>
              </w:rPr>
              <w:fldChar w:fldCharType="separate"/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</w:rPr>
              <w:fldChar w:fldCharType="end"/>
            </w:r>
            <w:r w:rsidRPr="009F3CC8">
              <w:rPr>
                <w:rFonts w:ascii="Source Sans 3" w:hAnsi="Source Sans 3"/>
                <w:color w:val="000000"/>
              </w:rPr>
              <w:tab/>
            </w:r>
            <w:r w:rsidRPr="009F3CC8">
              <w:rPr>
                <w:rFonts w:ascii="Source Sans 3" w:hAnsi="Source Sans 3"/>
                <w:color w:val="000000"/>
              </w:rPr>
              <w:tab/>
            </w:r>
            <w:r w:rsidRPr="009F3CC8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F3CC8">
              <w:rPr>
                <w:rFonts w:ascii="Source Sans 3" w:hAnsi="Source Sans 3"/>
                <w:color w:val="000000"/>
              </w:rPr>
              <w:t xml:space="preserve"> </w:t>
            </w:r>
            <w:r w:rsidRPr="009F3CC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F3CC8">
              <w:rPr>
                <w:rFonts w:ascii="Source Sans 3" w:hAnsi="Source Sans 3"/>
              </w:rPr>
              <w:instrText xml:space="preserve"> FORMTEXT </w:instrText>
            </w:r>
            <w:r w:rsidRPr="009F3CC8">
              <w:rPr>
                <w:rFonts w:ascii="Source Sans 3" w:hAnsi="Source Sans 3"/>
              </w:rPr>
            </w:r>
            <w:r w:rsidRPr="009F3CC8">
              <w:rPr>
                <w:rFonts w:ascii="Source Sans 3" w:hAnsi="Source Sans 3"/>
              </w:rPr>
              <w:fldChar w:fldCharType="separate"/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  <w:noProof/>
              </w:rPr>
              <w:t> </w:t>
            </w:r>
            <w:r w:rsidRPr="009F3CC8">
              <w:rPr>
                <w:rFonts w:ascii="Source Sans 3" w:hAnsi="Source Sans 3"/>
              </w:rPr>
              <w:fldChar w:fldCharType="end"/>
            </w:r>
          </w:p>
        </w:tc>
      </w:tr>
    </w:tbl>
    <w:p w14:paraId="037A7B6C" w14:textId="77777777" w:rsidR="00D45CA8" w:rsidRPr="009F3CC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F3CC8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B68BF48-9B00-41BF-9E02-6C02B2829287}"/>
    <w:embedBold r:id="rId2" w:fontKey="{FE24F50F-69F4-4752-A9B9-15E6677ED0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33"/>
    <w:rsid w:val="000718AA"/>
    <w:rsid w:val="00072313"/>
    <w:rsid w:val="000915F3"/>
    <w:rsid w:val="000B4908"/>
    <w:rsid w:val="0020256F"/>
    <w:rsid w:val="0023708D"/>
    <w:rsid w:val="002874ED"/>
    <w:rsid w:val="002B0015"/>
    <w:rsid w:val="00352514"/>
    <w:rsid w:val="003F0E4D"/>
    <w:rsid w:val="00400BC7"/>
    <w:rsid w:val="0055249C"/>
    <w:rsid w:val="00564C7D"/>
    <w:rsid w:val="00744851"/>
    <w:rsid w:val="007C09A0"/>
    <w:rsid w:val="00800ABE"/>
    <w:rsid w:val="00850334"/>
    <w:rsid w:val="008525E3"/>
    <w:rsid w:val="00872D6F"/>
    <w:rsid w:val="00991CDD"/>
    <w:rsid w:val="009F3CC8"/>
    <w:rsid w:val="00A825D8"/>
    <w:rsid w:val="00AC2984"/>
    <w:rsid w:val="00B836B7"/>
    <w:rsid w:val="00C04133"/>
    <w:rsid w:val="00C5277C"/>
    <w:rsid w:val="00C9224C"/>
    <w:rsid w:val="00CF1947"/>
    <w:rsid w:val="00CF4998"/>
    <w:rsid w:val="00D45CA8"/>
    <w:rsid w:val="00D776DC"/>
    <w:rsid w:val="00DE0EFD"/>
    <w:rsid w:val="00E118EC"/>
    <w:rsid w:val="00E8423D"/>
    <w:rsid w:val="00F379CF"/>
    <w:rsid w:val="00FF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35E3B2"/>
  <w15:chartTrackingRefBased/>
  <w15:docId w15:val="{582C9601-9BC6-4A83-AC07-AAB05833B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9F3CC8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F4998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3330C-DBC0-4C12-BC3C-771ED95F3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8</cp:revision>
  <cp:lastPrinted>2003-07-02T13:54:00Z</cp:lastPrinted>
  <dcterms:created xsi:type="dcterms:W3CDTF">2025-07-21T13:12:00Z</dcterms:created>
  <dcterms:modified xsi:type="dcterms:W3CDTF">2026-01-05T09:33:00Z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