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0B10" w14:textId="77777777" w:rsidR="00564C7D" w:rsidRPr="00CC56B6" w:rsidRDefault="00072313">
      <w:pPr>
        <w:spacing w:before="0"/>
        <w:rPr>
          <w:rFonts w:ascii="Source Sans 3" w:hAnsi="Source Sans 3"/>
          <w:sz w:val="8"/>
        </w:rPr>
      </w:pPr>
      <w:r w:rsidRPr="00CC56B6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4AE1893" wp14:editId="45F18F8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E5103" w14:textId="77777777" w:rsidR="00564C7D" w:rsidRPr="00CC56B6" w:rsidRDefault="00564C7D">
      <w:pPr>
        <w:spacing w:before="0"/>
        <w:rPr>
          <w:rFonts w:ascii="Source Sans 3" w:hAnsi="Source Sans 3"/>
          <w:sz w:val="8"/>
        </w:rPr>
      </w:pPr>
    </w:p>
    <w:p w14:paraId="64269EA7" w14:textId="77777777" w:rsidR="00564C7D" w:rsidRPr="00CC56B6" w:rsidRDefault="00564C7D">
      <w:pPr>
        <w:spacing w:before="0"/>
        <w:rPr>
          <w:rFonts w:ascii="Source Sans 3" w:hAnsi="Source Sans 3"/>
          <w:sz w:val="8"/>
        </w:rPr>
      </w:pPr>
    </w:p>
    <w:p w14:paraId="38A16035" w14:textId="77777777" w:rsidR="00564C7D" w:rsidRPr="00CC56B6" w:rsidRDefault="00564C7D">
      <w:pPr>
        <w:spacing w:before="0"/>
        <w:rPr>
          <w:rFonts w:ascii="Source Sans 3" w:hAnsi="Source Sans 3"/>
          <w:sz w:val="8"/>
        </w:rPr>
      </w:pPr>
    </w:p>
    <w:p w14:paraId="21F4AE8B" w14:textId="77777777" w:rsidR="00564C7D" w:rsidRPr="00CC56B6" w:rsidRDefault="00564C7D">
      <w:pPr>
        <w:spacing w:before="0"/>
        <w:rPr>
          <w:rFonts w:ascii="Source Sans 3" w:hAnsi="Source Sans 3"/>
          <w:sz w:val="8"/>
        </w:rPr>
        <w:sectPr w:rsidR="00564C7D" w:rsidRPr="00CC56B6" w:rsidSect="0050698D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2D8C371" w14:textId="7DDD45FE" w:rsidR="00744851" w:rsidRPr="00CC56B6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CC56B6" w14:paraId="0FA74D0B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0CEA1B1" w14:textId="77777777" w:rsidR="00B836B7" w:rsidRPr="00CC56B6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F1B0202" wp14:editId="2A28DEC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DBC65" w14:textId="77777777" w:rsidR="00B836B7" w:rsidRPr="00CC56B6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9D15844" w14:textId="77777777" w:rsidR="00B836B7" w:rsidRPr="00CC56B6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CF6EF73" wp14:editId="284CFE5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4F5B4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C56B6">
              <w:rPr>
                <w:rFonts w:ascii="Source Sans 3" w:hAnsi="Source Sans 3"/>
              </w:rPr>
              <w:t xml:space="preserve">Firma:  </w:t>
            </w:r>
            <w:r w:rsidR="00B836B7" w:rsidRPr="00CC56B6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CC56B6">
              <w:rPr>
                <w:rFonts w:ascii="Source Sans 3" w:hAnsi="Source Sans 3"/>
              </w:rPr>
              <w:instrText xml:space="preserve"> FORMTEXT </w:instrText>
            </w:r>
            <w:r w:rsidR="00B836B7" w:rsidRPr="00CC56B6">
              <w:rPr>
                <w:rFonts w:ascii="Source Sans 3" w:hAnsi="Source Sans 3"/>
              </w:rPr>
            </w:r>
            <w:r w:rsidR="00B836B7" w:rsidRPr="00CC56B6">
              <w:rPr>
                <w:rFonts w:ascii="Source Sans 3" w:hAnsi="Source Sans 3"/>
              </w:rPr>
              <w:fldChar w:fldCharType="separate"/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</w:rPr>
              <w:fldChar w:fldCharType="end"/>
            </w:r>
            <w:bookmarkEnd w:id="0"/>
          </w:p>
          <w:p w14:paraId="5F33FFEB" w14:textId="3A62D8BD" w:rsidR="00B836B7" w:rsidRPr="00CC56B6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2CC661A4" wp14:editId="519CAB1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83821D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CC56B6">
              <w:rPr>
                <w:rFonts w:ascii="Source Sans 3" w:hAnsi="Source Sans 3"/>
              </w:rPr>
              <w:t xml:space="preserve">Arbeitsbereich: </w:t>
            </w:r>
            <w:r w:rsidR="008D21C4" w:rsidRPr="00CC56B6">
              <w:rPr>
                <w:rFonts w:ascii="Source Sans 3" w:hAnsi="Source Sans 3"/>
              </w:rPr>
              <w:t>Verzinken (sauer)</w:t>
            </w:r>
          </w:p>
          <w:p w14:paraId="68EDC4B1" w14:textId="77777777" w:rsidR="00B836B7" w:rsidRPr="00CC56B6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25C7B62" wp14:editId="30F612E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90929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CC56B6">
              <w:rPr>
                <w:rFonts w:ascii="Source Sans 3" w:hAnsi="Source Sans 3"/>
              </w:rPr>
              <w:t xml:space="preserve">Verantwortlich:  </w:t>
            </w:r>
            <w:r w:rsidR="00B836B7" w:rsidRPr="00CC56B6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CC56B6">
              <w:rPr>
                <w:rFonts w:ascii="Source Sans 3" w:hAnsi="Source Sans 3"/>
              </w:rPr>
              <w:instrText xml:space="preserve"> FORMTEXT </w:instrText>
            </w:r>
            <w:r w:rsidR="00B836B7" w:rsidRPr="00CC56B6">
              <w:rPr>
                <w:rFonts w:ascii="Source Sans 3" w:hAnsi="Source Sans 3"/>
              </w:rPr>
            </w:r>
            <w:r w:rsidR="00B836B7" w:rsidRPr="00CC56B6">
              <w:rPr>
                <w:rFonts w:ascii="Source Sans 3" w:hAnsi="Source Sans 3"/>
              </w:rPr>
              <w:fldChar w:fldCharType="separate"/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  <w:noProof/>
              </w:rPr>
              <w:t> </w:t>
            </w:r>
            <w:r w:rsidR="00B836B7" w:rsidRPr="00CC56B6">
              <w:rPr>
                <w:rFonts w:ascii="Source Sans 3" w:hAnsi="Source Sans 3"/>
              </w:rPr>
              <w:fldChar w:fldCharType="end"/>
            </w:r>
          </w:p>
          <w:p w14:paraId="049FB0D7" w14:textId="77777777" w:rsidR="00744851" w:rsidRPr="00CC56B6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CC56B6">
              <w:rPr>
                <w:rFonts w:ascii="Source Sans 3" w:hAnsi="Source Sans 3"/>
              </w:rPr>
              <w:tab/>
            </w:r>
            <w:r w:rsidRPr="00CC56B6">
              <w:rPr>
                <w:rFonts w:ascii="Source Sans 3" w:hAnsi="Source Sans 3"/>
              </w:rPr>
              <w:tab/>
            </w:r>
            <w:r w:rsidRPr="00CC56B6">
              <w:rPr>
                <w:rFonts w:ascii="Source Sans 3" w:hAnsi="Source Sans 3"/>
              </w:rPr>
              <w:tab/>
            </w:r>
            <w:r w:rsidRPr="00CC56B6">
              <w:rPr>
                <w:rFonts w:ascii="Source Sans 3" w:hAnsi="Source Sans 3"/>
              </w:rPr>
              <w:tab/>
            </w:r>
            <w:r w:rsidRPr="00CC56B6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D4FE937" w14:textId="77777777" w:rsidR="00744851" w:rsidRPr="00CC56B6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CC56B6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DB2DD43" w14:textId="77777777" w:rsidR="00744851" w:rsidRPr="00CC56B6" w:rsidRDefault="00744851">
            <w:pPr>
              <w:spacing w:before="0" w:after="60"/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</w:rPr>
              <w:t>GEM. § 14 GEFSTOFFV</w:t>
            </w:r>
          </w:p>
          <w:p w14:paraId="51DF3DF6" w14:textId="5BAAC798" w:rsidR="00564C7D" w:rsidRPr="00CC56B6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CC56B6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CC56B6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552329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C56B6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CC56B6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CC56B6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C58F27C" w14:textId="71CEC3EC" w:rsidR="00744851" w:rsidRPr="00CC56B6" w:rsidRDefault="00744851" w:rsidP="008D21C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</w:rPr>
              <w:t>Arbeitsplatz:</w:t>
            </w:r>
            <w:r w:rsidR="00E8423D" w:rsidRPr="00CC56B6">
              <w:rPr>
                <w:rFonts w:ascii="Source Sans 3" w:hAnsi="Source Sans 3"/>
              </w:rPr>
              <w:t xml:space="preserve"> </w:t>
            </w:r>
            <w:r w:rsidR="008D21C4" w:rsidRPr="00CC56B6">
              <w:rPr>
                <w:rFonts w:ascii="Source Sans 3" w:hAnsi="Source Sans 3"/>
              </w:rPr>
              <w:t xml:space="preserve">Handanlage, </w:t>
            </w:r>
            <w:r w:rsidR="008D21C4" w:rsidRPr="00CC56B6">
              <w:rPr>
                <w:rFonts w:ascii="Source Sans 3" w:hAnsi="Source Sans 3"/>
              </w:rPr>
              <w:br/>
            </w:r>
            <w:proofErr w:type="spellStart"/>
            <w:r w:rsidR="008D21C4" w:rsidRPr="00CC56B6">
              <w:rPr>
                <w:rFonts w:ascii="Source Sans 3" w:hAnsi="Source Sans 3"/>
              </w:rPr>
              <w:t>Zinkbad</w:t>
            </w:r>
            <w:proofErr w:type="spellEnd"/>
            <w:r w:rsidR="008D21C4" w:rsidRPr="00CC56B6">
              <w:rPr>
                <w:rFonts w:ascii="Source Sans 3" w:hAnsi="Source Sans 3"/>
              </w:rPr>
              <w:t xml:space="preserve"> (sauer)</w:t>
            </w:r>
          </w:p>
          <w:p w14:paraId="7B5B835E" w14:textId="0373693A" w:rsidR="00D45CA8" w:rsidRPr="00CC56B6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</w:rPr>
              <w:t xml:space="preserve">Tätigkeit: </w:t>
            </w:r>
            <w:r w:rsidR="008D21C4" w:rsidRPr="00CC56B6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0CBA4F7" w14:textId="77777777" w:rsidR="00B836B7" w:rsidRPr="00CC56B6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F8435EE" w14:textId="77777777" w:rsidR="00D45CA8" w:rsidRPr="00CC56B6" w:rsidRDefault="00D45CA8">
            <w:pPr>
              <w:spacing w:before="0"/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</w:rPr>
              <w:t xml:space="preserve">Stand: </w:t>
            </w:r>
            <w:r w:rsidRPr="00CC56B6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C56B6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CC56B6">
              <w:rPr>
                <w:rFonts w:ascii="Source Sans 3" w:hAnsi="Source Sans 3"/>
                <w:u w:val="single"/>
              </w:rPr>
              <w:instrText>FORMTEXT</w:instrText>
            </w:r>
            <w:r w:rsidRPr="00CC56B6">
              <w:rPr>
                <w:rFonts w:ascii="Source Sans 3" w:hAnsi="Source Sans 3"/>
                <w:u w:val="single"/>
              </w:rPr>
              <w:instrText xml:space="preserve"> </w:instrText>
            </w:r>
            <w:r w:rsidRPr="00CC56B6">
              <w:rPr>
                <w:rFonts w:ascii="Source Sans 3" w:hAnsi="Source Sans 3"/>
                <w:u w:val="single"/>
              </w:rPr>
            </w:r>
            <w:r w:rsidRPr="00CC56B6">
              <w:rPr>
                <w:rFonts w:ascii="Source Sans 3" w:hAnsi="Source Sans 3"/>
                <w:u w:val="single"/>
              </w:rPr>
              <w:fldChar w:fldCharType="separate"/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CC56B6">
              <w:rPr>
                <w:rFonts w:ascii="Source Sans 3" w:hAnsi="Source Sans 3"/>
              </w:rPr>
              <w:t xml:space="preserve"> </w:t>
            </w:r>
          </w:p>
          <w:p w14:paraId="2E15A6A8" w14:textId="3C5C4228" w:rsidR="00D45CA8" w:rsidRPr="00CC56B6" w:rsidRDefault="008D21C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CC56B6">
              <w:rPr>
                <w:rFonts w:ascii="Source Sans 3" w:hAnsi="Source Sans 3"/>
                <w:sz w:val="16"/>
              </w:rPr>
              <w:t>B033</w:t>
            </w:r>
          </w:p>
        </w:tc>
      </w:tr>
      <w:tr w:rsidR="00D45CA8" w:rsidRPr="00CC56B6" w14:paraId="5381996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0435E33" w14:textId="77777777" w:rsidR="00D45CA8" w:rsidRPr="00CC56B6" w:rsidRDefault="00D45CA8" w:rsidP="00CC56B6">
            <w:pPr>
              <w:pStyle w:val="berschrift3"/>
            </w:pPr>
            <w:r w:rsidRPr="00CC56B6">
              <w:t>Gefahrstoffbezeichnung</w:t>
            </w:r>
          </w:p>
        </w:tc>
      </w:tr>
      <w:tr w:rsidR="00D45CA8" w:rsidRPr="00CC56B6" w14:paraId="79CE67A8" w14:textId="77777777" w:rsidTr="008D21C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12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DE65EC5" w14:textId="5E0ABCE2" w:rsidR="00D45CA8" w:rsidRPr="0050698D" w:rsidRDefault="008D21C4" w:rsidP="0050698D">
            <w:pPr>
              <w:spacing w:line="280" w:lineRule="exact"/>
              <w:ind w:left="1191"/>
              <w:rPr>
                <w:rFonts w:ascii="Source Sans 3" w:hAnsi="Source Sans 3"/>
                <w:b/>
                <w:bCs/>
                <w:sz w:val="28"/>
                <w:szCs w:val="28"/>
              </w:rPr>
            </w:pPr>
            <w:r w:rsidRPr="0050698D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Zinkelektrolyt (Zinkchlorid, Borsäure, Benzaldehyd, </w:t>
            </w:r>
            <w:r w:rsidR="0050698D">
              <w:rPr>
                <w:rFonts w:ascii="Source Sans 3" w:hAnsi="Source Sans 3"/>
                <w:b/>
                <w:bCs/>
                <w:sz w:val="28"/>
                <w:szCs w:val="28"/>
              </w:rPr>
              <w:br/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 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2" w:name="Text11"/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instrText xml:space="preserve"> FORMTEXT </w:instrTex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separate"/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</w:rPr>
              <w:fldChar w:fldCharType="end"/>
            </w:r>
            <w:bookmarkEnd w:id="2"/>
            <w:r w:rsidRPr="0050698D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  in wässriger Lösung) 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3" w:name="Text12"/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instrText xml:space="preserve"> FORMTEXT </w:instrTex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separate"/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50698D">
              <w:rPr>
                <w:rFonts w:ascii="Source Sans 3" w:hAnsi="Source Sans 3"/>
                <w:b/>
                <w:bCs/>
                <w:sz w:val="28"/>
                <w:szCs w:val="28"/>
              </w:rPr>
              <w:fldChar w:fldCharType="end"/>
            </w:r>
            <w:bookmarkEnd w:id="3"/>
          </w:p>
        </w:tc>
      </w:tr>
      <w:tr w:rsidR="00D45CA8" w:rsidRPr="00CC56B6" w14:paraId="7EDEDD0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E6B8BCB" w14:textId="77777777" w:rsidR="00D45CA8" w:rsidRPr="00CC56B6" w:rsidRDefault="00D45CA8" w:rsidP="00CC56B6">
            <w:pPr>
              <w:pStyle w:val="berschrift3"/>
              <w:rPr>
                <w:sz w:val="24"/>
              </w:rPr>
            </w:pPr>
            <w:r w:rsidRPr="00CC56B6">
              <w:t>Gefahren für Mensch und Umwelt</w:t>
            </w:r>
          </w:p>
        </w:tc>
      </w:tr>
      <w:tr w:rsidR="00D45CA8" w:rsidRPr="00CC56B6" w14:paraId="2570238C" w14:textId="77777777" w:rsidTr="008D21C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7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18ADEEA" w14:textId="77777777" w:rsidR="00D45CA8" w:rsidRPr="00CC56B6" w:rsidRDefault="008D21C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CC56B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5CC1523" wp14:editId="1C36ECF5">
                  <wp:extent cx="612000" cy="612000"/>
                  <wp:effectExtent l="0" t="0" r="0" b="0"/>
                  <wp:docPr id="9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19614" w14:textId="717432CE" w:rsidR="008D21C4" w:rsidRPr="00CC56B6" w:rsidRDefault="008D21C4" w:rsidP="008D21C4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CC56B6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FED18FD" w14:textId="4C845784" w:rsidR="008D21C4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>Gesundheitsschädlich beim Verschlucken</w:t>
            </w:r>
          </w:p>
          <w:p w14:paraId="65E476F4" w14:textId="0C1E3CF2" w:rsidR="008D21C4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 xml:space="preserve">Verursacht schwere Verätzungen bei Berührung mit Augen, </w:t>
            </w:r>
            <w:r w:rsidR="008D21C4" w:rsidRPr="00CC56B6">
              <w:br/>
              <w:t>Haut und Schleimhäuten</w:t>
            </w:r>
          </w:p>
          <w:p w14:paraId="71775CF2" w14:textId="7F14C928" w:rsidR="00E118EC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>Wassergefährdend, nicht in die Kanalisation 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B35AE66" w14:textId="0582CB93" w:rsidR="00D45CA8" w:rsidRPr="00CC56B6" w:rsidRDefault="008D21C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C56B6">
              <w:rPr>
                <w:rFonts w:ascii="Source Sans 3" w:hAnsi="Source Sans 3"/>
                <w:noProof/>
              </w:rPr>
              <w:drawing>
                <wp:inline distT="0" distB="0" distL="0" distR="0" wp14:anchorId="05C87696" wp14:editId="6616F050">
                  <wp:extent cx="612000" cy="612000"/>
                  <wp:effectExtent l="0" t="0" r="0" b="0"/>
                  <wp:docPr id="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CC56B6" w14:paraId="44AFE78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A1076F1" w14:textId="77777777" w:rsidR="00D45CA8" w:rsidRPr="00CC56B6" w:rsidRDefault="00D45CA8" w:rsidP="00CC56B6">
            <w:pPr>
              <w:pStyle w:val="berschrift3"/>
            </w:pPr>
            <w:r w:rsidRPr="00CC56B6">
              <w:t>Schutzmaßnahmen und Verhaltensregeln</w:t>
            </w:r>
          </w:p>
        </w:tc>
      </w:tr>
      <w:tr w:rsidR="00D45CA8" w:rsidRPr="00CC56B6" w14:paraId="754858C8" w14:textId="77777777" w:rsidTr="008D21C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1F22167" w14:textId="77777777" w:rsidR="00D45CA8" w:rsidRPr="00CC56B6" w:rsidRDefault="008D21C4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C56B6">
              <w:rPr>
                <w:rFonts w:ascii="Source Sans 3" w:hAnsi="Source Sans 3"/>
                <w:noProof/>
              </w:rPr>
              <w:drawing>
                <wp:inline distT="0" distB="0" distL="0" distR="0" wp14:anchorId="6E26ADB7" wp14:editId="67ADE60C">
                  <wp:extent cx="612000" cy="612000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2E080" w14:textId="77777777" w:rsidR="008D21C4" w:rsidRPr="00CC56B6" w:rsidRDefault="008D21C4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C56B6">
              <w:rPr>
                <w:rFonts w:ascii="Source Sans 3" w:hAnsi="Source Sans 3"/>
                <w:noProof/>
              </w:rPr>
              <w:drawing>
                <wp:inline distT="0" distB="0" distL="0" distR="0" wp14:anchorId="079CA6D1" wp14:editId="617A4C0E">
                  <wp:extent cx="612000" cy="612000"/>
                  <wp:effectExtent l="0" t="0" r="0" b="0"/>
                  <wp:docPr id="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1CFB4" w14:textId="29B387B1" w:rsidR="008D21C4" w:rsidRPr="00CC56B6" w:rsidRDefault="008D21C4" w:rsidP="008D21C4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CC56B6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7695F86" wp14:editId="319D09E3">
                  <wp:extent cx="612000" cy="612000"/>
                  <wp:effectExtent l="0" t="0" r="0" b="0"/>
                  <wp:docPr id="61" name="Bild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A8F95E3" w14:textId="5B75FB0A" w:rsidR="008D21C4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 xml:space="preserve">Beim Arbeiten am </w:t>
            </w:r>
            <w:proofErr w:type="spellStart"/>
            <w:r w:rsidR="008D21C4" w:rsidRPr="00CC56B6">
              <w:t>Zinkbad</w:t>
            </w:r>
            <w:proofErr w:type="spellEnd"/>
            <w:r w:rsidR="008D21C4" w:rsidRPr="00CC56B6">
              <w:t xml:space="preserve"> stets Schutzkleidung (laugenfester Arbeitsanzug; Schürze, Stiefel, Schutzhandschuhe aus Gummi  </w:t>
            </w:r>
            <w:r w:rsidR="008D21C4" w:rsidRPr="00CC56B6">
              <w:rPr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8D21C4" w:rsidRPr="00CC56B6">
              <w:rPr>
                <w:u w:val="single"/>
              </w:rPr>
              <w:instrText xml:space="preserve"> FORMTEXT </w:instrText>
            </w:r>
            <w:r w:rsidR="008D21C4" w:rsidRPr="00CC56B6">
              <w:rPr>
                <w:u w:val="single"/>
              </w:rPr>
            </w:r>
            <w:r w:rsidR="008D21C4" w:rsidRPr="00CC56B6">
              <w:rPr>
                <w:u w:val="single"/>
              </w:rPr>
              <w:fldChar w:fldCharType="separate"/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u w:val="single"/>
              </w:rPr>
              <w:fldChar w:fldCharType="end"/>
            </w:r>
            <w:bookmarkEnd w:id="4"/>
            <w:r w:rsidR="008D21C4" w:rsidRPr="00CC56B6">
              <w:t xml:space="preserve"> ) tragen</w:t>
            </w:r>
          </w:p>
          <w:p w14:paraId="4175EF0B" w14:textId="582CA40B" w:rsidR="008D21C4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 xml:space="preserve">Augenschutz (mit Seitenschutz), ggf. Gesichtsschutz  </w:t>
            </w:r>
            <w:r w:rsidR="008D21C4" w:rsidRPr="00CC56B6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="008D21C4" w:rsidRPr="00CC56B6">
              <w:rPr>
                <w:u w:val="single"/>
              </w:rPr>
              <w:instrText xml:space="preserve"> FORMTEXT </w:instrText>
            </w:r>
            <w:r w:rsidR="008D21C4" w:rsidRPr="00CC56B6">
              <w:rPr>
                <w:u w:val="single"/>
              </w:rPr>
            </w:r>
            <w:r w:rsidR="008D21C4" w:rsidRPr="00CC56B6">
              <w:rPr>
                <w:u w:val="single"/>
              </w:rPr>
              <w:fldChar w:fldCharType="separate"/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u w:val="single"/>
              </w:rPr>
              <w:fldChar w:fldCharType="end"/>
            </w:r>
            <w:bookmarkEnd w:id="5"/>
            <w:r w:rsidR="008D21C4" w:rsidRPr="00CC56B6">
              <w:rPr>
                <w:u w:val="single"/>
              </w:rPr>
              <w:t xml:space="preserve"> </w:t>
            </w:r>
            <w:r w:rsidR="008D21C4" w:rsidRPr="00CC56B6">
              <w:t>tragen</w:t>
            </w:r>
          </w:p>
          <w:p w14:paraId="64606112" w14:textId="439E2C09" w:rsidR="008D21C4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>Am Arbeitsplatz nicht rauchen, essen oder trinken und hier keine Lebensmittel</w:t>
            </w:r>
            <w:r w:rsidR="008D21C4" w:rsidRPr="00CC56B6">
              <w:br/>
              <w:t>aufbewahren</w:t>
            </w:r>
          </w:p>
          <w:p w14:paraId="4DCB904E" w14:textId="260C40A5" w:rsidR="008D21C4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 xml:space="preserve">Hautschutzmittel benutzen: Schutz (vor der Arbeit)  </w:t>
            </w:r>
            <w:r w:rsidR="008D21C4" w:rsidRPr="00CC56B6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8D21C4" w:rsidRPr="00CC56B6">
              <w:rPr>
                <w:u w:val="single"/>
              </w:rPr>
              <w:instrText xml:space="preserve"> FORMTEXT </w:instrText>
            </w:r>
            <w:r w:rsidR="008D21C4" w:rsidRPr="00CC56B6">
              <w:rPr>
                <w:u w:val="single"/>
              </w:rPr>
            </w:r>
            <w:r w:rsidR="008D21C4" w:rsidRPr="00CC56B6">
              <w:rPr>
                <w:u w:val="single"/>
              </w:rPr>
              <w:fldChar w:fldCharType="separate"/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u w:val="single"/>
              </w:rPr>
              <w:fldChar w:fldCharType="end"/>
            </w:r>
            <w:bookmarkEnd w:id="6"/>
            <w:r w:rsidR="008D21C4" w:rsidRPr="00CC56B6">
              <w:br/>
              <w:t xml:space="preserve">Reinigung (vor Pausen und Arbeitsschluss)  </w:t>
            </w:r>
            <w:r w:rsidR="008D21C4" w:rsidRPr="00CC56B6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="008D21C4" w:rsidRPr="00CC56B6">
              <w:rPr>
                <w:u w:val="single"/>
              </w:rPr>
              <w:instrText xml:space="preserve"> FORMTEXT </w:instrText>
            </w:r>
            <w:r w:rsidR="008D21C4" w:rsidRPr="00CC56B6">
              <w:rPr>
                <w:u w:val="single"/>
              </w:rPr>
            </w:r>
            <w:r w:rsidR="008D21C4" w:rsidRPr="00CC56B6">
              <w:rPr>
                <w:u w:val="single"/>
              </w:rPr>
              <w:fldChar w:fldCharType="separate"/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u w:val="single"/>
              </w:rPr>
              <w:fldChar w:fldCharType="end"/>
            </w:r>
            <w:bookmarkEnd w:id="7"/>
            <w:r w:rsidR="008D21C4" w:rsidRPr="00CC56B6">
              <w:br/>
              <w:t xml:space="preserve">Pflege (nach der Arbeit)  </w:t>
            </w:r>
            <w:r w:rsidR="008D21C4" w:rsidRPr="00CC56B6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 w:rsidR="008D21C4" w:rsidRPr="00CC56B6">
              <w:rPr>
                <w:u w:val="single"/>
              </w:rPr>
              <w:instrText xml:space="preserve"> FORMTEXT </w:instrText>
            </w:r>
            <w:r w:rsidR="008D21C4" w:rsidRPr="00CC56B6">
              <w:rPr>
                <w:u w:val="single"/>
              </w:rPr>
            </w:r>
            <w:r w:rsidR="008D21C4" w:rsidRPr="00CC56B6">
              <w:rPr>
                <w:u w:val="single"/>
              </w:rPr>
              <w:fldChar w:fldCharType="separate"/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u w:val="single"/>
              </w:rPr>
              <w:fldChar w:fldCharType="end"/>
            </w:r>
            <w:bookmarkEnd w:id="8"/>
          </w:p>
          <w:p w14:paraId="7C9A05ED" w14:textId="50CF03D2" w:rsidR="00D45CA8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 xml:space="preserve">Verschmutzte Kleidung nicht mit privater Straßenkleidung zusammen aufbewahren, </w:t>
            </w:r>
            <w:r>
              <w:br/>
            </w:r>
            <w:r w:rsidR="008D21C4" w:rsidRPr="00CC56B6">
              <w:t xml:space="preserve">Reinigung durch:  </w:t>
            </w:r>
            <w:r w:rsidR="008D21C4" w:rsidRPr="00CC56B6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="008D21C4" w:rsidRPr="00CC56B6">
              <w:rPr>
                <w:u w:val="single"/>
              </w:rPr>
              <w:instrText xml:space="preserve"> FORMTEXT </w:instrText>
            </w:r>
            <w:r w:rsidR="008D21C4" w:rsidRPr="00CC56B6">
              <w:rPr>
                <w:u w:val="single"/>
              </w:rPr>
            </w:r>
            <w:r w:rsidR="008D21C4" w:rsidRPr="00CC56B6">
              <w:rPr>
                <w:u w:val="single"/>
              </w:rPr>
              <w:fldChar w:fldCharType="separate"/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noProof/>
                <w:u w:val="single"/>
              </w:rPr>
              <w:t> </w:t>
            </w:r>
            <w:r w:rsidR="008D21C4" w:rsidRPr="00CC56B6">
              <w:rPr>
                <w:u w:val="single"/>
              </w:rPr>
              <w:fldChar w:fldCharType="end"/>
            </w:r>
            <w:bookmarkEnd w:id="9"/>
            <w:r w:rsidR="008D21C4" w:rsidRPr="00CC56B6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4DC84A6" w14:textId="77777777" w:rsidR="00D45CA8" w:rsidRPr="00CC56B6" w:rsidRDefault="008D21C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C56B6">
              <w:rPr>
                <w:rFonts w:ascii="Source Sans 3" w:hAnsi="Source Sans 3"/>
                <w:noProof/>
              </w:rPr>
              <w:drawing>
                <wp:inline distT="0" distB="0" distL="0" distR="0" wp14:anchorId="41286047" wp14:editId="20A3A0C5">
                  <wp:extent cx="612000" cy="612000"/>
                  <wp:effectExtent l="0" t="0" r="0" b="0"/>
                  <wp:docPr id="62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E257A0" w14:textId="2AD7004B" w:rsidR="008D21C4" w:rsidRPr="00CC56B6" w:rsidRDefault="008D21C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CC56B6">
              <w:rPr>
                <w:rFonts w:ascii="Source Sans 3" w:hAnsi="Source Sans 3"/>
                <w:noProof/>
              </w:rPr>
              <w:drawing>
                <wp:inline distT="0" distB="0" distL="0" distR="0" wp14:anchorId="1532FDEA" wp14:editId="5A950731">
                  <wp:extent cx="612000" cy="612000"/>
                  <wp:effectExtent l="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CC56B6" w14:paraId="017E985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382F1AE" w14:textId="77777777" w:rsidR="00D45CA8" w:rsidRPr="00CC56B6" w:rsidRDefault="00D45CA8" w:rsidP="00CC56B6">
            <w:pPr>
              <w:pStyle w:val="berschrift3"/>
            </w:pPr>
            <w:r w:rsidRPr="00CC56B6">
              <w:t>Verhalten im Gefahrfall</w:t>
            </w:r>
          </w:p>
        </w:tc>
      </w:tr>
      <w:tr w:rsidR="00D45CA8" w:rsidRPr="00CC56B6" w14:paraId="046BCD35" w14:textId="77777777" w:rsidTr="008D21C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0A66238" w14:textId="77777777" w:rsidR="00D45CA8" w:rsidRPr="00CC56B6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AAA08DC" w14:textId="6742F8CD" w:rsidR="008D21C4" w:rsidRPr="00CC56B6" w:rsidRDefault="008D21C4" w:rsidP="008D21C4">
            <w:pPr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</w:rPr>
              <w:t>Verschüttetes mit viel Wasser fortspülen und der Abwasseranlage zuführen</w:t>
            </w:r>
            <w:r w:rsidRPr="00CC56B6">
              <w:rPr>
                <w:rFonts w:ascii="Source Sans 3" w:hAnsi="Source Sans 3"/>
              </w:rPr>
              <w:br/>
              <w:t xml:space="preserve">Im Brandfall: Vorgesetzten informieren; </w:t>
            </w:r>
            <w:r w:rsidRPr="00CC56B6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CC56B6">
              <w:rPr>
                <w:rFonts w:ascii="Source Sans 3" w:hAnsi="Source Sans 3"/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CC56B6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CC56B6">
              <w:rPr>
                <w:rFonts w:ascii="Source Sans 3" w:hAnsi="Source Sans 3"/>
                <w:u w:val="single"/>
              </w:rPr>
            </w:r>
            <w:r w:rsidRPr="00CC56B6">
              <w:rPr>
                <w:rFonts w:ascii="Source Sans 3" w:hAnsi="Source Sans 3"/>
                <w:u w:val="single"/>
              </w:rPr>
              <w:fldChar w:fldCharType="separate"/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noProof/>
                <w:u w:val="single"/>
              </w:rPr>
              <w:t> </w:t>
            </w:r>
            <w:r w:rsidRPr="00CC56B6">
              <w:rPr>
                <w:rFonts w:ascii="Source Sans 3" w:hAnsi="Source Sans 3"/>
                <w:u w:val="single"/>
              </w:rPr>
              <w:fldChar w:fldCharType="end"/>
            </w:r>
            <w:bookmarkEnd w:id="10"/>
            <w:r w:rsidRPr="00CC56B6">
              <w:rPr>
                <w:rFonts w:ascii="Source Sans 3" w:hAnsi="Source Sans 3"/>
              </w:rPr>
              <w:t xml:space="preserve">  </w:t>
            </w:r>
            <w:r w:rsidRPr="00CC56B6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CC56B6">
              <w:rPr>
                <w:rFonts w:ascii="Source Sans 3" w:hAnsi="Source Sans 3"/>
              </w:rPr>
              <w:t>werdendem</w:t>
            </w:r>
            <w:proofErr w:type="spellEnd"/>
            <w:r w:rsidRPr="00CC56B6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3A12F5C8" w14:textId="0822AA41" w:rsidR="00D45CA8" w:rsidRPr="00CC56B6" w:rsidRDefault="008D21C4" w:rsidP="008D21C4">
            <w:pPr>
              <w:pStyle w:val="Notruf"/>
              <w:rPr>
                <w:rFonts w:ascii="Source Sans 3" w:hAnsi="Source Sans 3"/>
              </w:rPr>
            </w:pPr>
            <w:r w:rsidRPr="00CC56B6">
              <w:rPr>
                <w:rFonts w:ascii="Source Sans 3" w:hAnsi="Source Sans 3"/>
              </w:rPr>
              <w:t xml:space="preserve">Notruf  </w:t>
            </w:r>
            <w:r w:rsidRPr="00CC56B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CC56B6">
              <w:rPr>
                <w:rFonts w:ascii="Source Sans 3" w:hAnsi="Source Sans 3"/>
              </w:rPr>
              <w:instrText xml:space="preserve"> FORMTEXT </w:instrText>
            </w:r>
            <w:r w:rsidRPr="00CC56B6">
              <w:rPr>
                <w:rFonts w:ascii="Source Sans 3" w:hAnsi="Source Sans 3"/>
              </w:rPr>
            </w:r>
            <w:r w:rsidRPr="00CC56B6">
              <w:rPr>
                <w:rFonts w:ascii="Source Sans 3" w:hAnsi="Source Sans 3"/>
              </w:rPr>
              <w:fldChar w:fldCharType="separate"/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</w:rPr>
              <w:fldChar w:fldCharType="end"/>
            </w:r>
            <w:bookmarkEnd w:id="11"/>
          </w:p>
        </w:tc>
      </w:tr>
      <w:tr w:rsidR="00D45CA8" w:rsidRPr="00CC56B6" w14:paraId="01489FC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6AC0BAC" w14:textId="77777777" w:rsidR="00D45CA8" w:rsidRPr="00CC56B6" w:rsidRDefault="00D45CA8" w:rsidP="00CC56B6">
            <w:pPr>
              <w:pStyle w:val="berschrift3"/>
            </w:pPr>
            <w:r w:rsidRPr="00CC56B6">
              <w:t>Erste Hilfe</w:t>
            </w:r>
          </w:p>
        </w:tc>
      </w:tr>
      <w:tr w:rsidR="00D45CA8" w:rsidRPr="00CC56B6" w14:paraId="6A159EE2" w14:textId="77777777" w:rsidTr="008D21C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A26440C" w14:textId="77777777" w:rsidR="00D45CA8" w:rsidRPr="00CC56B6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CC56B6">
              <w:rPr>
                <w:rFonts w:ascii="Source Sans 3" w:hAnsi="Source Sans 3"/>
                <w:noProof/>
              </w:rPr>
              <w:drawing>
                <wp:inline distT="0" distB="0" distL="0" distR="0" wp14:anchorId="6B3FF984" wp14:editId="1054266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1797803" w14:textId="326E0046" w:rsidR="008D21C4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 xml:space="preserve">Hautkontakt: Benetzte Stellen sofort mit viel Wasser abspülen </w:t>
            </w:r>
          </w:p>
          <w:p w14:paraId="1874D6EB" w14:textId="410D5698" w:rsidR="008D21C4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>Augenkontakt: Gründlich mit viel Wasser (Augendusche) ausspülen</w:t>
            </w:r>
            <w:r w:rsidR="008D21C4" w:rsidRPr="00CC56B6">
              <w:br/>
              <w:t xml:space="preserve">Vorgesetzten informieren, Augenarzt  </w:t>
            </w:r>
            <w:r w:rsidR="008D21C4" w:rsidRPr="00CC56B6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8D21C4" w:rsidRPr="00CC56B6">
              <w:rPr>
                <w:u w:val="single"/>
              </w:rPr>
              <w:instrText xml:space="preserve"> FORMTEXT </w:instrText>
            </w:r>
            <w:r w:rsidR="008D21C4" w:rsidRPr="00CC56B6">
              <w:rPr>
                <w:u w:val="single"/>
              </w:rPr>
            </w:r>
            <w:r w:rsidR="008D21C4" w:rsidRPr="00CC56B6">
              <w:rPr>
                <w:u w:val="single"/>
              </w:rPr>
              <w:fldChar w:fldCharType="separate"/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fldChar w:fldCharType="end"/>
            </w:r>
            <w:bookmarkEnd w:id="12"/>
            <w:r w:rsidR="008D21C4" w:rsidRPr="00CC56B6">
              <w:t xml:space="preserve">  aufsuchen</w:t>
            </w:r>
          </w:p>
          <w:p w14:paraId="62441CE6" w14:textId="19619CF4" w:rsidR="00D45CA8" w:rsidRPr="00CC56B6" w:rsidRDefault="00872D6F" w:rsidP="0050698D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CC56B6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CC56B6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C56B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C56B6">
              <w:rPr>
                <w:rFonts w:ascii="Source Sans 3" w:hAnsi="Source Sans 3"/>
                <w:sz w:val="20"/>
                <w:szCs w:val="20"/>
              </w:rPr>
            </w:r>
            <w:r w:rsidRPr="00CC56B6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CC56B6">
              <w:rPr>
                <w:rFonts w:ascii="Source Sans 3" w:hAnsi="Source Sans 3"/>
                <w:sz w:val="20"/>
                <w:szCs w:val="20"/>
              </w:rPr>
              <w:tab/>
            </w:r>
            <w:r w:rsidR="0050698D">
              <w:rPr>
                <w:rFonts w:ascii="Source Sans 3" w:hAnsi="Source Sans 3"/>
                <w:sz w:val="20"/>
                <w:szCs w:val="20"/>
              </w:rPr>
              <w:tab/>
            </w:r>
            <w:r w:rsidRPr="00CC56B6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CC56B6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CC56B6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CC56B6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CC56B6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CC56B6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CC56B6" w14:paraId="1295774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A7D438E" w14:textId="77777777" w:rsidR="00D45CA8" w:rsidRPr="00CC56B6" w:rsidRDefault="00D45CA8" w:rsidP="00CC56B6">
            <w:pPr>
              <w:pStyle w:val="berschrift3"/>
            </w:pPr>
            <w:r w:rsidRPr="00CC56B6">
              <w:t>Sachgerechte Entsorgung</w:t>
            </w:r>
          </w:p>
        </w:tc>
      </w:tr>
      <w:tr w:rsidR="00D45CA8" w:rsidRPr="00CC56B6" w14:paraId="0882DC28" w14:textId="77777777" w:rsidTr="008D21C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9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B0EA137" w14:textId="77777777" w:rsidR="00D45CA8" w:rsidRPr="00CC56B6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3" w:name="Temp"/>
            <w:bookmarkEnd w:id="1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25A6FD2F" w14:textId="37BFE4E7" w:rsidR="008D21C4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proofErr w:type="gramStart"/>
            <w:r w:rsidR="008D21C4" w:rsidRPr="00CC56B6">
              <w:t>Mit Elektrolyt</w:t>
            </w:r>
            <w:proofErr w:type="gramEnd"/>
            <w:r w:rsidR="008D21C4" w:rsidRPr="00CC56B6">
              <w:t xml:space="preserve"> verunreinigte Materialien in Sammelbehältnis  </w:t>
            </w:r>
            <w:r w:rsidR="008D21C4" w:rsidRPr="00CC56B6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="008D21C4" w:rsidRPr="00CC56B6">
              <w:rPr>
                <w:u w:val="single"/>
              </w:rPr>
              <w:instrText xml:space="preserve"> FORMTEXT </w:instrText>
            </w:r>
            <w:r w:rsidR="008D21C4" w:rsidRPr="00CC56B6">
              <w:rPr>
                <w:u w:val="single"/>
              </w:rPr>
            </w:r>
            <w:r w:rsidR="008D21C4" w:rsidRPr="00CC56B6">
              <w:rPr>
                <w:u w:val="single"/>
              </w:rPr>
              <w:fldChar w:fldCharType="separate"/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fldChar w:fldCharType="end"/>
            </w:r>
            <w:bookmarkEnd w:id="14"/>
            <w:r w:rsidR="008D21C4" w:rsidRPr="00CC56B6">
              <w:t xml:space="preserve">  geben</w:t>
            </w:r>
          </w:p>
          <w:p w14:paraId="4B4B5F18" w14:textId="57BD4A08" w:rsidR="00D45CA8" w:rsidRPr="00CC56B6" w:rsidRDefault="0050698D" w:rsidP="0050698D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8D21C4" w:rsidRPr="00CC56B6">
              <w:t xml:space="preserve">Entsorgung durch  </w:t>
            </w:r>
            <w:r w:rsidR="008D21C4" w:rsidRPr="00CC56B6">
              <w:rPr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="008D21C4" w:rsidRPr="00CC56B6">
              <w:rPr>
                <w:u w:val="single"/>
              </w:rPr>
              <w:instrText xml:space="preserve"> FORMTEXT </w:instrText>
            </w:r>
            <w:r w:rsidR="008D21C4" w:rsidRPr="00CC56B6">
              <w:rPr>
                <w:u w:val="single"/>
              </w:rPr>
            </w:r>
            <w:r w:rsidR="008D21C4" w:rsidRPr="00CC56B6">
              <w:rPr>
                <w:u w:val="single"/>
              </w:rPr>
              <w:fldChar w:fldCharType="separate"/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rPr>
                <w:u w:val="single"/>
              </w:rPr>
              <w:t> </w:t>
            </w:r>
            <w:r w:rsidR="008D21C4" w:rsidRPr="00CC56B6">
              <w:fldChar w:fldCharType="end"/>
            </w:r>
            <w:bookmarkEnd w:id="15"/>
          </w:p>
          <w:p w14:paraId="258C0AB1" w14:textId="77777777" w:rsidR="00872D6F" w:rsidRPr="00CC56B6" w:rsidRDefault="00872D6F" w:rsidP="0050698D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CC56B6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CC56B6">
              <w:rPr>
                <w:rFonts w:ascii="Source Sans 3" w:hAnsi="Source Sans 3"/>
                <w:color w:val="000000"/>
              </w:rPr>
              <w:t xml:space="preserve"> </w:t>
            </w:r>
            <w:r w:rsidRPr="00CC56B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C56B6">
              <w:rPr>
                <w:rFonts w:ascii="Source Sans 3" w:hAnsi="Source Sans 3"/>
              </w:rPr>
              <w:instrText xml:space="preserve"> FORMTEXT </w:instrText>
            </w:r>
            <w:r w:rsidRPr="00CC56B6">
              <w:rPr>
                <w:rFonts w:ascii="Source Sans 3" w:hAnsi="Source Sans 3"/>
              </w:rPr>
            </w:r>
            <w:r w:rsidRPr="00CC56B6">
              <w:rPr>
                <w:rFonts w:ascii="Source Sans 3" w:hAnsi="Source Sans 3"/>
              </w:rPr>
              <w:fldChar w:fldCharType="separate"/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</w:rPr>
              <w:fldChar w:fldCharType="end"/>
            </w:r>
            <w:r w:rsidRPr="00CC56B6">
              <w:rPr>
                <w:rFonts w:ascii="Source Sans 3" w:hAnsi="Source Sans 3"/>
                <w:color w:val="000000"/>
              </w:rPr>
              <w:tab/>
            </w:r>
            <w:r w:rsidRPr="00CC56B6">
              <w:rPr>
                <w:rFonts w:ascii="Source Sans 3" w:hAnsi="Source Sans 3"/>
                <w:color w:val="000000"/>
              </w:rPr>
              <w:tab/>
            </w:r>
            <w:r w:rsidRPr="00CC56B6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CC56B6">
              <w:rPr>
                <w:rFonts w:ascii="Source Sans 3" w:hAnsi="Source Sans 3"/>
                <w:color w:val="000000"/>
              </w:rPr>
              <w:t xml:space="preserve"> </w:t>
            </w:r>
            <w:r w:rsidRPr="00CC56B6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C56B6">
              <w:rPr>
                <w:rFonts w:ascii="Source Sans 3" w:hAnsi="Source Sans 3"/>
              </w:rPr>
              <w:instrText xml:space="preserve"> FORMTEXT </w:instrText>
            </w:r>
            <w:r w:rsidRPr="00CC56B6">
              <w:rPr>
                <w:rFonts w:ascii="Source Sans 3" w:hAnsi="Source Sans 3"/>
              </w:rPr>
            </w:r>
            <w:r w:rsidRPr="00CC56B6">
              <w:rPr>
                <w:rFonts w:ascii="Source Sans 3" w:hAnsi="Source Sans 3"/>
              </w:rPr>
              <w:fldChar w:fldCharType="separate"/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  <w:noProof/>
              </w:rPr>
              <w:t> </w:t>
            </w:r>
            <w:r w:rsidRPr="00CC56B6">
              <w:rPr>
                <w:rFonts w:ascii="Source Sans 3" w:hAnsi="Source Sans 3"/>
              </w:rPr>
              <w:fldChar w:fldCharType="end"/>
            </w:r>
          </w:p>
        </w:tc>
      </w:tr>
    </w:tbl>
    <w:p w14:paraId="1F449252" w14:textId="77777777" w:rsidR="00D45CA8" w:rsidRPr="00CC56B6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CC56B6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B343ACE-2334-422D-820B-126C48EC744E}"/>
    <w:embedBold r:id="rId2" w:fontKey="{B4CB2EE5-3A05-49FB-9E68-74D40B2B995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1C4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50698D"/>
    <w:rsid w:val="00552329"/>
    <w:rsid w:val="00564C7D"/>
    <w:rsid w:val="00744851"/>
    <w:rsid w:val="00800ABE"/>
    <w:rsid w:val="00850334"/>
    <w:rsid w:val="008525E3"/>
    <w:rsid w:val="00872D6F"/>
    <w:rsid w:val="008D21C4"/>
    <w:rsid w:val="00991CDD"/>
    <w:rsid w:val="00A825D8"/>
    <w:rsid w:val="00AC2984"/>
    <w:rsid w:val="00B836B7"/>
    <w:rsid w:val="00C5277C"/>
    <w:rsid w:val="00C9224C"/>
    <w:rsid w:val="00CC56B6"/>
    <w:rsid w:val="00CF1947"/>
    <w:rsid w:val="00D45CA8"/>
    <w:rsid w:val="00D776DC"/>
    <w:rsid w:val="00DE0EFD"/>
    <w:rsid w:val="00E118EC"/>
    <w:rsid w:val="00E8423D"/>
    <w:rsid w:val="00F379CF"/>
    <w:rsid w:val="00FC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5C3A63"/>
  <w15:chartTrackingRefBased/>
  <w15:docId w15:val="{54BA52D1-798E-4749-9F59-14170F389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CC56B6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50698D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230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2025-07-21T09:51:00Z</dcterms:created>
  <dcterms:modified xsi:type="dcterms:W3CDTF">2026-01-05T09:40:00Z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