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BEB3A" w14:textId="77777777" w:rsidR="00564C7D" w:rsidRPr="009906C7" w:rsidRDefault="00072313">
      <w:pPr>
        <w:spacing w:before="0"/>
        <w:rPr>
          <w:rFonts w:ascii="Source Sans 3" w:hAnsi="Source Sans 3"/>
          <w:sz w:val="8"/>
        </w:rPr>
      </w:pPr>
      <w:r w:rsidRPr="009906C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B1A25AE" wp14:editId="6524628B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EBFA65" w14:textId="77777777" w:rsidR="00564C7D" w:rsidRPr="009906C7" w:rsidRDefault="00564C7D">
      <w:pPr>
        <w:spacing w:before="0"/>
        <w:rPr>
          <w:rFonts w:ascii="Source Sans 3" w:hAnsi="Source Sans 3"/>
          <w:sz w:val="8"/>
        </w:rPr>
      </w:pPr>
    </w:p>
    <w:p w14:paraId="5BF1C4DD" w14:textId="77777777" w:rsidR="00564C7D" w:rsidRPr="009906C7" w:rsidRDefault="00564C7D">
      <w:pPr>
        <w:spacing w:before="0"/>
        <w:rPr>
          <w:rFonts w:ascii="Source Sans 3" w:hAnsi="Source Sans 3"/>
          <w:sz w:val="8"/>
        </w:rPr>
      </w:pPr>
    </w:p>
    <w:p w14:paraId="651A39C2" w14:textId="77777777" w:rsidR="00564C7D" w:rsidRPr="009906C7" w:rsidRDefault="00564C7D">
      <w:pPr>
        <w:spacing w:before="0"/>
        <w:rPr>
          <w:rFonts w:ascii="Source Sans 3" w:hAnsi="Source Sans 3"/>
          <w:sz w:val="8"/>
        </w:rPr>
      </w:pPr>
    </w:p>
    <w:p w14:paraId="3A26C1C3" w14:textId="77777777" w:rsidR="00564C7D" w:rsidRPr="009906C7" w:rsidRDefault="00564C7D">
      <w:pPr>
        <w:spacing w:before="0"/>
        <w:rPr>
          <w:rFonts w:ascii="Source Sans 3" w:hAnsi="Source Sans 3"/>
          <w:sz w:val="8"/>
        </w:rPr>
        <w:sectPr w:rsidR="00564C7D" w:rsidRPr="009906C7" w:rsidSect="00081CFF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BE41A19" w14:textId="27D2CC0C" w:rsidR="00744851" w:rsidRPr="009906C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9906C7" w14:paraId="23964301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8CA1D20" w14:textId="77777777" w:rsidR="00B836B7" w:rsidRPr="009906C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FE562B6" wp14:editId="5E08AF6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CC5220" w14:textId="77777777" w:rsidR="00B836B7" w:rsidRPr="009906C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5779F6B" w14:textId="77777777" w:rsidR="00B836B7" w:rsidRPr="009906C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0E3D6FEA" wp14:editId="65FB1CA7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7CB1B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906C7">
              <w:rPr>
                <w:rFonts w:ascii="Source Sans 3" w:hAnsi="Source Sans 3"/>
              </w:rPr>
              <w:t xml:space="preserve">Firma:  </w:t>
            </w:r>
            <w:r w:rsidR="00B836B7" w:rsidRPr="009906C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9906C7">
              <w:rPr>
                <w:rFonts w:ascii="Source Sans 3" w:hAnsi="Source Sans 3"/>
              </w:rPr>
              <w:instrText xml:space="preserve"> FORMTEXT </w:instrText>
            </w:r>
            <w:r w:rsidR="00B836B7" w:rsidRPr="009906C7">
              <w:rPr>
                <w:rFonts w:ascii="Source Sans 3" w:hAnsi="Source Sans 3"/>
              </w:rPr>
            </w:r>
            <w:r w:rsidR="00B836B7" w:rsidRPr="009906C7">
              <w:rPr>
                <w:rFonts w:ascii="Source Sans 3" w:hAnsi="Source Sans 3"/>
              </w:rPr>
              <w:fldChar w:fldCharType="separate"/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</w:rPr>
              <w:fldChar w:fldCharType="end"/>
            </w:r>
            <w:bookmarkEnd w:id="0"/>
          </w:p>
          <w:p w14:paraId="192BA736" w14:textId="54187D52" w:rsidR="00B836B7" w:rsidRPr="009906C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D8718CB" wp14:editId="72CF13B0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954A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9906C7">
              <w:rPr>
                <w:rFonts w:ascii="Source Sans 3" w:hAnsi="Source Sans 3"/>
              </w:rPr>
              <w:t xml:space="preserve">Arbeitsbereich: </w:t>
            </w:r>
            <w:r w:rsidR="007364BC" w:rsidRPr="009906C7">
              <w:rPr>
                <w:rFonts w:ascii="Source Sans 3" w:hAnsi="Source Sans 3"/>
              </w:rPr>
              <w:t>Baustelle</w:t>
            </w:r>
          </w:p>
          <w:p w14:paraId="3ABA8634" w14:textId="77777777" w:rsidR="00B836B7" w:rsidRPr="009906C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D332F2B" wp14:editId="7FA52B35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00ECA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9906C7">
              <w:rPr>
                <w:rFonts w:ascii="Source Sans 3" w:hAnsi="Source Sans 3"/>
              </w:rPr>
              <w:t xml:space="preserve">Verantwortlich:  </w:t>
            </w:r>
            <w:r w:rsidR="00B836B7" w:rsidRPr="009906C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9906C7">
              <w:rPr>
                <w:rFonts w:ascii="Source Sans 3" w:hAnsi="Source Sans 3"/>
              </w:rPr>
              <w:instrText xml:space="preserve"> FORMTEXT </w:instrText>
            </w:r>
            <w:r w:rsidR="00B836B7" w:rsidRPr="009906C7">
              <w:rPr>
                <w:rFonts w:ascii="Source Sans 3" w:hAnsi="Source Sans 3"/>
              </w:rPr>
            </w:r>
            <w:r w:rsidR="00B836B7" w:rsidRPr="009906C7">
              <w:rPr>
                <w:rFonts w:ascii="Source Sans 3" w:hAnsi="Source Sans 3"/>
              </w:rPr>
              <w:fldChar w:fldCharType="separate"/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  <w:noProof/>
              </w:rPr>
              <w:t> </w:t>
            </w:r>
            <w:r w:rsidR="00B836B7" w:rsidRPr="009906C7">
              <w:rPr>
                <w:rFonts w:ascii="Source Sans 3" w:hAnsi="Source Sans 3"/>
              </w:rPr>
              <w:fldChar w:fldCharType="end"/>
            </w:r>
          </w:p>
          <w:p w14:paraId="20BB4C96" w14:textId="77777777" w:rsidR="00744851" w:rsidRPr="009906C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9906C7">
              <w:rPr>
                <w:rFonts w:ascii="Source Sans 3" w:hAnsi="Source Sans 3"/>
              </w:rPr>
              <w:tab/>
            </w:r>
            <w:r w:rsidRPr="009906C7">
              <w:rPr>
                <w:rFonts w:ascii="Source Sans 3" w:hAnsi="Source Sans 3"/>
              </w:rPr>
              <w:tab/>
            </w:r>
            <w:r w:rsidRPr="009906C7">
              <w:rPr>
                <w:rFonts w:ascii="Source Sans 3" w:hAnsi="Source Sans 3"/>
              </w:rPr>
              <w:tab/>
            </w:r>
            <w:r w:rsidRPr="009906C7">
              <w:rPr>
                <w:rFonts w:ascii="Source Sans 3" w:hAnsi="Source Sans 3"/>
              </w:rPr>
              <w:tab/>
            </w:r>
            <w:r w:rsidRPr="009906C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4C75EC36" w14:textId="77777777" w:rsidR="00744851" w:rsidRPr="009906C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9906C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2F3A5A9" w14:textId="77777777" w:rsidR="00744851" w:rsidRPr="009906C7" w:rsidRDefault="00744851">
            <w:pPr>
              <w:spacing w:before="0" w:after="60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GEM. § 14 GEFSTOFFV</w:t>
            </w:r>
          </w:p>
          <w:p w14:paraId="382740A0" w14:textId="506E713B" w:rsidR="00564C7D" w:rsidRPr="009906C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906C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906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A37198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906C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9906C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906C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4E71A1B" w14:textId="24EC288F" w:rsidR="00744851" w:rsidRPr="009906C7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Arbeitsplatz:</w:t>
            </w:r>
            <w:r w:rsidR="00E8423D" w:rsidRPr="009906C7">
              <w:rPr>
                <w:rFonts w:ascii="Source Sans 3" w:hAnsi="Source Sans 3"/>
              </w:rPr>
              <w:t xml:space="preserve"> </w:t>
            </w:r>
            <w:r w:rsidR="007364BC" w:rsidRPr="009906C7">
              <w:rPr>
                <w:rFonts w:ascii="Source Sans 3" w:hAnsi="Source Sans 3"/>
              </w:rPr>
              <w:t>Kabelgraben</w:t>
            </w:r>
          </w:p>
          <w:p w14:paraId="40E171CC" w14:textId="40F178F5" w:rsidR="00D45CA8" w:rsidRPr="009906C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 xml:space="preserve">Tätigkeit: </w:t>
            </w:r>
            <w:r w:rsidR="007364BC" w:rsidRPr="009906C7">
              <w:rPr>
                <w:rFonts w:ascii="Source Sans 3" w:hAnsi="Source Sans 3"/>
              </w:rPr>
              <w:t>Reinigen von Kabelenden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3D77FD8" w14:textId="77777777" w:rsidR="00B836B7" w:rsidRPr="009906C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1D50480E" w14:textId="77777777" w:rsidR="00D45CA8" w:rsidRPr="009906C7" w:rsidRDefault="00D45CA8">
            <w:pPr>
              <w:spacing w:before="0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 xml:space="preserve">Stand: </w:t>
            </w:r>
            <w:r w:rsidRPr="009906C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906C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9906C7">
              <w:rPr>
                <w:rFonts w:ascii="Source Sans 3" w:hAnsi="Source Sans 3"/>
                <w:u w:val="single"/>
              </w:rPr>
              <w:instrText>FORMTEXT</w:instrText>
            </w:r>
            <w:r w:rsidRPr="009906C7">
              <w:rPr>
                <w:rFonts w:ascii="Source Sans 3" w:hAnsi="Source Sans 3"/>
                <w:u w:val="single"/>
              </w:rPr>
              <w:instrText xml:space="preserve"> </w:instrText>
            </w:r>
            <w:r w:rsidRPr="009906C7">
              <w:rPr>
                <w:rFonts w:ascii="Source Sans 3" w:hAnsi="Source Sans 3"/>
                <w:u w:val="single"/>
              </w:rPr>
            </w:r>
            <w:r w:rsidRPr="009906C7">
              <w:rPr>
                <w:rFonts w:ascii="Source Sans 3" w:hAnsi="Source Sans 3"/>
                <w:u w:val="single"/>
              </w:rPr>
              <w:fldChar w:fldCharType="separate"/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9906C7">
              <w:rPr>
                <w:rFonts w:ascii="Source Sans 3" w:hAnsi="Source Sans 3"/>
              </w:rPr>
              <w:t xml:space="preserve"> </w:t>
            </w:r>
          </w:p>
          <w:p w14:paraId="2BE8F89C" w14:textId="1AB8E4A7" w:rsidR="00D45CA8" w:rsidRPr="009906C7" w:rsidRDefault="007364BC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9906C7">
              <w:rPr>
                <w:rFonts w:ascii="Source Sans 3" w:hAnsi="Source Sans 3"/>
                <w:sz w:val="16"/>
              </w:rPr>
              <w:t>B010</w:t>
            </w:r>
          </w:p>
        </w:tc>
      </w:tr>
      <w:tr w:rsidR="00D45CA8" w:rsidRPr="009906C7" w14:paraId="35936D5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953808" w14:textId="77777777" w:rsidR="00D45CA8" w:rsidRPr="009906C7" w:rsidRDefault="00D45CA8" w:rsidP="009906C7">
            <w:pPr>
              <w:pStyle w:val="berschrift3"/>
            </w:pPr>
            <w:r w:rsidRPr="009906C7">
              <w:t>Gefahrstoffbezeichnung</w:t>
            </w:r>
          </w:p>
        </w:tc>
      </w:tr>
      <w:tr w:rsidR="00D45CA8" w:rsidRPr="009906C7" w14:paraId="27123B4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73D7562F" w14:textId="21482112" w:rsidR="00D45CA8" w:rsidRPr="009906C7" w:rsidRDefault="007364BC" w:rsidP="00081CFF">
            <w:pPr>
              <w:pStyle w:val="berschrift3"/>
              <w:ind w:left="1191"/>
              <w:jc w:val="left"/>
            </w:pPr>
            <w:r w:rsidRPr="009906C7">
              <w:t xml:space="preserve">Kabelreiniger </w:t>
            </w:r>
            <w:r w:rsidRPr="009906C7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9906C7">
              <w:instrText xml:space="preserve"> FORMTEXT </w:instrText>
            </w:r>
            <w:r w:rsidRPr="009906C7">
              <w:fldChar w:fldCharType="separate"/>
            </w:r>
            <w:r w:rsidRPr="009906C7">
              <w:t> </w:t>
            </w:r>
            <w:r w:rsidRPr="009906C7">
              <w:t> </w:t>
            </w:r>
            <w:r w:rsidRPr="009906C7">
              <w:t> </w:t>
            </w:r>
            <w:r w:rsidRPr="009906C7">
              <w:t> </w:t>
            </w:r>
            <w:r w:rsidRPr="009906C7">
              <w:t> </w:t>
            </w:r>
            <w:r w:rsidRPr="009906C7">
              <w:fldChar w:fldCharType="end"/>
            </w:r>
            <w:bookmarkEnd w:id="2"/>
          </w:p>
        </w:tc>
      </w:tr>
      <w:tr w:rsidR="00D45CA8" w:rsidRPr="009906C7" w14:paraId="04D3271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7872A7" w14:textId="77777777" w:rsidR="00D45CA8" w:rsidRPr="009906C7" w:rsidRDefault="00D45CA8" w:rsidP="009906C7">
            <w:pPr>
              <w:pStyle w:val="berschrift3"/>
              <w:rPr>
                <w:sz w:val="24"/>
              </w:rPr>
            </w:pPr>
            <w:r w:rsidRPr="009906C7">
              <w:t>Gefahren für Mensch und Umwelt</w:t>
            </w:r>
          </w:p>
        </w:tc>
      </w:tr>
      <w:tr w:rsidR="00D45CA8" w:rsidRPr="009906C7" w14:paraId="2E341108" w14:textId="77777777" w:rsidTr="007364B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9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FCFBFCD" w14:textId="77777777" w:rsidR="00D45CA8" w:rsidRPr="009906C7" w:rsidRDefault="007364B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9906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80A8E2D" wp14:editId="2F735D03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8E8C12" w14:textId="5F30998D" w:rsidR="007364BC" w:rsidRPr="009906C7" w:rsidRDefault="007364BC" w:rsidP="007364BC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9906C7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74D8E93" w14:textId="0E545447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Hautkontakt: Reizung und Entfettung der Haut</w:t>
            </w:r>
          </w:p>
          <w:p w14:paraId="456355F9" w14:textId="6FD3440E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Inhalation der Dämpfe: Übelkeit, Narkotische Wirkung, Atembeschwerden möglich</w:t>
            </w:r>
          </w:p>
          <w:p w14:paraId="7EA06C27" w14:textId="5E083021" w:rsidR="00E118E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Dämpfe sind entzündbar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B621E5F" w14:textId="77777777" w:rsidR="00D45CA8" w:rsidRPr="009906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9906C7" w14:paraId="6B072B3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E7E36C0" w14:textId="77777777" w:rsidR="00D45CA8" w:rsidRPr="009906C7" w:rsidRDefault="00D45CA8" w:rsidP="009906C7">
            <w:pPr>
              <w:pStyle w:val="berschrift3"/>
            </w:pPr>
            <w:r w:rsidRPr="009906C7">
              <w:t>Schutzmaßnahmen und Verhaltensregeln</w:t>
            </w:r>
          </w:p>
        </w:tc>
      </w:tr>
      <w:tr w:rsidR="00D45CA8" w:rsidRPr="009906C7" w14:paraId="27BDA477" w14:textId="77777777" w:rsidTr="007364B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9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7EE9C86" w14:textId="77777777" w:rsidR="00D45CA8" w:rsidRPr="009906C7" w:rsidRDefault="007364B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9906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0A1ED9A" wp14:editId="6157271B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125B37" w14:textId="039E0FA0" w:rsidR="007364BC" w:rsidRPr="009906C7" w:rsidRDefault="007364BC" w:rsidP="007364BC">
            <w:pPr>
              <w:spacing w:line="240" w:lineRule="auto"/>
              <w:rPr>
                <w:rFonts w:ascii="Source Sans 3" w:hAnsi="Source Sans 3"/>
                <w:sz w:val="8"/>
              </w:rPr>
            </w:pP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FCC1C7F" w14:textId="7B2B55F9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 xml:space="preserve">Im Kabelgraben nur mit Kleinstgebinden oder besonderen Lösemittelspendern </w:t>
            </w:r>
            <w:r w:rsidR="007364BC" w:rsidRPr="009906C7">
              <w:rPr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364BC" w:rsidRPr="009906C7">
              <w:rPr>
                <w:u w:val="single"/>
              </w:rPr>
              <w:instrText xml:space="preserve"> FORMTEXT </w:instrText>
            </w:r>
            <w:r w:rsidR="007364BC" w:rsidRPr="009906C7">
              <w:rPr>
                <w:u w:val="single"/>
              </w:rPr>
            </w:r>
            <w:r w:rsidR="007364BC" w:rsidRPr="009906C7">
              <w:rPr>
                <w:u w:val="single"/>
              </w:rPr>
              <w:fldChar w:fldCharType="separate"/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u w:val="single"/>
              </w:rPr>
              <w:fldChar w:fldCharType="end"/>
            </w:r>
            <w:bookmarkEnd w:id="3"/>
            <w:r w:rsidR="007364BC" w:rsidRPr="009906C7">
              <w:t xml:space="preserve">  hantieren</w:t>
            </w:r>
          </w:p>
          <w:p w14:paraId="146E1B64" w14:textId="488E388D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 xml:space="preserve">Schutzhandschuhe  </w:t>
            </w:r>
            <w:r w:rsidR="007364BC" w:rsidRPr="009906C7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7364BC" w:rsidRPr="009906C7">
              <w:rPr>
                <w:u w:val="single"/>
              </w:rPr>
              <w:instrText xml:space="preserve"> FORMTEXT </w:instrText>
            </w:r>
            <w:r w:rsidR="007364BC" w:rsidRPr="009906C7">
              <w:rPr>
                <w:u w:val="single"/>
              </w:rPr>
            </w:r>
            <w:r w:rsidR="007364BC" w:rsidRPr="009906C7">
              <w:rPr>
                <w:u w:val="single"/>
              </w:rPr>
              <w:fldChar w:fldCharType="separate"/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u w:val="single"/>
              </w:rPr>
              <w:fldChar w:fldCharType="end"/>
            </w:r>
            <w:bookmarkEnd w:id="4"/>
            <w:r w:rsidR="007364BC" w:rsidRPr="009906C7">
              <w:t xml:space="preserve">  tragen</w:t>
            </w:r>
          </w:p>
          <w:p w14:paraId="42A8E5C7" w14:textId="131C663F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Hautschutzmittel benutzen:</w:t>
            </w:r>
            <w:r w:rsidR="007364BC" w:rsidRPr="009906C7">
              <w:br/>
              <w:t xml:space="preserve">Schutz (vor der Arbeit)  </w:t>
            </w:r>
            <w:r w:rsidR="007364BC" w:rsidRPr="009906C7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7364BC" w:rsidRPr="009906C7">
              <w:rPr>
                <w:u w:val="single"/>
              </w:rPr>
              <w:instrText xml:space="preserve"> FORMTEXT </w:instrText>
            </w:r>
            <w:r w:rsidR="007364BC" w:rsidRPr="009906C7">
              <w:rPr>
                <w:u w:val="single"/>
              </w:rPr>
            </w:r>
            <w:r w:rsidR="007364BC" w:rsidRPr="009906C7">
              <w:rPr>
                <w:u w:val="single"/>
              </w:rPr>
              <w:fldChar w:fldCharType="separate"/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u w:val="single"/>
              </w:rPr>
              <w:fldChar w:fldCharType="end"/>
            </w:r>
            <w:bookmarkEnd w:id="5"/>
            <w:r w:rsidR="007364BC" w:rsidRPr="009906C7">
              <w:t xml:space="preserve">  Reinigung </w:t>
            </w:r>
            <w:r w:rsidR="007364BC" w:rsidRPr="009906C7">
              <w:br/>
              <w:t xml:space="preserve">(vor Pausen u. Arbeitsschluss)  </w:t>
            </w:r>
            <w:r w:rsidR="007364BC" w:rsidRPr="009906C7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7364BC" w:rsidRPr="009906C7">
              <w:rPr>
                <w:u w:val="single"/>
              </w:rPr>
              <w:instrText xml:space="preserve"> FORMTEXT </w:instrText>
            </w:r>
            <w:r w:rsidR="007364BC" w:rsidRPr="009906C7">
              <w:rPr>
                <w:u w:val="single"/>
              </w:rPr>
            </w:r>
            <w:r w:rsidR="007364BC" w:rsidRPr="009906C7">
              <w:rPr>
                <w:u w:val="single"/>
              </w:rPr>
              <w:fldChar w:fldCharType="separate"/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u w:val="single"/>
              </w:rPr>
              <w:fldChar w:fldCharType="end"/>
            </w:r>
            <w:bookmarkEnd w:id="6"/>
            <w:r w:rsidR="007364BC" w:rsidRPr="009906C7">
              <w:t xml:space="preserve">  Pflege (nach der Arbeit)</w:t>
            </w:r>
            <w:r w:rsidR="00EE067C" w:rsidRPr="009906C7">
              <w:t xml:space="preserve">  </w:t>
            </w:r>
            <w:r w:rsidR="00EE067C" w:rsidRPr="009906C7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EE067C" w:rsidRPr="009906C7">
              <w:rPr>
                <w:u w:val="single"/>
              </w:rPr>
              <w:instrText xml:space="preserve"> FORMTEXT </w:instrText>
            </w:r>
            <w:r w:rsidR="00EE067C" w:rsidRPr="009906C7">
              <w:rPr>
                <w:u w:val="single"/>
              </w:rPr>
            </w:r>
            <w:r w:rsidR="00EE067C" w:rsidRPr="009906C7">
              <w:rPr>
                <w:u w:val="single"/>
              </w:rPr>
              <w:fldChar w:fldCharType="separate"/>
            </w:r>
            <w:r w:rsidR="00EE067C" w:rsidRPr="009906C7">
              <w:rPr>
                <w:noProof/>
                <w:u w:val="single"/>
              </w:rPr>
              <w:t> </w:t>
            </w:r>
            <w:r w:rsidR="00EE067C" w:rsidRPr="009906C7">
              <w:rPr>
                <w:noProof/>
                <w:u w:val="single"/>
              </w:rPr>
              <w:t> </w:t>
            </w:r>
            <w:r w:rsidR="00EE067C" w:rsidRPr="009906C7">
              <w:rPr>
                <w:noProof/>
                <w:u w:val="single"/>
              </w:rPr>
              <w:t> </w:t>
            </w:r>
            <w:r w:rsidR="00EE067C" w:rsidRPr="009906C7">
              <w:rPr>
                <w:noProof/>
                <w:u w:val="single"/>
              </w:rPr>
              <w:t> </w:t>
            </w:r>
            <w:r w:rsidR="00EE067C" w:rsidRPr="009906C7">
              <w:rPr>
                <w:noProof/>
                <w:u w:val="single"/>
              </w:rPr>
              <w:t> </w:t>
            </w:r>
            <w:r w:rsidR="00EE067C" w:rsidRPr="009906C7">
              <w:rPr>
                <w:u w:val="single"/>
              </w:rPr>
              <w:fldChar w:fldCharType="end"/>
            </w:r>
            <w:r w:rsidR="00EE067C" w:rsidRPr="009906C7">
              <w:t xml:space="preserve">  </w:t>
            </w:r>
          </w:p>
          <w:p w14:paraId="6483E4D9" w14:textId="438B3D61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081CFF">
              <w:t>Hände</w:t>
            </w:r>
            <w:r w:rsidR="007364BC" w:rsidRPr="009906C7">
              <w:t xml:space="preserve"> nicht mit Lösemittel reinigen</w:t>
            </w:r>
          </w:p>
          <w:p w14:paraId="32EF45B4" w14:textId="4FBE7872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Bei der Arbeit nicht rauchen, essen oder trinken</w:t>
            </w:r>
          </w:p>
          <w:p w14:paraId="2051E14F" w14:textId="591F8ED2" w:rsidR="007364BC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>Beim Umfüllen aus größeren Gebinden Schutzbrille tragen</w:t>
            </w:r>
          </w:p>
          <w:p w14:paraId="14420C4C" w14:textId="2AB6ED3A" w:rsidR="00D45CA8" w:rsidRPr="009906C7" w:rsidRDefault="00081CFF" w:rsidP="00081CFF">
            <w:pPr>
              <w:pStyle w:val="Aufzhlung1"/>
            </w:pPr>
            <w:r w:rsidRPr="00081CFF">
              <w:t>‒</w:t>
            </w:r>
            <w:r w:rsidRPr="00081CFF">
              <w:tab/>
            </w:r>
            <w:r w:rsidR="007364BC" w:rsidRPr="009906C7">
              <w:t xml:space="preserve">Sonstige Zündquellen  </w:t>
            </w:r>
            <w:r w:rsidR="007364BC" w:rsidRPr="009906C7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7364BC" w:rsidRPr="009906C7">
              <w:rPr>
                <w:u w:val="single"/>
              </w:rPr>
              <w:instrText xml:space="preserve"> FORMTEXT </w:instrText>
            </w:r>
            <w:r w:rsidR="007364BC" w:rsidRPr="009906C7">
              <w:rPr>
                <w:u w:val="single"/>
              </w:rPr>
            </w:r>
            <w:r w:rsidR="007364BC" w:rsidRPr="009906C7">
              <w:rPr>
                <w:u w:val="single"/>
              </w:rPr>
              <w:fldChar w:fldCharType="separate"/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noProof/>
                <w:u w:val="single"/>
              </w:rPr>
              <w:t> </w:t>
            </w:r>
            <w:r w:rsidR="007364BC" w:rsidRPr="009906C7">
              <w:rPr>
                <w:u w:val="single"/>
              </w:rPr>
              <w:fldChar w:fldCharType="end"/>
            </w:r>
            <w:bookmarkEnd w:id="7"/>
            <w:r w:rsidR="007364BC" w:rsidRPr="009906C7">
              <w:t xml:space="preserve">  fernhalten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4DE85BE" w14:textId="61CA2BFD" w:rsidR="00D45CA8" w:rsidRPr="009906C7" w:rsidRDefault="007364B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9906C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240671F6" wp14:editId="03E7DD20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9906C7" w14:paraId="10CAAD86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15B25EC" w14:textId="77777777" w:rsidR="00D45CA8" w:rsidRPr="009906C7" w:rsidRDefault="00D45CA8" w:rsidP="009906C7">
            <w:pPr>
              <w:pStyle w:val="berschrift3"/>
            </w:pPr>
            <w:r w:rsidRPr="009906C7">
              <w:t>Verhalten im Gefahrfall</w:t>
            </w:r>
          </w:p>
        </w:tc>
      </w:tr>
      <w:tr w:rsidR="00D45CA8" w:rsidRPr="009906C7" w14:paraId="2CAB0BDB" w14:textId="77777777" w:rsidTr="007364B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55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A6F988A" w14:textId="77777777" w:rsidR="00D45CA8" w:rsidRPr="009906C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F3840B1" w14:textId="3A0AE423" w:rsidR="007364BC" w:rsidRPr="009906C7" w:rsidRDefault="007364BC" w:rsidP="007364BC">
            <w:pPr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In Brand geratene Putzlappen oder Lösemittel</w:t>
            </w:r>
            <w:r w:rsidRPr="009906C7">
              <w:rPr>
                <w:rFonts w:ascii="Source Sans 3" w:hAnsi="Source Sans 3"/>
              </w:rPr>
              <w:br/>
              <w:t xml:space="preserve">mit vorhandenem Feuerlöscher  </w:t>
            </w:r>
            <w:r w:rsidRPr="009906C7">
              <w:rPr>
                <w:rFonts w:ascii="Source Sans 3" w:hAnsi="Source Sans 3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906C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906C7">
              <w:rPr>
                <w:rFonts w:ascii="Source Sans 3" w:hAnsi="Source Sans 3"/>
                <w:u w:val="single"/>
              </w:rPr>
            </w:r>
            <w:r w:rsidRPr="009906C7">
              <w:rPr>
                <w:rFonts w:ascii="Source Sans 3" w:hAnsi="Source Sans 3"/>
                <w:u w:val="single"/>
              </w:rPr>
              <w:fldChar w:fldCharType="separate"/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fldChar w:fldCharType="end"/>
            </w:r>
            <w:bookmarkEnd w:id="8"/>
            <w:r w:rsidRPr="009906C7">
              <w:rPr>
                <w:rFonts w:ascii="Source Sans 3" w:hAnsi="Source Sans 3"/>
              </w:rPr>
              <w:t xml:space="preserve">  oder Sand löschen;</w:t>
            </w:r>
            <w:r w:rsidRPr="009906C7">
              <w:rPr>
                <w:rFonts w:ascii="Source Sans 3" w:hAnsi="Source Sans 3"/>
              </w:rPr>
              <w:br/>
              <w:t xml:space="preserve">Vorgesetzten  </w:t>
            </w:r>
            <w:r w:rsidRPr="009906C7">
              <w:rPr>
                <w:rFonts w:ascii="Source Sans 3" w:hAnsi="Source Sans 3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906C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906C7">
              <w:rPr>
                <w:rFonts w:ascii="Source Sans 3" w:hAnsi="Source Sans 3"/>
                <w:u w:val="single"/>
              </w:rPr>
            </w:r>
            <w:r w:rsidRPr="009906C7">
              <w:rPr>
                <w:rFonts w:ascii="Source Sans 3" w:hAnsi="Source Sans 3"/>
                <w:u w:val="single"/>
              </w:rPr>
              <w:fldChar w:fldCharType="separate"/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noProof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fldChar w:fldCharType="end"/>
            </w:r>
            <w:bookmarkEnd w:id="9"/>
            <w:r w:rsidRPr="009906C7">
              <w:rPr>
                <w:rFonts w:ascii="Source Sans 3" w:hAnsi="Source Sans 3"/>
              </w:rPr>
              <w:t xml:space="preserve">  informieren</w:t>
            </w:r>
          </w:p>
          <w:p w14:paraId="363BBC14" w14:textId="4C168BC2" w:rsidR="00D45CA8" w:rsidRPr="009906C7" w:rsidRDefault="007364BC" w:rsidP="007364BC">
            <w:pPr>
              <w:pStyle w:val="Notruf"/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Notruf</w:t>
            </w:r>
            <w:r w:rsidRPr="009906C7">
              <w:rPr>
                <w:rFonts w:ascii="Source Sans 3" w:hAnsi="Source Sans 3"/>
                <w:sz w:val="20"/>
              </w:rPr>
              <w:t xml:space="preserve">  </w:t>
            </w:r>
            <w:r w:rsidRPr="009906C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906C7">
              <w:rPr>
                <w:rFonts w:ascii="Source Sans 3" w:hAnsi="Source Sans 3"/>
              </w:rPr>
              <w:instrText xml:space="preserve"> FORMTEXT </w:instrText>
            </w:r>
            <w:r w:rsidRPr="009906C7">
              <w:rPr>
                <w:rFonts w:ascii="Source Sans 3" w:hAnsi="Source Sans 3"/>
              </w:rPr>
            </w:r>
            <w:r w:rsidRPr="009906C7">
              <w:rPr>
                <w:rFonts w:ascii="Source Sans 3" w:hAnsi="Source Sans 3"/>
              </w:rPr>
              <w:fldChar w:fldCharType="separate"/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</w:rPr>
              <w:fldChar w:fldCharType="end"/>
            </w:r>
            <w:bookmarkEnd w:id="10"/>
          </w:p>
        </w:tc>
      </w:tr>
      <w:tr w:rsidR="00D45CA8" w:rsidRPr="009906C7" w14:paraId="4E0D38E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8F29A10" w14:textId="77777777" w:rsidR="00D45CA8" w:rsidRPr="009906C7" w:rsidRDefault="00D45CA8" w:rsidP="009906C7">
            <w:pPr>
              <w:pStyle w:val="berschrift3"/>
            </w:pPr>
            <w:r w:rsidRPr="009906C7">
              <w:t>Erste Hilfe</w:t>
            </w:r>
          </w:p>
        </w:tc>
      </w:tr>
      <w:tr w:rsidR="00D45CA8" w:rsidRPr="009906C7" w14:paraId="5B6B63A5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C4D78CB" w14:textId="77777777" w:rsidR="00D45CA8" w:rsidRPr="009906C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9906C7">
              <w:rPr>
                <w:rFonts w:ascii="Source Sans 3" w:hAnsi="Source Sans 3"/>
                <w:noProof/>
              </w:rPr>
              <w:drawing>
                <wp:inline distT="0" distB="0" distL="0" distR="0" wp14:anchorId="7E777EFF" wp14:editId="494FE875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32831B2" w14:textId="147E0959" w:rsidR="007364BC" w:rsidRPr="009906C7" w:rsidRDefault="007364BC" w:rsidP="007364BC">
            <w:pPr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Benetzte Haut mit Wasser und Seife reinigen</w:t>
            </w:r>
            <w:r w:rsidRPr="009906C7">
              <w:rPr>
                <w:rFonts w:ascii="Source Sans 3" w:hAnsi="Source Sans 3"/>
              </w:rPr>
              <w:br/>
              <w:t>Bei Benommenheit oder Atembeschwerden sofort den Vorgesetzten informieren</w:t>
            </w:r>
          </w:p>
          <w:p w14:paraId="2BC90FAE" w14:textId="46B782DE" w:rsidR="00D45CA8" w:rsidRPr="009906C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9906C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9906C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06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906C7">
              <w:rPr>
                <w:rFonts w:ascii="Source Sans 3" w:hAnsi="Source Sans 3"/>
                <w:sz w:val="20"/>
                <w:szCs w:val="20"/>
              </w:rPr>
            </w:r>
            <w:r w:rsidRPr="009906C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9906C7">
              <w:rPr>
                <w:rFonts w:ascii="Source Sans 3" w:hAnsi="Source Sans 3"/>
                <w:sz w:val="20"/>
                <w:szCs w:val="20"/>
              </w:rPr>
              <w:tab/>
            </w:r>
            <w:r w:rsidR="00081CFF">
              <w:rPr>
                <w:rFonts w:ascii="Source Sans 3" w:hAnsi="Source Sans 3"/>
                <w:sz w:val="20"/>
                <w:szCs w:val="20"/>
              </w:rPr>
              <w:tab/>
            </w:r>
            <w:r w:rsidRPr="009906C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9906C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9906C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9906C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9906C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9906C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9906C7" w14:paraId="7AF36AD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1DA9E30" w14:textId="77777777" w:rsidR="00D45CA8" w:rsidRPr="009906C7" w:rsidRDefault="00D45CA8" w:rsidP="009906C7">
            <w:pPr>
              <w:pStyle w:val="berschrift3"/>
            </w:pPr>
            <w:r w:rsidRPr="009906C7">
              <w:t>Sachgerechte Entsorgung</w:t>
            </w:r>
          </w:p>
        </w:tc>
      </w:tr>
      <w:tr w:rsidR="00D45CA8" w:rsidRPr="009906C7" w14:paraId="2DFF0115" w14:textId="77777777" w:rsidTr="007364B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82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7564D96" w14:textId="77777777" w:rsidR="00D45CA8" w:rsidRPr="009906C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1" w:name="Temp"/>
            <w:bookmarkEnd w:id="11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4EB5605" w14:textId="367336C5" w:rsidR="00D45CA8" w:rsidRPr="009906C7" w:rsidRDefault="007364BC" w:rsidP="007364BC">
            <w:pPr>
              <w:rPr>
                <w:rFonts w:ascii="Source Sans 3" w:hAnsi="Source Sans 3"/>
              </w:rPr>
            </w:pPr>
            <w:r w:rsidRPr="009906C7">
              <w:rPr>
                <w:rFonts w:ascii="Source Sans 3" w:hAnsi="Source Sans 3"/>
              </w:rPr>
              <w:t>Putzlappen und leere Gebinde getrennt in verschließbaren Behältnissen</w:t>
            </w:r>
            <w:r w:rsidRPr="009906C7">
              <w:rPr>
                <w:rFonts w:ascii="Source Sans 3" w:hAnsi="Source Sans 3"/>
              </w:rPr>
              <w:br/>
              <w:t xml:space="preserve">sammeln und der betrieblichen Entsorgungsstelle </w:t>
            </w:r>
            <w:r w:rsidRPr="009906C7">
              <w:rPr>
                <w:rFonts w:ascii="Source Sans 3" w:hAnsi="Source Sans 3"/>
              </w:rPr>
              <w:br/>
            </w:r>
            <w:r w:rsidRPr="009906C7">
              <w:rPr>
                <w:rFonts w:ascii="Source Sans 3" w:hAnsi="Source Sans 3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906C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906C7">
              <w:rPr>
                <w:rFonts w:ascii="Source Sans 3" w:hAnsi="Source Sans 3"/>
                <w:u w:val="single"/>
              </w:rPr>
            </w:r>
            <w:r w:rsidRPr="009906C7">
              <w:rPr>
                <w:rFonts w:ascii="Source Sans 3" w:hAnsi="Source Sans 3"/>
                <w:u w:val="single"/>
              </w:rPr>
              <w:fldChar w:fldCharType="separate"/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</w:rPr>
              <w:fldChar w:fldCharType="end"/>
            </w:r>
            <w:bookmarkEnd w:id="12"/>
            <w:r w:rsidRPr="009906C7">
              <w:rPr>
                <w:rFonts w:ascii="Source Sans 3" w:hAnsi="Source Sans 3"/>
              </w:rPr>
              <w:t xml:space="preserve">  Tel.: </w:t>
            </w:r>
            <w:r w:rsidRPr="009906C7">
              <w:rPr>
                <w:rFonts w:ascii="Source Sans 3" w:hAnsi="Source Sans 3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906C7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906C7">
              <w:rPr>
                <w:rFonts w:ascii="Source Sans 3" w:hAnsi="Source Sans 3"/>
                <w:u w:val="single"/>
              </w:rPr>
            </w:r>
            <w:r w:rsidRPr="009906C7">
              <w:rPr>
                <w:rFonts w:ascii="Source Sans 3" w:hAnsi="Source Sans 3"/>
                <w:u w:val="single"/>
              </w:rPr>
              <w:fldChar w:fldCharType="separate"/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  <w:u w:val="single"/>
              </w:rPr>
              <w:t> </w:t>
            </w:r>
            <w:r w:rsidRPr="009906C7">
              <w:rPr>
                <w:rFonts w:ascii="Source Sans 3" w:hAnsi="Source Sans 3"/>
              </w:rPr>
              <w:fldChar w:fldCharType="end"/>
            </w:r>
            <w:bookmarkEnd w:id="13"/>
            <w:r w:rsidRPr="009906C7">
              <w:rPr>
                <w:rFonts w:ascii="Source Sans 3" w:hAnsi="Source Sans 3"/>
              </w:rPr>
              <w:t xml:space="preserve">  zuführen.</w:t>
            </w:r>
          </w:p>
          <w:p w14:paraId="034FF88E" w14:textId="77777777" w:rsidR="00872D6F" w:rsidRPr="009906C7" w:rsidRDefault="00872D6F" w:rsidP="007364BC">
            <w:pPr>
              <w:widowControl w:val="0"/>
              <w:tabs>
                <w:tab w:val="left" w:pos="227"/>
              </w:tabs>
              <w:adjustRightInd w:val="0"/>
              <w:spacing w:before="120" w:after="60"/>
              <w:rPr>
                <w:rFonts w:ascii="Source Sans 3" w:hAnsi="Source Sans 3"/>
                <w:color w:val="000000"/>
              </w:rPr>
            </w:pPr>
            <w:r w:rsidRPr="009906C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9906C7">
              <w:rPr>
                <w:rFonts w:ascii="Source Sans 3" w:hAnsi="Source Sans 3"/>
                <w:color w:val="000000"/>
              </w:rPr>
              <w:t xml:space="preserve"> </w:t>
            </w:r>
            <w:r w:rsidRPr="009906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06C7">
              <w:rPr>
                <w:rFonts w:ascii="Source Sans 3" w:hAnsi="Source Sans 3"/>
              </w:rPr>
              <w:instrText xml:space="preserve"> FORMTEXT </w:instrText>
            </w:r>
            <w:r w:rsidRPr="009906C7">
              <w:rPr>
                <w:rFonts w:ascii="Source Sans 3" w:hAnsi="Source Sans 3"/>
              </w:rPr>
            </w:r>
            <w:r w:rsidRPr="009906C7">
              <w:rPr>
                <w:rFonts w:ascii="Source Sans 3" w:hAnsi="Source Sans 3"/>
              </w:rPr>
              <w:fldChar w:fldCharType="separate"/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</w:rPr>
              <w:fldChar w:fldCharType="end"/>
            </w:r>
            <w:r w:rsidRPr="009906C7">
              <w:rPr>
                <w:rFonts w:ascii="Source Sans 3" w:hAnsi="Source Sans 3"/>
                <w:color w:val="000000"/>
              </w:rPr>
              <w:tab/>
            </w:r>
            <w:r w:rsidRPr="009906C7">
              <w:rPr>
                <w:rFonts w:ascii="Source Sans 3" w:hAnsi="Source Sans 3"/>
                <w:color w:val="000000"/>
              </w:rPr>
              <w:tab/>
            </w:r>
            <w:r w:rsidRPr="009906C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9906C7">
              <w:rPr>
                <w:rFonts w:ascii="Source Sans 3" w:hAnsi="Source Sans 3"/>
                <w:color w:val="000000"/>
              </w:rPr>
              <w:t xml:space="preserve"> </w:t>
            </w:r>
            <w:r w:rsidRPr="009906C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906C7">
              <w:rPr>
                <w:rFonts w:ascii="Source Sans 3" w:hAnsi="Source Sans 3"/>
              </w:rPr>
              <w:instrText xml:space="preserve"> FORMTEXT </w:instrText>
            </w:r>
            <w:r w:rsidRPr="009906C7">
              <w:rPr>
                <w:rFonts w:ascii="Source Sans 3" w:hAnsi="Source Sans 3"/>
              </w:rPr>
            </w:r>
            <w:r w:rsidRPr="009906C7">
              <w:rPr>
                <w:rFonts w:ascii="Source Sans 3" w:hAnsi="Source Sans 3"/>
              </w:rPr>
              <w:fldChar w:fldCharType="separate"/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  <w:noProof/>
              </w:rPr>
              <w:t> </w:t>
            </w:r>
            <w:r w:rsidRPr="009906C7">
              <w:rPr>
                <w:rFonts w:ascii="Source Sans 3" w:hAnsi="Source Sans 3"/>
              </w:rPr>
              <w:fldChar w:fldCharType="end"/>
            </w:r>
          </w:p>
        </w:tc>
      </w:tr>
    </w:tbl>
    <w:p w14:paraId="2AD93D87" w14:textId="77777777" w:rsidR="00D45CA8" w:rsidRPr="009906C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9906C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EB3E7DF-D7FA-4960-9769-8C077EA8D582}"/>
    <w:embedBold r:id="rId2" w:fontKey="{43D13041-E40E-4DFB-AF7D-8DEEA5183D5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BC"/>
    <w:rsid w:val="000718AA"/>
    <w:rsid w:val="00072313"/>
    <w:rsid w:val="00081CFF"/>
    <w:rsid w:val="000915F3"/>
    <w:rsid w:val="0020256F"/>
    <w:rsid w:val="002874ED"/>
    <w:rsid w:val="002B0015"/>
    <w:rsid w:val="00352514"/>
    <w:rsid w:val="003F0E4D"/>
    <w:rsid w:val="00400BC7"/>
    <w:rsid w:val="00564C7D"/>
    <w:rsid w:val="007364BC"/>
    <w:rsid w:val="00744851"/>
    <w:rsid w:val="00800ABE"/>
    <w:rsid w:val="00850334"/>
    <w:rsid w:val="008525E3"/>
    <w:rsid w:val="00872D6F"/>
    <w:rsid w:val="009906C7"/>
    <w:rsid w:val="00991CDD"/>
    <w:rsid w:val="00A37198"/>
    <w:rsid w:val="00A825D8"/>
    <w:rsid w:val="00AC2984"/>
    <w:rsid w:val="00B836B7"/>
    <w:rsid w:val="00C5277C"/>
    <w:rsid w:val="00C9224C"/>
    <w:rsid w:val="00CF1947"/>
    <w:rsid w:val="00D45CA8"/>
    <w:rsid w:val="00D776DC"/>
    <w:rsid w:val="00DE0EFD"/>
    <w:rsid w:val="00E118EC"/>
    <w:rsid w:val="00E8423D"/>
    <w:rsid w:val="00EE067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82A4C"/>
  <w15:chartTrackingRefBased/>
  <w15:docId w15:val="{ACF7ED11-B17F-4951-891C-EE0C6699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9906C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081CFF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191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2025-07-21T13:34:00Z</dcterms:created>
  <dcterms:modified xsi:type="dcterms:W3CDTF">2026-01-05T09:41:00Z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