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30BAD" w14:textId="77777777" w:rsidR="00564C7D" w:rsidRPr="008253D3" w:rsidRDefault="00072313">
      <w:pPr>
        <w:spacing w:before="0"/>
        <w:rPr>
          <w:rFonts w:ascii="Source Sans 3" w:hAnsi="Source Sans 3"/>
          <w:sz w:val="8"/>
        </w:rPr>
      </w:pPr>
      <w:r w:rsidRPr="008253D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A6AB9B1" wp14:editId="4B62B27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3BA25" w14:textId="77777777" w:rsidR="00564C7D" w:rsidRPr="008253D3" w:rsidRDefault="00564C7D">
      <w:pPr>
        <w:spacing w:before="0"/>
        <w:rPr>
          <w:rFonts w:ascii="Source Sans 3" w:hAnsi="Source Sans 3"/>
          <w:sz w:val="8"/>
        </w:rPr>
      </w:pPr>
    </w:p>
    <w:p w14:paraId="6C291686" w14:textId="77777777" w:rsidR="00564C7D" w:rsidRPr="008253D3" w:rsidRDefault="00564C7D">
      <w:pPr>
        <w:spacing w:before="0"/>
        <w:rPr>
          <w:rFonts w:ascii="Source Sans 3" w:hAnsi="Source Sans 3"/>
          <w:sz w:val="8"/>
        </w:rPr>
      </w:pPr>
    </w:p>
    <w:p w14:paraId="7F5200E5" w14:textId="77777777" w:rsidR="00564C7D" w:rsidRPr="008253D3" w:rsidRDefault="00564C7D">
      <w:pPr>
        <w:spacing w:before="0"/>
        <w:rPr>
          <w:rFonts w:ascii="Source Sans 3" w:hAnsi="Source Sans 3"/>
          <w:sz w:val="8"/>
        </w:rPr>
      </w:pPr>
    </w:p>
    <w:p w14:paraId="07F958E4" w14:textId="77777777" w:rsidR="00564C7D" w:rsidRPr="008253D3" w:rsidRDefault="00564C7D">
      <w:pPr>
        <w:spacing w:before="0"/>
        <w:rPr>
          <w:rFonts w:ascii="Source Sans 3" w:hAnsi="Source Sans 3"/>
          <w:sz w:val="8"/>
        </w:rPr>
        <w:sectPr w:rsidR="00564C7D" w:rsidRPr="008253D3" w:rsidSect="007E078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3D3D482" w14:textId="2CCD453F" w:rsidR="00744851" w:rsidRPr="008253D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8253D3" w14:paraId="4157CE19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08C431C" w14:textId="77777777" w:rsidR="00B836B7" w:rsidRPr="008253D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4644530" wp14:editId="35BEF56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778BD" w14:textId="77777777" w:rsidR="00B836B7" w:rsidRPr="008253D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3DFD655" w14:textId="77777777" w:rsidR="00B836B7" w:rsidRPr="008253D3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9D8C495" wp14:editId="0BFA7E5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93A2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253D3">
              <w:rPr>
                <w:rFonts w:ascii="Source Sans 3" w:hAnsi="Source Sans 3"/>
              </w:rPr>
              <w:t xml:space="preserve">Firma:  </w:t>
            </w:r>
            <w:r w:rsidR="00B836B7" w:rsidRPr="008253D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8253D3">
              <w:rPr>
                <w:rFonts w:ascii="Source Sans 3" w:hAnsi="Source Sans 3"/>
              </w:rPr>
              <w:instrText xml:space="preserve"> FORMTEXT </w:instrText>
            </w:r>
            <w:r w:rsidR="00B836B7" w:rsidRPr="008253D3">
              <w:rPr>
                <w:rFonts w:ascii="Source Sans 3" w:hAnsi="Source Sans 3"/>
              </w:rPr>
            </w:r>
            <w:r w:rsidR="00B836B7" w:rsidRPr="008253D3">
              <w:rPr>
                <w:rFonts w:ascii="Source Sans 3" w:hAnsi="Source Sans 3"/>
              </w:rPr>
              <w:fldChar w:fldCharType="separate"/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</w:rPr>
              <w:fldChar w:fldCharType="end"/>
            </w:r>
            <w:bookmarkEnd w:id="0"/>
          </w:p>
          <w:p w14:paraId="1D2E5565" w14:textId="77777777" w:rsidR="00B836B7" w:rsidRPr="008253D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3CEA7E7" wp14:editId="4A0C14E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C1FE5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253D3">
              <w:rPr>
                <w:rFonts w:ascii="Source Sans 3" w:hAnsi="Source Sans 3"/>
              </w:rPr>
              <w:t xml:space="preserve">Arbeitsbereich:  </w:t>
            </w:r>
            <w:r w:rsidR="00400BC7" w:rsidRPr="008253D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8253D3">
              <w:rPr>
                <w:rFonts w:ascii="Source Sans 3" w:hAnsi="Source Sans 3"/>
              </w:rPr>
              <w:instrText xml:space="preserve"> FORMTEXT </w:instrText>
            </w:r>
            <w:r w:rsidR="00400BC7" w:rsidRPr="008253D3">
              <w:rPr>
                <w:rFonts w:ascii="Source Sans 3" w:hAnsi="Source Sans 3"/>
              </w:rPr>
            </w:r>
            <w:r w:rsidR="00400BC7" w:rsidRPr="008253D3">
              <w:rPr>
                <w:rFonts w:ascii="Source Sans 3" w:hAnsi="Source Sans 3"/>
              </w:rPr>
              <w:fldChar w:fldCharType="separate"/>
            </w:r>
            <w:r w:rsidR="00400BC7" w:rsidRPr="008253D3">
              <w:rPr>
                <w:rFonts w:ascii="Source Sans 3" w:hAnsi="Source Sans 3"/>
                <w:noProof/>
              </w:rPr>
              <w:t> </w:t>
            </w:r>
            <w:r w:rsidR="00400BC7" w:rsidRPr="008253D3">
              <w:rPr>
                <w:rFonts w:ascii="Source Sans 3" w:hAnsi="Source Sans 3"/>
                <w:noProof/>
              </w:rPr>
              <w:t> </w:t>
            </w:r>
            <w:r w:rsidR="00400BC7" w:rsidRPr="008253D3">
              <w:rPr>
                <w:rFonts w:ascii="Source Sans 3" w:hAnsi="Source Sans 3"/>
                <w:noProof/>
              </w:rPr>
              <w:t> </w:t>
            </w:r>
            <w:r w:rsidR="00400BC7" w:rsidRPr="008253D3">
              <w:rPr>
                <w:rFonts w:ascii="Source Sans 3" w:hAnsi="Source Sans 3"/>
                <w:noProof/>
              </w:rPr>
              <w:t> </w:t>
            </w:r>
            <w:r w:rsidR="00400BC7" w:rsidRPr="008253D3">
              <w:rPr>
                <w:rFonts w:ascii="Source Sans 3" w:hAnsi="Source Sans 3"/>
                <w:noProof/>
              </w:rPr>
              <w:t> </w:t>
            </w:r>
            <w:r w:rsidR="00400BC7" w:rsidRPr="008253D3">
              <w:rPr>
                <w:rFonts w:ascii="Source Sans 3" w:hAnsi="Source Sans 3"/>
              </w:rPr>
              <w:fldChar w:fldCharType="end"/>
            </w:r>
          </w:p>
          <w:p w14:paraId="158EC75B" w14:textId="77777777" w:rsidR="00B836B7" w:rsidRPr="008253D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C8A7613" wp14:editId="76E08B6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C7DB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8253D3">
              <w:rPr>
                <w:rFonts w:ascii="Source Sans 3" w:hAnsi="Source Sans 3"/>
              </w:rPr>
              <w:t xml:space="preserve">Verantwortlich:  </w:t>
            </w:r>
            <w:r w:rsidR="00B836B7" w:rsidRPr="008253D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8253D3">
              <w:rPr>
                <w:rFonts w:ascii="Source Sans 3" w:hAnsi="Source Sans 3"/>
              </w:rPr>
              <w:instrText xml:space="preserve"> FORMTEXT </w:instrText>
            </w:r>
            <w:r w:rsidR="00B836B7" w:rsidRPr="008253D3">
              <w:rPr>
                <w:rFonts w:ascii="Source Sans 3" w:hAnsi="Source Sans 3"/>
              </w:rPr>
            </w:r>
            <w:r w:rsidR="00B836B7" w:rsidRPr="008253D3">
              <w:rPr>
                <w:rFonts w:ascii="Source Sans 3" w:hAnsi="Source Sans 3"/>
              </w:rPr>
              <w:fldChar w:fldCharType="separate"/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  <w:noProof/>
              </w:rPr>
              <w:t> </w:t>
            </w:r>
            <w:r w:rsidR="00B836B7" w:rsidRPr="008253D3">
              <w:rPr>
                <w:rFonts w:ascii="Source Sans 3" w:hAnsi="Source Sans 3"/>
              </w:rPr>
              <w:fldChar w:fldCharType="end"/>
            </w:r>
          </w:p>
          <w:p w14:paraId="2182A25C" w14:textId="77777777" w:rsidR="00744851" w:rsidRPr="008253D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B9B7505" w14:textId="77777777" w:rsidR="00744851" w:rsidRPr="008253D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8253D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5E5133E" w14:textId="77777777" w:rsidR="00744851" w:rsidRPr="008253D3" w:rsidRDefault="00744851">
            <w:pPr>
              <w:spacing w:before="0" w:after="60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>GEM. § 14 GEFSTOFFV</w:t>
            </w:r>
          </w:p>
          <w:p w14:paraId="401FDD82" w14:textId="59E65821" w:rsidR="00564C7D" w:rsidRPr="008253D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253D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253D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E078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253D3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8253D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253D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1818F9B" w14:textId="74CFC672" w:rsidR="00744851" w:rsidRPr="008253D3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>Arbeitsplatz:</w:t>
            </w:r>
            <w:r w:rsidR="00E8423D" w:rsidRPr="008253D3">
              <w:rPr>
                <w:rFonts w:ascii="Source Sans 3" w:hAnsi="Source Sans 3"/>
              </w:rPr>
              <w:t xml:space="preserve"> </w:t>
            </w:r>
            <w:r w:rsidR="00916DC9" w:rsidRPr="008253D3">
              <w:rPr>
                <w:rFonts w:ascii="Source Sans 3" w:hAnsi="Source Sans 3"/>
              </w:rPr>
              <w:t xml:space="preserve">Informationstechnik </w:t>
            </w:r>
            <w:r w:rsidR="007E078A">
              <w:rPr>
                <w:rFonts w:ascii="Source Sans 3" w:hAnsi="Source Sans 3"/>
              </w:rPr>
              <w:br/>
            </w:r>
            <w:r w:rsidR="00916DC9" w:rsidRPr="008253D3">
              <w:rPr>
                <w:rFonts w:ascii="Source Sans 3" w:hAnsi="Source Sans 3"/>
              </w:rPr>
              <w:t>Werkstatt</w:t>
            </w:r>
          </w:p>
          <w:p w14:paraId="026EFCD0" w14:textId="527E330B" w:rsidR="00D45CA8" w:rsidRPr="008253D3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 xml:space="preserve">Tätigkeit: </w:t>
            </w:r>
            <w:r w:rsidR="00916DC9" w:rsidRPr="008253D3">
              <w:rPr>
                <w:rFonts w:ascii="Source Sans 3" w:hAnsi="Source Sans 3"/>
              </w:rPr>
              <w:t xml:space="preserve">Oberflächenreinigung mit Kleinstmengen von weniger als </w:t>
            </w:r>
            <w:r w:rsidR="00A062CB" w:rsidRPr="008253D3">
              <w:rPr>
                <w:rFonts w:ascii="Source Sans 3" w:hAnsi="Source Sans 3"/>
              </w:rPr>
              <w:br/>
            </w:r>
            <w:r w:rsidR="00916DC9" w:rsidRPr="008253D3">
              <w:rPr>
                <w:rFonts w:ascii="Source Sans 3" w:hAnsi="Source Sans 3"/>
              </w:rPr>
              <w:t>1 Liter pro Monat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6E56052" w14:textId="77777777" w:rsidR="00B836B7" w:rsidRPr="008253D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8AD22CD" w14:textId="77777777" w:rsidR="00D45CA8" w:rsidRPr="008253D3" w:rsidRDefault="00D45CA8">
            <w:pPr>
              <w:spacing w:before="0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 xml:space="preserve">Stand: </w:t>
            </w:r>
            <w:r w:rsidRPr="008253D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253D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8253D3">
              <w:rPr>
                <w:rFonts w:ascii="Source Sans 3" w:hAnsi="Source Sans 3"/>
                <w:u w:val="single"/>
              </w:rPr>
              <w:instrText>FORMTEXT</w:instrText>
            </w:r>
            <w:r w:rsidRPr="008253D3">
              <w:rPr>
                <w:rFonts w:ascii="Source Sans 3" w:hAnsi="Source Sans 3"/>
                <w:u w:val="single"/>
              </w:rPr>
              <w:instrText xml:space="preserve"> </w:instrText>
            </w:r>
            <w:r w:rsidRPr="008253D3">
              <w:rPr>
                <w:rFonts w:ascii="Source Sans 3" w:hAnsi="Source Sans 3"/>
                <w:u w:val="single"/>
              </w:rPr>
            </w:r>
            <w:r w:rsidRPr="008253D3">
              <w:rPr>
                <w:rFonts w:ascii="Source Sans 3" w:hAnsi="Source Sans 3"/>
                <w:u w:val="single"/>
              </w:rPr>
              <w:fldChar w:fldCharType="separate"/>
            </w:r>
            <w:r w:rsidRPr="008253D3">
              <w:rPr>
                <w:rFonts w:ascii="Source Sans 3" w:hAnsi="Source Sans 3"/>
                <w:noProof/>
                <w:u w:val="single"/>
              </w:rPr>
              <w:t> </w:t>
            </w:r>
            <w:r w:rsidRPr="008253D3">
              <w:rPr>
                <w:rFonts w:ascii="Source Sans 3" w:hAnsi="Source Sans 3"/>
                <w:noProof/>
                <w:u w:val="single"/>
              </w:rPr>
              <w:t> </w:t>
            </w:r>
            <w:r w:rsidRPr="008253D3">
              <w:rPr>
                <w:rFonts w:ascii="Source Sans 3" w:hAnsi="Source Sans 3"/>
                <w:noProof/>
                <w:u w:val="single"/>
              </w:rPr>
              <w:t> </w:t>
            </w:r>
            <w:r w:rsidRPr="008253D3">
              <w:rPr>
                <w:rFonts w:ascii="Source Sans 3" w:hAnsi="Source Sans 3"/>
                <w:noProof/>
                <w:u w:val="single"/>
              </w:rPr>
              <w:t> </w:t>
            </w:r>
            <w:r w:rsidRPr="008253D3">
              <w:rPr>
                <w:rFonts w:ascii="Source Sans 3" w:hAnsi="Source Sans 3"/>
                <w:noProof/>
                <w:u w:val="single"/>
              </w:rPr>
              <w:t> </w:t>
            </w:r>
            <w:r w:rsidRPr="008253D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253D3">
              <w:rPr>
                <w:rFonts w:ascii="Source Sans 3" w:hAnsi="Source Sans 3"/>
              </w:rPr>
              <w:t xml:space="preserve"> </w:t>
            </w:r>
          </w:p>
          <w:p w14:paraId="051CEA5E" w14:textId="2D6707D5" w:rsidR="00D45CA8" w:rsidRPr="008253D3" w:rsidRDefault="00916DC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8253D3">
              <w:rPr>
                <w:rFonts w:ascii="Source Sans 3" w:hAnsi="Source Sans 3"/>
                <w:sz w:val="16"/>
              </w:rPr>
              <w:t>B151</w:t>
            </w:r>
          </w:p>
        </w:tc>
      </w:tr>
      <w:tr w:rsidR="00D45CA8" w:rsidRPr="008253D3" w14:paraId="388C33E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08A6687" w14:textId="77777777" w:rsidR="00D45CA8" w:rsidRPr="008253D3" w:rsidRDefault="00D45CA8" w:rsidP="008253D3">
            <w:pPr>
              <w:pStyle w:val="berschrift3"/>
            </w:pPr>
            <w:r w:rsidRPr="008253D3">
              <w:t>Gefahrstoffbezeichnung</w:t>
            </w:r>
          </w:p>
        </w:tc>
      </w:tr>
      <w:tr w:rsidR="00D45CA8" w:rsidRPr="008253D3" w14:paraId="6AAAAF7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BCBC172" w14:textId="77777777" w:rsidR="00916DC9" w:rsidRPr="008253D3" w:rsidRDefault="00916DC9" w:rsidP="007E078A">
            <w:pPr>
              <w:pStyle w:val="berschrift3"/>
              <w:spacing w:before="60"/>
              <w:ind w:left="1145"/>
              <w:jc w:val="left"/>
            </w:pPr>
            <w:r w:rsidRPr="008253D3">
              <w:t xml:space="preserve">Lösemittel </w:t>
            </w:r>
            <w:r w:rsidRPr="008253D3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253D3">
              <w:rPr>
                <w:u w:val="single"/>
              </w:rPr>
              <w:instrText xml:space="preserve"> FORMTEXT </w:instrText>
            </w:r>
            <w:r w:rsidRPr="008253D3">
              <w:rPr>
                <w:u w:val="single"/>
              </w:rPr>
            </w:r>
            <w:r w:rsidRPr="008253D3">
              <w:rPr>
                <w:u w:val="single"/>
              </w:rPr>
              <w:fldChar w:fldCharType="separate"/>
            </w:r>
            <w:r w:rsidRPr="008253D3">
              <w:rPr>
                <w:u w:val="single"/>
              </w:rPr>
              <w:t> </w:t>
            </w:r>
            <w:r w:rsidRPr="008253D3">
              <w:rPr>
                <w:u w:val="single"/>
              </w:rPr>
              <w:t> </w:t>
            </w:r>
            <w:r w:rsidRPr="008253D3">
              <w:rPr>
                <w:u w:val="single"/>
              </w:rPr>
              <w:t> </w:t>
            </w:r>
            <w:r w:rsidRPr="008253D3">
              <w:rPr>
                <w:u w:val="single"/>
              </w:rPr>
              <w:t> </w:t>
            </w:r>
            <w:r w:rsidRPr="008253D3">
              <w:rPr>
                <w:u w:val="single"/>
              </w:rPr>
              <w:t> </w:t>
            </w:r>
            <w:r w:rsidRPr="008253D3">
              <w:fldChar w:fldCharType="end"/>
            </w:r>
            <w:r w:rsidRPr="008253D3">
              <w:t xml:space="preserve"> </w:t>
            </w:r>
            <w:r w:rsidRPr="008253D3">
              <w:rPr>
                <w:sz w:val="24"/>
                <w:szCs w:val="24"/>
              </w:rPr>
              <w:t>(Bezeichnung im Betrieb nennen!)</w:t>
            </w:r>
          </w:p>
          <w:p w14:paraId="75AF8C6A" w14:textId="72C8F519" w:rsidR="00D45CA8" w:rsidRPr="008253D3" w:rsidRDefault="00916DC9" w:rsidP="00916DC9">
            <w:pPr>
              <w:spacing w:before="0" w:after="60"/>
              <w:ind w:left="1191"/>
              <w:rPr>
                <w:rFonts w:ascii="Source Sans 3" w:hAnsi="Source Sans 3"/>
                <w:b/>
                <w:bCs/>
              </w:rPr>
            </w:pPr>
            <w:r w:rsidRPr="008253D3">
              <w:rPr>
                <w:rFonts w:ascii="Source Sans 3" w:hAnsi="Source Sans 3"/>
                <w:b/>
                <w:bCs/>
              </w:rPr>
              <w:t>(Aceton, Ethanol, Spezialbenzin)</w:t>
            </w:r>
          </w:p>
        </w:tc>
      </w:tr>
      <w:tr w:rsidR="00D45CA8" w:rsidRPr="008253D3" w14:paraId="0AA4AFF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1B980B" w14:textId="77777777" w:rsidR="00D45CA8" w:rsidRPr="008253D3" w:rsidRDefault="00D45CA8" w:rsidP="008253D3">
            <w:pPr>
              <w:pStyle w:val="berschrift3"/>
              <w:rPr>
                <w:sz w:val="24"/>
              </w:rPr>
            </w:pPr>
            <w:r w:rsidRPr="008253D3">
              <w:t>Gefahren für Mensch und Umwelt</w:t>
            </w:r>
          </w:p>
        </w:tc>
      </w:tr>
      <w:tr w:rsidR="00D45CA8" w:rsidRPr="008253D3" w14:paraId="548D28AA" w14:textId="77777777" w:rsidTr="00916DC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1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081DE69" w14:textId="77777777" w:rsidR="00D45CA8" w:rsidRPr="008253D3" w:rsidRDefault="00916DC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8253D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6FE4865" wp14:editId="09D0E13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F8BFE" w14:textId="2D05CDB0" w:rsidR="00916DC9" w:rsidRPr="008253D3" w:rsidRDefault="00916DC9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8253D3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0EEBB65" w14:textId="61FD0929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>Flüssigkeit und Dampf leicht entzündbar</w:t>
            </w:r>
          </w:p>
          <w:p w14:paraId="7197EE4D" w14:textId="43554C93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>Verursacht Augen- und Hautreizungen</w:t>
            </w:r>
          </w:p>
          <w:p w14:paraId="6C9DED4A" w14:textId="3A6785B5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>Dampf-/Luftgemische sind explosionsfähig</w:t>
            </w:r>
          </w:p>
          <w:p w14:paraId="01A530B0" w14:textId="30815695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 xml:space="preserve">Entfettet die Haut, Gefahr der </w:t>
            </w:r>
            <w:proofErr w:type="spellStart"/>
            <w:r w:rsidR="00916DC9" w:rsidRPr="008253D3">
              <w:t>Ekzembildung</w:t>
            </w:r>
            <w:proofErr w:type="spellEnd"/>
          </w:p>
          <w:p w14:paraId="68AA7360" w14:textId="6CE36632" w:rsidR="00E118EC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 xml:space="preserve">Wassergefährdungsklasse (WGK): </w:t>
            </w:r>
            <w:r w:rsidR="00916DC9" w:rsidRPr="008253D3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16DC9" w:rsidRPr="008253D3">
              <w:rPr>
                <w:u w:val="single"/>
              </w:rPr>
              <w:instrText xml:space="preserve"> FORMTEXT </w:instrText>
            </w:r>
            <w:r w:rsidR="00916DC9" w:rsidRPr="008253D3">
              <w:rPr>
                <w:u w:val="single"/>
              </w:rPr>
            </w:r>
            <w:r w:rsidR="00916DC9" w:rsidRPr="008253D3">
              <w:rPr>
                <w:u w:val="single"/>
              </w:rPr>
              <w:fldChar w:fldCharType="separate"/>
            </w:r>
            <w:r w:rsidR="00916DC9" w:rsidRPr="008253D3">
              <w:rPr>
                <w:noProof/>
                <w:u w:val="single"/>
              </w:rPr>
              <w:t> </w:t>
            </w:r>
            <w:r w:rsidR="00916DC9" w:rsidRPr="008253D3">
              <w:rPr>
                <w:noProof/>
                <w:u w:val="single"/>
              </w:rPr>
              <w:t> </w:t>
            </w:r>
            <w:r w:rsidR="00916DC9" w:rsidRPr="008253D3">
              <w:rPr>
                <w:noProof/>
                <w:u w:val="single"/>
              </w:rPr>
              <w:t> </w:t>
            </w:r>
            <w:r w:rsidR="00916DC9" w:rsidRPr="008253D3">
              <w:rPr>
                <w:noProof/>
                <w:u w:val="single"/>
              </w:rPr>
              <w:t> </w:t>
            </w:r>
            <w:r w:rsidR="00916DC9" w:rsidRPr="008253D3">
              <w:rPr>
                <w:noProof/>
                <w:u w:val="single"/>
              </w:rPr>
              <w:t> </w:t>
            </w:r>
            <w:r w:rsidR="00916DC9" w:rsidRPr="008253D3">
              <w:rPr>
                <w:u w:val="single"/>
              </w:rPr>
              <w:fldChar w:fldCharType="end"/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1B8047" w14:textId="77777777" w:rsidR="00D45CA8" w:rsidRPr="008253D3" w:rsidRDefault="00916DC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253D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EF7EAB7" wp14:editId="4929BAA2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91D7D" w14:textId="0970AE5B" w:rsidR="00916DC9" w:rsidRPr="008253D3" w:rsidRDefault="00916DC9" w:rsidP="00916DC9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253D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3F9138E" wp14:editId="02A6A8E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8253D3" w14:paraId="19F7CBA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65DDD18" w14:textId="77777777" w:rsidR="00D45CA8" w:rsidRPr="008253D3" w:rsidRDefault="00D45CA8" w:rsidP="008253D3">
            <w:pPr>
              <w:pStyle w:val="berschrift3"/>
            </w:pPr>
            <w:r w:rsidRPr="008253D3">
              <w:t>Schutzmaßnahmen und Verhaltensregeln</w:t>
            </w:r>
          </w:p>
        </w:tc>
      </w:tr>
      <w:tr w:rsidR="00D45CA8" w:rsidRPr="008253D3" w14:paraId="327FD7DB" w14:textId="77777777" w:rsidTr="00916DC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6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24D32D1" w14:textId="2672DD24" w:rsidR="00D45CA8" w:rsidRPr="008253D3" w:rsidRDefault="00916DC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253D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02B9BD2" wp14:editId="620FC865">
                  <wp:extent cx="612000" cy="60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7B96FCA" w14:textId="6AD484B9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>Augen- und Hautkontakt vermeiden</w:t>
            </w:r>
          </w:p>
          <w:p w14:paraId="100254DA" w14:textId="75F49115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>Von Hitze/Funken/offener Flamme/heißen Oberflächen fernhalten</w:t>
            </w:r>
          </w:p>
          <w:p w14:paraId="447DF913" w14:textId="426ED7C7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>Behälter bei Nichtgebrauch stets verschlossen halten</w:t>
            </w:r>
          </w:p>
          <w:p w14:paraId="2FC92B7D" w14:textId="3158BE97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 xml:space="preserve">Hautschutz benutzen: Schutz (vor der Arbeit) </w:t>
            </w:r>
            <w:r w:rsidR="00916DC9" w:rsidRPr="008253D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16DC9" w:rsidRPr="008253D3">
              <w:rPr>
                <w:u w:val="single"/>
              </w:rPr>
              <w:instrText xml:space="preserve"> FORMTEXT </w:instrText>
            </w:r>
            <w:r w:rsidR="00916DC9" w:rsidRPr="008253D3">
              <w:rPr>
                <w:u w:val="single"/>
              </w:rPr>
            </w:r>
            <w:r w:rsidR="00916DC9" w:rsidRPr="008253D3">
              <w:rPr>
                <w:u w:val="single"/>
              </w:rPr>
              <w:fldChar w:fldCharType="separate"/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fldChar w:fldCharType="end"/>
            </w:r>
            <w:r w:rsidR="00916DC9" w:rsidRPr="008253D3">
              <w:t xml:space="preserve"> Reinigung </w:t>
            </w:r>
            <w:r w:rsidR="002132E9" w:rsidRPr="008253D3">
              <w:br/>
            </w:r>
            <w:r w:rsidR="00916DC9" w:rsidRPr="008253D3">
              <w:t xml:space="preserve">(vor Pausen und Arbeitsschluss) </w:t>
            </w:r>
            <w:r w:rsidR="00916DC9" w:rsidRPr="008253D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16DC9" w:rsidRPr="008253D3">
              <w:rPr>
                <w:u w:val="single"/>
              </w:rPr>
              <w:instrText xml:space="preserve"> FORMTEXT </w:instrText>
            </w:r>
            <w:r w:rsidR="00916DC9" w:rsidRPr="008253D3">
              <w:rPr>
                <w:u w:val="single"/>
              </w:rPr>
            </w:r>
            <w:r w:rsidR="00916DC9" w:rsidRPr="008253D3">
              <w:rPr>
                <w:u w:val="single"/>
              </w:rPr>
              <w:fldChar w:fldCharType="separate"/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rPr>
                <w:u w:val="single"/>
              </w:rPr>
              <w:t> </w:t>
            </w:r>
            <w:r w:rsidR="00916DC9" w:rsidRPr="008253D3">
              <w:fldChar w:fldCharType="end"/>
            </w:r>
            <w:r w:rsidR="00916DC9" w:rsidRPr="008253D3">
              <w:t xml:space="preserve"> Pflege (nach der Arbeit)</w:t>
            </w:r>
          </w:p>
          <w:p w14:paraId="76A351A4" w14:textId="349483C4" w:rsidR="00D45CA8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 xml:space="preserve">Am Arbeitsplatz nicht rauchen, essen oder trinken und hier keine </w:t>
            </w:r>
            <w:r w:rsidR="00916DC9" w:rsidRPr="008253D3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27FF8FC" w14:textId="77777777" w:rsidR="00D45CA8" w:rsidRPr="008253D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8253D3" w14:paraId="2F6A342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D88AD38" w14:textId="77777777" w:rsidR="00D45CA8" w:rsidRPr="008253D3" w:rsidRDefault="00D45CA8" w:rsidP="008253D3">
            <w:pPr>
              <w:pStyle w:val="berschrift3"/>
            </w:pPr>
            <w:r w:rsidRPr="008253D3">
              <w:t>Verhalten im Gefahrfall</w:t>
            </w:r>
          </w:p>
        </w:tc>
      </w:tr>
      <w:tr w:rsidR="00D45CA8" w:rsidRPr="008253D3" w14:paraId="4E0379C5" w14:textId="77777777" w:rsidTr="00916DC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860A5D9" w14:textId="77777777" w:rsidR="00D45CA8" w:rsidRPr="008253D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D2D39F6" w14:textId="408FD909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 xml:space="preserve">Entstehungsbrand: Feuerlöscher </w:t>
            </w:r>
            <w:r w:rsidR="00916DC9" w:rsidRPr="008253D3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16DC9" w:rsidRPr="008253D3">
              <w:instrText xml:space="preserve"> FORMTEXT </w:instrText>
            </w:r>
            <w:r w:rsidR="00916DC9" w:rsidRPr="008253D3">
              <w:fldChar w:fldCharType="separate"/>
            </w:r>
            <w:r w:rsidR="00916DC9" w:rsidRPr="008253D3">
              <w:t> </w:t>
            </w:r>
            <w:r w:rsidR="00916DC9" w:rsidRPr="008253D3">
              <w:t> </w:t>
            </w:r>
            <w:r w:rsidR="00916DC9" w:rsidRPr="008253D3">
              <w:t> </w:t>
            </w:r>
            <w:r w:rsidR="00916DC9" w:rsidRPr="008253D3">
              <w:t> </w:t>
            </w:r>
            <w:r w:rsidR="00916DC9" w:rsidRPr="008253D3">
              <w:t> </w:t>
            </w:r>
            <w:r w:rsidR="00916DC9" w:rsidRPr="008253D3">
              <w:fldChar w:fldCharType="end"/>
            </w:r>
            <w:r w:rsidR="00916DC9" w:rsidRPr="008253D3">
              <w:t xml:space="preserve"> (z.</w:t>
            </w:r>
            <w:r w:rsidR="002132E9" w:rsidRPr="008253D3">
              <w:rPr>
                <w:rFonts w:cs="Arial"/>
                <w:w w:val="80"/>
              </w:rPr>
              <w:t> </w:t>
            </w:r>
            <w:r w:rsidR="00916DC9" w:rsidRPr="008253D3">
              <w:t>B. Pulver oder Schaum) einsetzen.</w:t>
            </w:r>
            <w:r w:rsidR="00916DC9" w:rsidRPr="008253D3">
              <w:br/>
              <w:t>Nicht mit Wasser löschen!</w:t>
            </w:r>
          </w:p>
          <w:p w14:paraId="2B1573ED" w14:textId="6985F826" w:rsidR="00916DC9" w:rsidRPr="008253D3" w:rsidRDefault="007E078A" w:rsidP="007E078A">
            <w:pPr>
              <w:pStyle w:val="Aufzhlung1"/>
              <w:rPr>
                <w:color w:val="000000"/>
              </w:rPr>
            </w:pPr>
            <w:r w:rsidRPr="00800D44">
              <w:t>‒</w:t>
            </w:r>
            <w:r w:rsidRPr="00800D44">
              <w:tab/>
            </w:r>
            <w:r w:rsidR="00916DC9" w:rsidRPr="008253D3">
              <w:t>Im Brandfall: Bereich sofort verlassen; Feuerwehr alarmieren</w:t>
            </w:r>
          </w:p>
          <w:p w14:paraId="4EC74734" w14:textId="710D119A" w:rsidR="00D45CA8" w:rsidRPr="008253D3" w:rsidRDefault="00916DC9" w:rsidP="007E078A">
            <w:pPr>
              <w:pStyle w:val="Notruf"/>
              <w:spacing w:before="0"/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>Notruf:</w:t>
            </w:r>
            <w:r w:rsidRPr="008253D3">
              <w:rPr>
                <w:rFonts w:ascii="Source Sans 3" w:hAnsi="Source Sans 3"/>
                <w:sz w:val="20"/>
              </w:rPr>
              <w:t xml:space="preserve">  </w:t>
            </w:r>
            <w:r w:rsidRPr="008253D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253D3">
              <w:rPr>
                <w:rFonts w:ascii="Source Sans 3" w:hAnsi="Source Sans 3"/>
              </w:rPr>
              <w:instrText xml:space="preserve"> FORMTEXT </w:instrText>
            </w:r>
            <w:r w:rsidRPr="008253D3">
              <w:rPr>
                <w:rFonts w:ascii="Source Sans 3" w:hAnsi="Source Sans 3"/>
              </w:rPr>
            </w:r>
            <w:r w:rsidRPr="008253D3">
              <w:rPr>
                <w:rFonts w:ascii="Source Sans 3" w:hAnsi="Source Sans 3"/>
              </w:rPr>
              <w:fldChar w:fldCharType="separate"/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8253D3" w14:paraId="5C64C30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635946" w14:textId="77777777" w:rsidR="00D45CA8" w:rsidRPr="008253D3" w:rsidRDefault="00D45CA8" w:rsidP="008253D3">
            <w:pPr>
              <w:pStyle w:val="berschrift3"/>
            </w:pPr>
            <w:r w:rsidRPr="008253D3">
              <w:t>Erste Hilfe</w:t>
            </w:r>
          </w:p>
        </w:tc>
      </w:tr>
      <w:tr w:rsidR="00D45CA8" w:rsidRPr="008253D3" w14:paraId="1540C669" w14:textId="77777777" w:rsidTr="00916DC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09B7D80" w14:textId="77777777" w:rsidR="00D45CA8" w:rsidRPr="008253D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8253D3">
              <w:rPr>
                <w:rFonts w:ascii="Source Sans 3" w:hAnsi="Source Sans 3"/>
                <w:noProof/>
              </w:rPr>
              <w:drawing>
                <wp:inline distT="0" distB="0" distL="0" distR="0" wp14:anchorId="1F5183E1" wp14:editId="153D19E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670BBF7" w14:textId="4E153165" w:rsidR="00916DC9" w:rsidRPr="008253D3" w:rsidRDefault="00916DC9" w:rsidP="00916DC9">
            <w:pPr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>Hautkontakt:</w:t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  <w:t xml:space="preserve">Benetzte Kleidungsstücke sofort ausziehen und benetzte Körperteile </w:t>
            </w:r>
            <w:r w:rsidRPr="008253D3">
              <w:rPr>
                <w:rFonts w:ascii="Source Sans 3" w:hAnsi="Source Sans 3"/>
              </w:rPr>
              <w:br/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  <w:t>mit Wasser und Seife abwaschen</w:t>
            </w:r>
          </w:p>
          <w:p w14:paraId="2DE795E0" w14:textId="1E14DFF0" w:rsidR="00916DC9" w:rsidRPr="008253D3" w:rsidRDefault="00916DC9" w:rsidP="00916DC9">
            <w:pPr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>Augenkontakt:</w:t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  <w:t xml:space="preserve">Sofort mindestens 10 Minuten mit Wasser spülen; </w:t>
            </w:r>
            <w:r w:rsidRPr="008253D3">
              <w:rPr>
                <w:rFonts w:ascii="Source Sans 3" w:hAnsi="Source Sans 3"/>
              </w:rPr>
              <w:br/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  <w:t xml:space="preserve">Augenarzt </w:t>
            </w:r>
            <w:r w:rsidRPr="008253D3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253D3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8253D3">
              <w:rPr>
                <w:rFonts w:ascii="Source Sans 3" w:hAnsi="Source Sans 3"/>
                <w:u w:val="single"/>
              </w:rPr>
            </w:r>
            <w:r w:rsidRPr="008253D3">
              <w:rPr>
                <w:rFonts w:ascii="Source Sans 3" w:hAnsi="Source Sans 3"/>
                <w:u w:val="single"/>
              </w:rPr>
              <w:fldChar w:fldCharType="separate"/>
            </w:r>
            <w:r w:rsidRPr="008253D3">
              <w:rPr>
                <w:rFonts w:ascii="Source Sans 3" w:hAnsi="Source Sans 3"/>
                <w:u w:val="single"/>
              </w:rPr>
              <w:t> </w:t>
            </w:r>
            <w:r w:rsidRPr="008253D3">
              <w:rPr>
                <w:rFonts w:ascii="Source Sans 3" w:hAnsi="Source Sans 3"/>
                <w:u w:val="single"/>
              </w:rPr>
              <w:t> </w:t>
            </w:r>
            <w:r w:rsidRPr="008253D3">
              <w:rPr>
                <w:rFonts w:ascii="Source Sans 3" w:hAnsi="Source Sans 3"/>
                <w:u w:val="single"/>
              </w:rPr>
              <w:t> </w:t>
            </w:r>
            <w:r w:rsidRPr="008253D3">
              <w:rPr>
                <w:rFonts w:ascii="Source Sans 3" w:hAnsi="Source Sans 3"/>
                <w:u w:val="single"/>
              </w:rPr>
              <w:t> </w:t>
            </w:r>
            <w:r w:rsidRPr="008253D3">
              <w:rPr>
                <w:rFonts w:ascii="Source Sans 3" w:hAnsi="Source Sans 3"/>
                <w:u w:val="single"/>
              </w:rPr>
              <w:t> </w:t>
            </w:r>
            <w:r w:rsidRPr="008253D3">
              <w:rPr>
                <w:rFonts w:ascii="Source Sans 3" w:hAnsi="Source Sans 3"/>
              </w:rPr>
              <w:fldChar w:fldCharType="end"/>
            </w:r>
            <w:r w:rsidRPr="008253D3">
              <w:rPr>
                <w:rFonts w:ascii="Source Sans 3" w:hAnsi="Source Sans 3"/>
              </w:rPr>
              <w:t xml:space="preserve"> aufsuchen</w:t>
            </w:r>
          </w:p>
          <w:p w14:paraId="286D6D1F" w14:textId="06E4D0C2" w:rsidR="00916DC9" w:rsidRPr="008253D3" w:rsidRDefault="00916DC9" w:rsidP="00916DC9">
            <w:pPr>
              <w:rPr>
                <w:rFonts w:ascii="Source Sans 3" w:hAnsi="Source Sans 3"/>
              </w:rPr>
            </w:pPr>
            <w:r w:rsidRPr="008253D3">
              <w:rPr>
                <w:rFonts w:ascii="Source Sans 3" w:hAnsi="Source Sans 3"/>
              </w:rPr>
              <w:t>Einatmen:</w:t>
            </w:r>
            <w:r w:rsidRPr="008253D3">
              <w:rPr>
                <w:rFonts w:ascii="Source Sans 3" w:hAnsi="Source Sans 3"/>
              </w:rPr>
              <w:tab/>
            </w:r>
            <w:r w:rsidRPr="008253D3">
              <w:rPr>
                <w:rFonts w:ascii="Source Sans 3" w:hAnsi="Source Sans 3"/>
              </w:rPr>
              <w:tab/>
              <w:t>Frischluftzufuhr</w:t>
            </w:r>
          </w:p>
          <w:p w14:paraId="5C7F287A" w14:textId="538DA764" w:rsidR="00D45CA8" w:rsidRPr="008253D3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8253D3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8253D3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253D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253D3">
              <w:rPr>
                <w:rFonts w:ascii="Source Sans 3" w:hAnsi="Source Sans 3"/>
                <w:sz w:val="20"/>
                <w:szCs w:val="20"/>
              </w:rPr>
            </w:r>
            <w:r w:rsidRPr="008253D3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8253D3">
              <w:rPr>
                <w:rFonts w:ascii="Source Sans 3" w:hAnsi="Source Sans 3"/>
                <w:sz w:val="20"/>
                <w:szCs w:val="20"/>
              </w:rPr>
              <w:tab/>
            </w:r>
            <w:r w:rsidR="007E078A">
              <w:rPr>
                <w:rFonts w:ascii="Source Sans 3" w:hAnsi="Source Sans 3"/>
                <w:sz w:val="20"/>
                <w:szCs w:val="20"/>
              </w:rPr>
              <w:tab/>
            </w:r>
            <w:r w:rsidRPr="008253D3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8253D3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253D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253D3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8253D3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253D3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8253D3" w14:paraId="6A835CD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0867CF" w14:textId="77777777" w:rsidR="00D45CA8" w:rsidRPr="008253D3" w:rsidRDefault="00D45CA8" w:rsidP="008253D3">
            <w:pPr>
              <w:pStyle w:val="berschrift3"/>
            </w:pPr>
            <w:r w:rsidRPr="008253D3">
              <w:t>Sachgerechte Entsorgung</w:t>
            </w:r>
          </w:p>
        </w:tc>
      </w:tr>
      <w:tr w:rsidR="00D45CA8" w:rsidRPr="008253D3" w14:paraId="24D990F6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C8DB2FE" w14:textId="77777777" w:rsidR="00D45CA8" w:rsidRPr="008253D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4836486" w14:textId="7C5B7C25" w:rsidR="00916DC9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 xml:space="preserve">Nach Verschütten mit Universalbinder aufsaugen und in feuersicherem, </w:t>
            </w:r>
            <w:r w:rsidR="00916DC9" w:rsidRPr="008253D3">
              <w:br/>
              <w:t>geschlossenem Behälter verwahren</w:t>
            </w:r>
          </w:p>
          <w:p w14:paraId="7318A305" w14:textId="5CB688F5" w:rsidR="00D45CA8" w:rsidRPr="008253D3" w:rsidRDefault="007E078A" w:rsidP="007E078A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916DC9" w:rsidRPr="008253D3">
              <w:t>Restmengen sammeln und der ordnungsgemäßen Entsorgung zuführen</w:t>
            </w:r>
          </w:p>
          <w:p w14:paraId="1332F479" w14:textId="77777777" w:rsidR="00872D6F" w:rsidRPr="008253D3" w:rsidRDefault="00872D6F" w:rsidP="007E078A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8253D3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8253D3">
              <w:rPr>
                <w:rFonts w:ascii="Source Sans 3" w:hAnsi="Source Sans 3"/>
                <w:color w:val="000000"/>
              </w:rPr>
              <w:t xml:space="preserve"> </w:t>
            </w:r>
            <w:r w:rsidRPr="008253D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253D3">
              <w:rPr>
                <w:rFonts w:ascii="Source Sans 3" w:hAnsi="Source Sans 3"/>
              </w:rPr>
              <w:instrText xml:space="preserve"> FORMTEXT </w:instrText>
            </w:r>
            <w:r w:rsidRPr="008253D3">
              <w:rPr>
                <w:rFonts w:ascii="Source Sans 3" w:hAnsi="Source Sans 3"/>
              </w:rPr>
            </w:r>
            <w:r w:rsidRPr="008253D3">
              <w:rPr>
                <w:rFonts w:ascii="Source Sans 3" w:hAnsi="Source Sans 3"/>
              </w:rPr>
              <w:fldChar w:fldCharType="separate"/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</w:rPr>
              <w:fldChar w:fldCharType="end"/>
            </w:r>
            <w:r w:rsidRPr="008253D3">
              <w:rPr>
                <w:rFonts w:ascii="Source Sans 3" w:hAnsi="Source Sans 3"/>
                <w:color w:val="000000"/>
              </w:rPr>
              <w:tab/>
            </w:r>
            <w:r w:rsidRPr="008253D3">
              <w:rPr>
                <w:rFonts w:ascii="Source Sans 3" w:hAnsi="Source Sans 3"/>
                <w:color w:val="000000"/>
              </w:rPr>
              <w:tab/>
            </w:r>
            <w:r w:rsidRPr="008253D3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8253D3">
              <w:rPr>
                <w:rFonts w:ascii="Source Sans 3" w:hAnsi="Source Sans 3"/>
                <w:color w:val="000000"/>
              </w:rPr>
              <w:t xml:space="preserve"> </w:t>
            </w:r>
            <w:r w:rsidRPr="008253D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253D3">
              <w:rPr>
                <w:rFonts w:ascii="Source Sans 3" w:hAnsi="Source Sans 3"/>
              </w:rPr>
              <w:instrText xml:space="preserve"> FORMTEXT </w:instrText>
            </w:r>
            <w:r w:rsidRPr="008253D3">
              <w:rPr>
                <w:rFonts w:ascii="Source Sans 3" w:hAnsi="Source Sans 3"/>
              </w:rPr>
            </w:r>
            <w:r w:rsidRPr="008253D3">
              <w:rPr>
                <w:rFonts w:ascii="Source Sans 3" w:hAnsi="Source Sans 3"/>
              </w:rPr>
              <w:fldChar w:fldCharType="separate"/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  <w:noProof/>
              </w:rPr>
              <w:t> </w:t>
            </w:r>
            <w:r w:rsidRPr="008253D3">
              <w:rPr>
                <w:rFonts w:ascii="Source Sans 3" w:hAnsi="Source Sans 3"/>
              </w:rPr>
              <w:fldChar w:fldCharType="end"/>
            </w:r>
          </w:p>
        </w:tc>
      </w:tr>
    </w:tbl>
    <w:p w14:paraId="499B0063" w14:textId="77777777" w:rsidR="00D45CA8" w:rsidRPr="008253D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8253D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8EA9333-1180-4EA0-85FC-5480334328F9}"/>
    <w:embedBold r:id="rId2" w:fontKey="{EA22B125-8577-4755-A457-B4C978C179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047C33"/>
    <w:multiLevelType w:val="hybridMultilevel"/>
    <w:tmpl w:val="170ED54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329C1"/>
    <w:multiLevelType w:val="hybridMultilevel"/>
    <w:tmpl w:val="207CB91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F324E"/>
    <w:multiLevelType w:val="hybridMultilevel"/>
    <w:tmpl w:val="0B24B71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C9"/>
    <w:rsid w:val="000718AA"/>
    <w:rsid w:val="00072313"/>
    <w:rsid w:val="000915F3"/>
    <w:rsid w:val="0020256F"/>
    <w:rsid w:val="002132E9"/>
    <w:rsid w:val="002874ED"/>
    <w:rsid w:val="002B0015"/>
    <w:rsid w:val="00352514"/>
    <w:rsid w:val="003F0E4D"/>
    <w:rsid w:val="00400BC7"/>
    <w:rsid w:val="00564C7D"/>
    <w:rsid w:val="00744851"/>
    <w:rsid w:val="007E078A"/>
    <w:rsid w:val="00800ABE"/>
    <w:rsid w:val="008253D3"/>
    <w:rsid w:val="00850334"/>
    <w:rsid w:val="008525E3"/>
    <w:rsid w:val="00872D6F"/>
    <w:rsid w:val="00916DC9"/>
    <w:rsid w:val="00991CDD"/>
    <w:rsid w:val="00A062CB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519A81"/>
  <w15:chartTrackingRefBased/>
  <w15:docId w15:val="{D7F152B7-EB33-4D48-8050-CDD90DF5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8253D3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E078A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219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2025-07-21T14:34:00Z</dcterms:created>
  <dcterms:modified xsi:type="dcterms:W3CDTF">2026-01-05T09:48:00Z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