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3862" w14:textId="77777777" w:rsidR="00564C7D" w:rsidRPr="00E26422" w:rsidRDefault="00072313">
      <w:pPr>
        <w:spacing w:before="0"/>
        <w:rPr>
          <w:rFonts w:ascii="Source Sans 3" w:hAnsi="Source Sans 3"/>
          <w:sz w:val="8"/>
        </w:rPr>
      </w:pPr>
      <w:r w:rsidRPr="00E2642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B06C35A" wp14:editId="5D81350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EFFB" w14:textId="77777777" w:rsidR="00564C7D" w:rsidRPr="00E26422" w:rsidRDefault="00564C7D">
      <w:pPr>
        <w:spacing w:before="0"/>
        <w:rPr>
          <w:rFonts w:ascii="Source Sans 3" w:hAnsi="Source Sans 3"/>
          <w:sz w:val="8"/>
        </w:rPr>
      </w:pPr>
    </w:p>
    <w:p w14:paraId="01C324B6" w14:textId="77777777" w:rsidR="00564C7D" w:rsidRPr="00E26422" w:rsidRDefault="00564C7D">
      <w:pPr>
        <w:spacing w:before="0"/>
        <w:rPr>
          <w:rFonts w:ascii="Source Sans 3" w:hAnsi="Source Sans 3"/>
          <w:sz w:val="8"/>
        </w:rPr>
      </w:pPr>
    </w:p>
    <w:p w14:paraId="36641A42" w14:textId="77777777" w:rsidR="00564C7D" w:rsidRPr="00E26422" w:rsidRDefault="00564C7D">
      <w:pPr>
        <w:spacing w:before="0"/>
        <w:rPr>
          <w:rFonts w:ascii="Source Sans 3" w:hAnsi="Source Sans 3"/>
          <w:sz w:val="8"/>
        </w:rPr>
      </w:pPr>
    </w:p>
    <w:p w14:paraId="39501C0A" w14:textId="77777777" w:rsidR="00564C7D" w:rsidRPr="00E26422" w:rsidRDefault="00564C7D">
      <w:pPr>
        <w:spacing w:before="0"/>
        <w:rPr>
          <w:rFonts w:ascii="Source Sans 3" w:hAnsi="Source Sans 3"/>
          <w:sz w:val="8"/>
        </w:rPr>
        <w:sectPr w:rsidR="00564C7D" w:rsidRPr="00E26422" w:rsidSect="00DC35B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1506FBE" w14:textId="635EA782" w:rsidR="00744851" w:rsidRPr="00E2642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26422" w14:paraId="346354D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5DBAA23" w14:textId="77777777" w:rsidR="00B836B7" w:rsidRPr="00E2642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0DC2582" wp14:editId="5897CF8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AB996" w14:textId="77777777" w:rsidR="00B836B7" w:rsidRPr="00E2642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74E8429" w14:textId="77777777" w:rsidR="00B836B7" w:rsidRPr="00E2642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3007B8D" wp14:editId="5490BB7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9D0D9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6422">
              <w:rPr>
                <w:rFonts w:ascii="Source Sans 3" w:hAnsi="Source Sans 3"/>
              </w:rPr>
              <w:t xml:space="preserve">Firma:  </w:t>
            </w:r>
            <w:r w:rsidR="00B836B7" w:rsidRPr="00E2642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26422">
              <w:rPr>
                <w:rFonts w:ascii="Source Sans 3" w:hAnsi="Source Sans 3"/>
              </w:rPr>
              <w:instrText xml:space="preserve"> FORMTEXT </w:instrText>
            </w:r>
            <w:r w:rsidR="00B836B7" w:rsidRPr="00E26422">
              <w:rPr>
                <w:rFonts w:ascii="Source Sans 3" w:hAnsi="Source Sans 3"/>
              </w:rPr>
            </w:r>
            <w:r w:rsidR="00B836B7" w:rsidRPr="00E26422">
              <w:rPr>
                <w:rFonts w:ascii="Source Sans 3" w:hAnsi="Source Sans 3"/>
              </w:rPr>
              <w:fldChar w:fldCharType="separate"/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</w:rPr>
              <w:fldChar w:fldCharType="end"/>
            </w:r>
            <w:bookmarkEnd w:id="0"/>
          </w:p>
          <w:p w14:paraId="2A30FC7A" w14:textId="77777777" w:rsidR="00B836B7" w:rsidRPr="00E2642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F73DB7B" wp14:editId="2AB7DA1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75C6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6422">
              <w:rPr>
                <w:rFonts w:ascii="Source Sans 3" w:hAnsi="Source Sans 3"/>
              </w:rPr>
              <w:t xml:space="preserve">Arbeitsbereich:  </w:t>
            </w:r>
            <w:r w:rsidR="00400BC7" w:rsidRPr="00E2642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26422">
              <w:rPr>
                <w:rFonts w:ascii="Source Sans 3" w:hAnsi="Source Sans 3"/>
              </w:rPr>
              <w:instrText xml:space="preserve"> FORMTEXT </w:instrText>
            </w:r>
            <w:r w:rsidR="00400BC7" w:rsidRPr="00E26422">
              <w:rPr>
                <w:rFonts w:ascii="Source Sans 3" w:hAnsi="Source Sans 3"/>
              </w:rPr>
            </w:r>
            <w:r w:rsidR="00400BC7" w:rsidRPr="00E26422">
              <w:rPr>
                <w:rFonts w:ascii="Source Sans 3" w:hAnsi="Source Sans 3"/>
              </w:rPr>
              <w:fldChar w:fldCharType="separate"/>
            </w:r>
            <w:r w:rsidR="00400BC7" w:rsidRPr="00E26422">
              <w:rPr>
                <w:rFonts w:ascii="Source Sans 3" w:hAnsi="Source Sans 3"/>
                <w:noProof/>
              </w:rPr>
              <w:t> </w:t>
            </w:r>
            <w:r w:rsidR="00400BC7" w:rsidRPr="00E26422">
              <w:rPr>
                <w:rFonts w:ascii="Source Sans 3" w:hAnsi="Source Sans 3"/>
                <w:noProof/>
              </w:rPr>
              <w:t> </w:t>
            </w:r>
            <w:r w:rsidR="00400BC7" w:rsidRPr="00E26422">
              <w:rPr>
                <w:rFonts w:ascii="Source Sans 3" w:hAnsi="Source Sans 3"/>
                <w:noProof/>
              </w:rPr>
              <w:t> </w:t>
            </w:r>
            <w:r w:rsidR="00400BC7" w:rsidRPr="00E26422">
              <w:rPr>
                <w:rFonts w:ascii="Source Sans 3" w:hAnsi="Source Sans 3"/>
                <w:noProof/>
              </w:rPr>
              <w:t> </w:t>
            </w:r>
            <w:r w:rsidR="00400BC7" w:rsidRPr="00E26422">
              <w:rPr>
                <w:rFonts w:ascii="Source Sans 3" w:hAnsi="Source Sans 3"/>
                <w:noProof/>
              </w:rPr>
              <w:t> </w:t>
            </w:r>
            <w:r w:rsidR="00400BC7" w:rsidRPr="00E26422">
              <w:rPr>
                <w:rFonts w:ascii="Source Sans 3" w:hAnsi="Source Sans 3"/>
              </w:rPr>
              <w:fldChar w:fldCharType="end"/>
            </w:r>
          </w:p>
          <w:p w14:paraId="34529728" w14:textId="77777777" w:rsidR="00B836B7" w:rsidRPr="00E2642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A35BCF4" wp14:editId="2A9EC35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27980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26422">
              <w:rPr>
                <w:rFonts w:ascii="Source Sans 3" w:hAnsi="Source Sans 3"/>
              </w:rPr>
              <w:t xml:space="preserve">Verantwortlich:  </w:t>
            </w:r>
            <w:r w:rsidR="00B836B7" w:rsidRPr="00E2642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26422">
              <w:rPr>
                <w:rFonts w:ascii="Source Sans 3" w:hAnsi="Source Sans 3"/>
              </w:rPr>
              <w:instrText xml:space="preserve"> FORMTEXT </w:instrText>
            </w:r>
            <w:r w:rsidR="00B836B7" w:rsidRPr="00E26422">
              <w:rPr>
                <w:rFonts w:ascii="Source Sans 3" w:hAnsi="Source Sans 3"/>
              </w:rPr>
            </w:r>
            <w:r w:rsidR="00B836B7" w:rsidRPr="00E26422">
              <w:rPr>
                <w:rFonts w:ascii="Source Sans 3" w:hAnsi="Source Sans 3"/>
              </w:rPr>
              <w:fldChar w:fldCharType="separate"/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  <w:noProof/>
              </w:rPr>
              <w:t> </w:t>
            </w:r>
            <w:r w:rsidR="00B836B7" w:rsidRPr="00E26422">
              <w:rPr>
                <w:rFonts w:ascii="Source Sans 3" w:hAnsi="Source Sans 3"/>
              </w:rPr>
              <w:fldChar w:fldCharType="end"/>
            </w:r>
          </w:p>
          <w:p w14:paraId="5F7DB445" w14:textId="77777777" w:rsidR="00744851" w:rsidRPr="00E2642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47993A1" w14:textId="77777777" w:rsidR="00744851" w:rsidRPr="00E2642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2642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217C26" w14:textId="77777777" w:rsidR="00744851" w:rsidRPr="00E26422" w:rsidRDefault="00744851">
            <w:pPr>
              <w:spacing w:before="0" w:after="60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>GEM. § 14 GEFSTOFFV</w:t>
            </w:r>
          </w:p>
          <w:p w14:paraId="5AA4B6F6" w14:textId="414D0550" w:rsidR="00564C7D" w:rsidRPr="00E2642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2642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2642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C35B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2642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2642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2642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C0BF0A0" w14:textId="523F2045" w:rsidR="00744851" w:rsidRPr="00E2642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>Arbeitsplatz:</w:t>
            </w:r>
            <w:r w:rsidR="00E8423D" w:rsidRPr="00E26422">
              <w:rPr>
                <w:rFonts w:ascii="Source Sans 3" w:hAnsi="Source Sans 3"/>
              </w:rPr>
              <w:t xml:space="preserve"> </w:t>
            </w:r>
            <w:r w:rsidR="00350623" w:rsidRPr="00E26422">
              <w:rPr>
                <w:rFonts w:ascii="Source Sans 3" w:hAnsi="Source Sans 3"/>
              </w:rPr>
              <w:t>Werkstatt</w:t>
            </w:r>
          </w:p>
          <w:p w14:paraId="711B3497" w14:textId="2A0C7CB6" w:rsidR="00D45CA8" w:rsidRPr="00E2642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 xml:space="preserve">Tätigkeit: </w:t>
            </w:r>
            <w:r w:rsidR="00350623" w:rsidRPr="00E26422">
              <w:rPr>
                <w:rFonts w:ascii="Source Sans 3" w:hAnsi="Source Sans 3"/>
              </w:rPr>
              <w:t>Entfetten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BBD7878" w14:textId="77777777" w:rsidR="00B836B7" w:rsidRPr="00E2642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EC377EC" w14:textId="77777777" w:rsidR="00D45CA8" w:rsidRPr="00E26422" w:rsidRDefault="00D45CA8">
            <w:pPr>
              <w:spacing w:before="0"/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 xml:space="preserve">Stand: </w:t>
            </w:r>
            <w:r w:rsidRPr="00E2642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2642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26422">
              <w:rPr>
                <w:rFonts w:ascii="Source Sans 3" w:hAnsi="Source Sans 3"/>
                <w:u w:val="single"/>
              </w:rPr>
              <w:instrText>FORMTEXT</w:instrText>
            </w:r>
            <w:r w:rsidRPr="00E26422">
              <w:rPr>
                <w:rFonts w:ascii="Source Sans 3" w:hAnsi="Source Sans 3"/>
                <w:u w:val="single"/>
              </w:rPr>
              <w:instrText xml:space="preserve"> </w:instrText>
            </w:r>
            <w:r w:rsidRPr="00E26422">
              <w:rPr>
                <w:rFonts w:ascii="Source Sans 3" w:hAnsi="Source Sans 3"/>
                <w:u w:val="single"/>
              </w:rPr>
            </w:r>
            <w:r w:rsidRPr="00E26422">
              <w:rPr>
                <w:rFonts w:ascii="Source Sans 3" w:hAnsi="Source Sans 3"/>
                <w:u w:val="single"/>
              </w:rPr>
              <w:fldChar w:fldCharType="separate"/>
            </w:r>
            <w:r w:rsidRPr="00E26422">
              <w:rPr>
                <w:rFonts w:ascii="Source Sans 3" w:hAnsi="Source Sans 3"/>
                <w:noProof/>
                <w:u w:val="single"/>
              </w:rPr>
              <w:t> </w:t>
            </w:r>
            <w:r w:rsidRPr="00E26422">
              <w:rPr>
                <w:rFonts w:ascii="Source Sans 3" w:hAnsi="Source Sans 3"/>
                <w:noProof/>
                <w:u w:val="single"/>
              </w:rPr>
              <w:t> </w:t>
            </w:r>
            <w:r w:rsidRPr="00E26422">
              <w:rPr>
                <w:rFonts w:ascii="Source Sans 3" w:hAnsi="Source Sans 3"/>
                <w:noProof/>
                <w:u w:val="single"/>
              </w:rPr>
              <w:t> </w:t>
            </w:r>
            <w:r w:rsidRPr="00E26422">
              <w:rPr>
                <w:rFonts w:ascii="Source Sans 3" w:hAnsi="Source Sans 3"/>
                <w:noProof/>
                <w:u w:val="single"/>
              </w:rPr>
              <w:t> </w:t>
            </w:r>
            <w:r w:rsidRPr="00E26422">
              <w:rPr>
                <w:rFonts w:ascii="Source Sans 3" w:hAnsi="Source Sans 3"/>
                <w:noProof/>
                <w:u w:val="single"/>
              </w:rPr>
              <w:t> </w:t>
            </w:r>
            <w:r w:rsidRPr="00E2642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26422">
              <w:rPr>
                <w:rFonts w:ascii="Source Sans 3" w:hAnsi="Source Sans 3"/>
              </w:rPr>
              <w:t xml:space="preserve"> </w:t>
            </w:r>
          </w:p>
          <w:p w14:paraId="5BDC7AE4" w14:textId="0C065C69" w:rsidR="00D45CA8" w:rsidRPr="00E26422" w:rsidRDefault="0035062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26422">
              <w:rPr>
                <w:rFonts w:ascii="Source Sans 3" w:hAnsi="Source Sans 3"/>
                <w:sz w:val="16"/>
              </w:rPr>
              <w:t>B103</w:t>
            </w:r>
          </w:p>
        </w:tc>
      </w:tr>
      <w:tr w:rsidR="00D45CA8" w:rsidRPr="00E26422" w14:paraId="78CAEA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BBB2E5" w14:textId="77777777" w:rsidR="00D45CA8" w:rsidRPr="00E26422" w:rsidRDefault="00D45CA8" w:rsidP="00E26422">
            <w:pPr>
              <w:pStyle w:val="berschrift3"/>
            </w:pPr>
            <w:r w:rsidRPr="00E26422">
              <w:t>Gefahrstoffbezeichnung</w:t>
            </w:r>
          </w:p>
        </w:tc>
      </w:tr>
      <w:tr w:rsidR="00D45CA8" w:rsidRPr="00E26422" w14:paraId="7118AC7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B9D0013" w14:textId="6B13ED00" w:rsidR="00D45CA8" w:rsidRPr="00E26422" w:rsidRDefault="00350623" w:rsidP="00E26422">
            <w:pPr>
              <w:pStyle w:val="berschrift3"/>
            </w:pPr>
            <w:r w:rsidRPr="00E26422">
              <w:t xml:space="preserve">Ethanol </w:t>
            </w:r>
            <w:r w:rsidRPr="00E2642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26422">
              <w:instrText xml:space="preserve"> FORMTEXT </w:instrText>
            </w:r>
            <w:r w:rsidRPr="00E26422">
              <w:fldChar w:fldCharType="separate"/>
            </w:r>
            <w:r w:rsidRPr="00E26422">
              <w:t> </w:t>
            </w:r>
            <w:r w:rsidRPr="00E26422">
              <w:t> </w:t>
            </w:r>
            <w:r w:rsidRPr="00E26422">
              <w:t> </w:t>
            </w:r>
            <w:r w:rsidRPr="00E26422">
              <w:t> </w:t>
            </w:r>
            <w:r w:rsidRPr="00E26422">
              <w:t> </w:t>
            </w:r>
            <w:r w:rsidRPr="00E26422">
              <w:fldChar w:fldCharType="end"/>
            </w:r>
          </w:p>
        </w:tc>
      </w:tr>
      <w:tr w:rsidR="00D45CA8" w:rsidRPr="00E26422" w14:paraId="40D66B6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9C7F8F" w14:textId="77777777" w:rsidR="00D45CA8" w:rsidRPr="00E26422" w:rsidRDefault="00D45CA8" w:rsidP="00E26422">
            <w:pPr>
              <w:pStyle w:val="berschrift3"/>
              <w:rPr>
                <w:sz w:val="24"/>
              </w:rPr>
            </w:pPr>
            <w:r w:rsidRPr="00E26422">
              <w:t>Gefahren für Mensch und Umwelt</w:t>
            </w:r>
          </w:p>
        </w:tc>
      </w:tr>
      <w:tr w:rsidR="00D45CA8" w:rsidRPr="00E26422" w14:paraId="37A25E6F" w14:textId="77777777" w:rsidTr="0035062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2991B0A" w14:textId="77777777" w:rsidR="00D45CA8" w:rsidRPr="00E26422" w:rsidRDefault="0035062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26422">
              <w:rPr>
                <w:rFonts w:ascii="Source Sans 3" w:hAnsi="Source Sans 3"/>
                <w:noProof/>
              </w:rPr>
              <w:drawing>
                <wp:inline distT="0" distB="0" distL="0" distR="0" wp14:anchorId="71B597C2" wp14:editId="324566E9">
                  <wp:extent cx="666750" cy="6667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29804" w14:textId="09125CDB" w:rsidR="00350623" w:rsidRPr="00E26422" w:rsidRDefault="00350623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2642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C275ECF" w14:textId="42D194CC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Flüssigkeit und Dampf leicht entzündbar</w:t>
            </w:r>
          </w:p>
          <w:p w14:paraId="3D6D25B5" w14:textId="7D461B91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Erhöhte Entzündungsgefahr bei durchtränktem Material (z.</w:t>
            </w:r>
            <w:r w:rsidR="00FA5A96" w:rsidRPr="00E26422">
              <w:rPr>
                <w:rFonts w:cs="Arial"/>
                <w:w w:val="80"/>
              </w:rPr>
              <w:t> </w:t>
            </w:r>
            <w:r w:rsidR="00350623" w:rsidRPr="00E26422">
              <w:t>B. Kleidung, Putzlappen)</w:t>
            </w:r>
          </w:p>
          <w:p w14:paraId="1BEED69A" w14:textId="059C7221" w:rsidR="00E118EC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 xml:space="preserve">Einatmen, Verschlucken oder Aufnahme durch die Haut kann zu Gesundheitsschäden (Zentrale Atemlähmung, Lungenödem, Nervenschäden) führen. Kann die </w:t>
            </w:r>
            <w:r w:rsidR="00FA5A96" w:rsidRPr="00E26422">
              <w:br/>
            </w:r>
            <w:r w:rsidR="00350623" w:rsidRPr="00E26422">
              <w:t>Atemwege, Augen, Verdauungswege reizen.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4ABA33E" w14:textId="77777777" w:rsidR="00D45CA8" w:rsidRPr="00E2642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26422" w14:paraId="066BE76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0DAB27" w14:textId="77777777" w:rsidR="00D45CA8" w:rsidRPr="00E26422" w:rsidRDefault="00D45CA8" w:rsidP="00E26422">
            <w:pPr>
              <w:pStyle w:val="berschrift3"/>
            </w:pPr>
            <w:r w:rsidRPr="00E26422">
              <w:t>Schutzmaßnahmen und Verhaltensregeln</w:t>
            </w:r>
          </w:p>
        </w:tc>
      </w:tr>
      <w:tr w:rsidR="00D45CA8" w:rsidRPr="00E26422" w14:paraId="552BAACE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5FA2BD2" w14:textId="6E6170DE" w:rsidR="00350623" w:rsidRPr="00E26422" w:rsidRDefault="00350623" w:rsidP="00350623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642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D825AD7" wp14:editId="30134597">
                  <wp:extent cx="596900" cy="596900"/>
                  <wp:effectExtent l="0" t="0" r="0" b="0"/>
                  <wp:docPr id="5" name="Grafik 5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FD807" w14:textId="657FC6B4" w:rsidR="00350623" w:rsidRPr="00E26422" w:rsidRDefault="00350623" w:rsidP="00350623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642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CE3C140" wp14:editId="23D60B64">
                  <wp:extent cx="596900" cy="596900"/>
                  <wp:effectExtent l="0" t="0" r="0" b="0"/>
                  <wp:docPr id="4" name="Grafik 4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984E0" w14:textId="3DA9F0BA" w:rsidR="00D45CA8" w:rsidRPr="00E26422" w:rsidRDefault="00350623" w:rsidP="00350623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642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879713D" wp14:editId="46AEDEE6">
                  <wp:extent cx="596900" cy="596900"/>
                  <wp:effectExtent l="0" t="0" r="0" b="0"/>
                  <wp:docPr id="3" name="Grafik 3" descr="O:\HV_RD_TOE\Töller\Sicherheitszeichen\Sicherheitszeichen von RBB erstellt\000_BMP_RGB_72dpi\m02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O:\HV_RD_TOE\Töller\Sicherheitszeichen\Sicherheitszeichen von RBB erstellt\000_BMP_RGB_72dpi\m02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4FD9D06" w14:textId="5DD3178E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 xml:space="preserve">Arbeiten bei Frischluftzufuhr, vor allem im Bodenbereich! Bei Dämpfen mit </w:t>
            </w:r>
            <w:r w:rsidR="00350623" w:rsidRPr="00E26422">
              <w:br/>
              <w:t>Absaugung arbeiten!</w:t>
            </w:r>
          </w:p>
          <w:p w14:paraId="107D953F" w14:textId="063B8BF0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Von Zündquellen fernhalten! Nicht rauchen! Keine offenen Flammen!</w:t>
            </w:r>
          </w:p>
          <w:p w14:paraId="3CD34FDA" w14:textId="35743880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Nicht auf heiße Flächen spritzen!</w:t>
            </w:r>
          </w:p>
          <w:p w14:paraId="11AB405B" w14:textId="46A856D3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Kriechende Dämpfe können in größerer Entfernung zur Entzündung führen!</w:t>
            </w:r>
          </w:p>
          <w:p w14:paraId="71D09495" w14:textId="4317ABB4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Schlag und Reibung vermeiden!</w:t>
            </w:r>
          </w:p>
          <w:p w14:paraId="69E11ACD" w14:textId="7E22E411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 xml:space="preserve">Gefäße nicht offenstehen lassen! Vorratsmenge auf einen halben Schichtbedarf </w:t>
            </w:r>
            <w:r w:rsidR="00350623" w:rsidRPr="00E26422">
              <w:br/>
              <w:t>beschränken!</w:t>
            </w:r>
          </w:p>
          <w:p w14:paraId="7BCE2248" w14:textId="1B944B8D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 xml:space="preserve">Beim Ab- und Umfüllen Verspritzen vermeiden! Berührung mit Augen und Haut </w:t>
            </w:r>
            <w:r w:rsidR="00350623" w:rsidRPr="00E26422">
              <w:br/>
              <w:t>vermeiden!</w:t>
            </w:r>
          </w:p>
          <w:p w14:paraId="2E060F01" w14:textId="23231EF1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Schutzhandschuhe z. B. Butylkautschuk – Butyl: 0,5 mm tragen</w:t>
            </w:r>
            <w:r w:rsidR="00350623" w:rsidRPr="00E26422">
              <w:br/>
              <w:t xml:space="preserve">Augenschutz: </w:t>
            </w:r>
            <w:proofErr w:type="spellStart"/>
            <w:r w:rsidR="00350623" w:rsidRPr="00E26422">
              <w:t>Gestellbrille</w:t>
            </w:r>
            <w:proofErr w:type="spellEnd"/>
            <w:r w:rsidR="00350623" w:rsidRPr="00E26422">
              <w:t>!</w:t>
            </w:r>
          </w:p>
          <w:p w14:paraId="397A741A" w14:textId="1566B84E" w:rsidR="00350623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 xml:space="preserve">Hautschutz benutzen: Schutz (vor der Arbeit) </w:t>
            </w:r>
            <w:r w:rsidR="00350623" w:rsidRPr="00E2642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50623" w:rsidRPr="00E26422">
              <w:rPr>
                <w:u w:val="single"/>
              </w:rPr>
              <w:instrText xml:space="preserve"> FORMTEXT </w:instrText>
            </w:r>
            <w:r w:rsidR="00350623" w:rsidRPr="00E26422">
              <w:rPr>
                <w:u w:val="single"/>
              </w:rPr>
            </w:r>
            <w:r w:rsidR="00350623" w:rsidRPr="00E26422">
              <w:rPr>
                <w:u w:val="single"/>
              </w:rPr>
              <w:fldChar w:fldCharType="separate"/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u w:val="single"/>
              </w:rPr>
              <w:fldChar w:fldCharType="end"/>
            </w:r>
            <w:r w:rsidR="00350623" w:rsidRPr="00E26422">
              <w:t xml:space="preserve"> Reinigung </w:t>
            </w:r>
            <w:r w:rsidR="00AA4435" w:rsidRPr="00E26422">
              <w:br/>
            </w:r>
            <w:r w:rsidR="00350623" w:rsidRPr="00E26422">
              <w:t xml:space="preserve">(vor Pausen und Arbeitsschluss) </w:t>
            </w:r>
            <w:r w:rsidR="00350623" w:rsidRPr="00E2642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50623" w:rsidRPr="00E26422">
              <w:rPr>
                <w:u w:val="single"/>
              </w:rPr>
              <w:instrText xml:space="preserve"> FORMTEXT </w:instrText>
            </w:r>
            <w:r w:rsidR="00350623" w:rsidRPr="00E26422">
              <w:rPr>
                <w:u w:val="single"/>
              </w:rPr>
            </w:r>
            <w:r w:rsidR="00350623" w:rsidRPr="00E26422">
              <w:rPr>
                <w:u w:val="single"/>
              </w:rPr>
              <w:fldChar w:fldCharType="separate"/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noProof/>
                <w:u w:val="single"/>
              </w:rPr>
              <w:t> </w:t>
            </w:r>
            <w:r w:rsidR="00350623" w:rsidRPr="00E26422">
              <w:rPr>
                <w:u w:val="single"/>
              </w:rPr>
              <w:fldChar w:fldCharType="end"/>
            </w:r>
            <w:r w:rsidR="00350623" w:rsidRPr="00E26422">
              <w:t xml:space="preserve"> Pflege (nach der Arbeit)</w:t>
            </w:r>
          </w:p>
          <w:p w14:paraId="408B8E7E" w14:textId="20B93705" w:rsidR="00D45CA8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Am Arbeitsplatz nicht rauchen, essen oder trinken und hier keine</w:t>
            </w:r>
            <w:r w:rsidR="00AA4435" w:rsidRPr="00E26422">
              <w:t xml:space="preserve"> </w:t>
            </w:r>
            <w:r w:rsidR="00350623" w:rsidRPr="00E26422">
              <w:t xml:space="preserve">Lebensmittel </w:t>
            </w:r>
            <w:r w:rsidR="00AA4435" w:rsidRPr="00E26422">
              <w:br/>
            </w:r>
            <w:r w:rsidR="00350623" w:rsidRPr="00E26422"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E66133" w14:textId="5F61587B" w:rsidR="00D45CA8" w:rsidRPr="00E26422" w:rsidRDefault="0035062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6422">
              <w:rPr>
                <w:rFonts w:ascii="Source Sans 3" w:hAnsi="Source Sans 3"/>
                <w:noProof/>
              </w:rPr>
              <w:drawing>
                <wp:inline distT="0" distB="0" distL="0" distR="0" wp14:anchorId="65C1C90F" wp14:editId="7902115F">
                  <wp:extent cx="596900" cy="596900"/>
                  <wp:effectExtent l="0" t="0" r="0" b="0"/>
                  <wp:docPr id="6" name="Grafik 6" descr="O:\HV_RD_TOE\Töller\Sicherheitszeichen\Sicherheitszeichen von RBB erstellt\000_BMP_RGB_72dpi\p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O:\HV_RD_TOE\Töller\Sicherheitszeichen\Sicherheitszeichen von RBB erstellt\000_BMP_RGB_72dpi\p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26422" w14:paraId="6CD7A5D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7449368" w14:textId="77777777" w:rsidR="00D45CA8" w:rsidRPr="00E26422" w:rsidRDefault="00D45CA8" w:rsidP="00E26422">
            <w:pPr>
              <w:pStyle w:val="berschrift3"/>
            </w:pPr>
            <w:r w:rsidRPr="00E26422">
              <w:t>Verhalten im Gefahrfall</w:t>
            </w:r>
          </w:p>
        </w:tc>
      </w:tr>
      <w:tr w:rsidR="00D45CA8" w:rsidRPr="00E26422" w14:paraId="0C109094" w14:textId="77777777" w:rsidTr="0035062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80217A0" w14:textId="77777777" w:rsidR="00D45CA8" w:rsidRPr="00E2642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9D15C27" w14:textId="77777777" w:rsidR="00350623" w:rsidRPr="00E26422" w:rsidRDefault="00350623" w:rsidP="00350623">
            <w:pPr>
              <w:rPr>
                <w:rFonts w:ascii="Source Sans 3" w:hAnsi="Source Sans 3"/>
                <w:color w:val="000000"/>
              </w:rPr>
            </w:pPr>
            <w:r w:rsidRPr="00E26422">
              <w:rPr>
                <w:rFonts w:ascii="Source Sans 3" w:hAnsi="Source Sans 3"/>
              </w:rPr>
              <w:t xml:space="preserve">Mit saugfähigem Material (z. B. Kieselgur, Sand) aufnehmen und entsorgen! Produkt ist </w:t>
            </w:r>
            <w:r w:rsidRPr="00E26422">
              <w:rPr>
                <w:rFonts w:ascii="Source Sans 3" w:hAnsi="Source Sans 3"/>
              </w:rPr>
              <w:br/>
              <w:t xml:space="preserve">brennbar, geeignete Löschmittel: Kohlendioxid, Löschpulver, Wasser im Sprühstrahl! </w:t>
            </w:r>
            <w:r w:rsidRPr="00E26422">
              <w:rPr>
                <w:rFonts w:ascii="Source Sans 3" w:hAnsi="Source Sans 3"/>
              </w:rPr>
              <w:br/>
              <w:t xml:space="preserve">Bei Brand in der Umgebung Behälter mit Sprühwasser kühlen! Brandbekämpfung nur </w:t>
            </w:r>
            <w:r w:rsidRPr="00E26422">
              <w:rPr>
                <w:rFonts w:ascii="Source Sans 3" w:hAnsi="Source Sans 3"/>
              </w:rPr>
              <w:br/>
              <w:t>mit umgebungsluftunabhängigem Atemschutzgerät und Schutzanzug!</w:t>
            </w:r>
          </w:p>
          <w:p w14:paraId="73512BF7" w14:textId="478828BC" w:rsidR="00D45CA8" w:rsidRPr="00E26422" w:rsidRDefault="00350623" w:rsidP="00350623">
            <w:pPr>
              <w:pStyle w:val="Notruf"/>
              <w:spacing w:before="60"/>
              <w:rPr>
                <w:rFonts w:ascii="Source Sans 3" w:hAnsi="Source Sans 3"/>
                <w:sz w:val="20"/>
              </w:rPr>
            </w:pPr>
            <w:r w:rsidRPr="00E26422">
              <w:rPr>
                <w:rFonts w:ascii="Source Sans 3" w:hAnsi="Source Sans 3"/>
                <w:sz w:val="20"/>
              </w:rPr>
              <w:t xml:space="preserve">Notruf:  </w:t>
            </w:r>
            <w:r w:rsidRPr="00E26422">
              <w:rPr>
                <w:rFonts w:ascii="Source Sans 3" w:hAnsi="Source Sans 3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  <w:sz w:val="20"/>
              </w:rPr>
              <w:instrText xml:space="preserve"> FORMTEXT </w:instrText>
            </w:r>
            <w:r w:rsidRPr="00E26422">
              <w:rPr>
                <w:rFonts w:ascii="Source Sans 3" w:hAnsi="Source Sans 3"/>
                <w:sz w:val="20"/>
              </w:rPr>
            </w:r>
            <w:r w:rsidRPr="00E26422">
              <w:rPr>
                <w:rFonts w:ascii="Source Sans 3" w:hAnsi="Source Sans 3"/>
                <w:sz w:val="20"/>
              </w:rPr>
              <w:fldChar w:fldCharType="separate"/>
            </w:r>
            <w:r w:rsidRPr="00E26422">
              <w:rPr>
                <w:rFonts w:ascii="Source Sans 3" w:hAnsi="Source Sans 3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sz w:val="20"/>
              </w:rPr>
              <w:fldChar w:fldCharType="end"/>
            </w:r>
            <w:r w:rsidRPr="00E26422">
              <w:rPr>
                <w:rFonts w:ascii="Source Sans 3" w:hAnsi="Source Sans 3"/>
                <w:sz w:val="20"/>
              </w:rPr>
              <w:tab/>
            </w:r>
            <w:r w:rsidRPr="00E26422">
              <w:rPr>
                <w:rFonts w:ascii="Source Sans 3" w:hAnsi="Source Sans 3"/>
                <w:sz w:val="20"/>
              </w:rPr>
              <w:tab/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t xml:space="preserve">Zuständiger Arzt: </w: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instrText xml:space="preserve"> FORMTEXT </w:instrTex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separate"/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end"/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t xml:space="preserve">  Unfalltelefon: </w: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instrText xml:space="preserve"> FORMTEXT </w:instrTex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separate"/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noProof/>
                <w:sz w:val="20"/>
              </w:rPr>
              <w:t> </w:t>
            </w:r>
            <w:r w:rsidRPr="00E26422">
              <w:rPr>
                <w:rFonts w:ascii="Source Sans 3" w:hAnsi="Source Sans 3"/>
                <w:b w:val="0"/>
                <w:bCs w:val="0"/>
                <w:sz w:val="20"/>
              </w:rPr>
              <w:fldChar w:fldCharType="end"/>
            </w:r>
          </w:p>
        </w:tc>
      </w:tr>
      <w:tr w:rsidR="00D45CA8" w:rsidRPr="00E26422" w14:paraId="4922560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873C54" w14:textId="77777777" w:rsidR="00D45CA8" w:rsidRPr="00E26422" w:rsidRDefault="00D45CA8" w:rsidP="00E26422">
            <w:pPr>
              <w:pStyle w:val="berschrift3"/>
            </w:pPr>
            <w:r w:rsidRPr="00E26422">
              <w:t>Erste Hilfe</w:t>
            </w:r>
          </w:p>
        </w:tc>
      </w:tr>
      <w:tr w:rsidR="00D45CA8" w:rsidRPr="00E26422" w14:paraId="448961F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54C3486" w14:textId="77777777" w:rsidR="00D45CA8" w:rsidRPr="00E2642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26422">
              <w:rPr>
                <w:rFonts w:ascii="Source Sans 3" w:hAnsi="Source Sans 3"/>
                <w:noProof/>
              </w:rPr>
              <w:drawing>
                <wp:inline distT="0" distB="0" distL="0" distR="0" wp14:anchorId="27B9C81D" wp14:editId="1D3EC7A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FC070F1" w14:textId="77777777" w:rsidR="00350623" w:rsidRPr="00E26422" w:rsidRDefault="00350623" w:rsidP="00350623">
            <w:pPr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>Nach Augenkontakt:</w:t>
            </w:r>
            <w:r w:rsidRPr="00E26422">
              <w:rPr>
                <w:rFonts w:ascii="Source Sans 3" w:hAnsi="Source Sans 3"/>
              </w:rPr>
              <w:tab/>
              <w:t>10 Minuten mit Wasser oder Augenspüllösung spülen</w:t>
            </w:r>
          </w:p>
          <w:p w14:paraId="54B9A691" w14:textId="77777777" w:rsidR="00350623" w:rsidRPr="00E26422" w:rsidRDefault="00350623" w:rsidP="00350623">
            <w:pPr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>Nach Hautkontakt:</w:t>
            </w:r>
            <w:r w:rsidRPr="00E26422">
              <w:rPr>
                <w:rFonts w:ascii="Source Sans 3" w:hAnsi="Source Sans 3"/>
              </w:rPr>
              <w:tab/>
              <w:t>Verunreinigte Kleidung ausziehen. Mit viel Wasser und Seife reinigen</w:t>
            </w:r>
          </w:p>
          <w:p w14:paraId="7137DA6B" w14:textId="0FFA85D1" w:rsidR="00350623" w:rsidRPr="00E26422" w:rsidRDefault="00350623" w:rsidP="00350623">
            <w:pPr>
              <w:rPr>
                <w:rFonts w:ascii="Source Sans 3" w:hAnsi="Source Sans 3"/>
              </w:rPr>
            </w:pPr>
            <w:r w:rsidRPr="00E26422">
              <w:rPr>
                <w:rFonts w:ascii="Source Sans 3" w:hAnsi="Source Sans 3"/>
              </w:rPr>
              <w:t>Nach Verschlucken:</w:t>
            </w:r>
            <w:r w:rsidRPr="00E26422">
              <w:rPr>
                <w:rFonts w:ascii="Source Sans 3" w:hAnsi="Source Sans 3"/>
              </w:rPr>
              <w:tab/>
              <w:t>Kein Erbrechen herbeiführen. In kleinen Schlucken viel Wasser trinken;</w:t>
            </w:r>
            <w:r w:rsidRPr="00E26422">
              <w:rPr>
                <w:rFonts w:ascii="Source Sans 3" w:hAnsi="Source Sans 3"/>
              </w:rPr>
              <w:br/>
            </w: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</w:rPr>
              <w:tab/>
            </w:r>
            <w:r w:rsidRPr="00E26422">
              <w:rPr>
                <w:rFonts w:ascii="Source Sans 3" w:hAnsi="Source Sans 3"/>
              </w:rPr>
              <w:tab/>
              <w:t>keine Hausmittel</w:t>
            </w:r>
          </w:p>
          <w:p w14:paraId="4DCCCAB5" w14:textId="0B7B5F5C" w:rsidR="00D45CA8" w:rsidRPr="00E26422" w:rsidRDefault="00872D6F" w:rsidP="00350623">
            <w:pPr>
              <w:pStyle w:val="Notruf"/>
              <w:spacing w:before="60"/>
              <w:rPr>
                <w:rFonts w:ascii="Source Sans 3" w:hAnsi="Source Sans 3"/>
                <w:sz w:val="20"/>
                <w:szCs w:val="20"/>
              </w:rPr>
            </w:pPr>
            <w:r w:rsidRPr="00E2642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2642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26422">
              <w:rPr>
                <w:rFonts w:ascii="Source Sans 3" w:hAnsi="Source Sans 3"/>
                <w:sz w:val="20"/>
                <w:szCs w:val="20"/>
              </w:rPr>
            </w:r>
            <w:r w:rsidRPr="00E2642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26422">
              <w:rPr>
                <w:rFonts w:ascii="Source Sans 3" w:hAnsi="Source Sans 3"/>
                <w:sz w:val="20"/>
                <w:szCs w:val="20"/>
              </w:rPr>
              <w:tab/>
            </w:r>
            <w:r w:rsidR="007D56F2">
              <w:rPr>
                <w:rFonts w:ascii="Source Sans 3" w:hAnsi="Source Sans 3"/>
                <w:sz w:val="20"/>
                <w:szCs w:val="20"/>
              </w:rPr>
              <w:tab/>
            </w:r>
            <w:r w:rsidRPr="00E2642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2642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2642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2642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642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26422" w14:paraId="7A15D7E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7FFCE5" w14:textId="77777777" w:rsidR="00D45CA8" w:rsidRPr="00E26422" w:rsidRDefault="00D45CA8" w:rsidP="00E26422">
            <w:pPr>
              <w:pStyle w:val="berschrift3"/>
            </w:pPr>
            <w:r w:rsidRPr="00E26422">
              <w:t>Sachgerechte Entsorgung</w:t>
            </w:r>
          </w:p>
        </w:tc>
      </w:tr>
      <w:tr w:rsidR="00D45CA8" w:rsidRPr="00E26422" w14:paraId="79CAB11B" w14:textId="77777777" w:rsidTr="0035062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30966CE" w14:textId="77777777" w:rsidR="00D45CA8" w:rsidRPr="00E2642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B9C03C" w14:textId="7C807482" w:rsidR="00D45CA8" w:rsidRPr="00E26422" w:rsidRDefault="00DC35B4" w:rsidP="00DC35B4">
            <w:pPr>
              <w:pStyle w:val="Aufzhlung1"/>
            </w:pPr>
            <w:r w:rsidRPr="00800D44">
              <w:t>‒</w:t>
            </w:r>
            <w:r w:rsidRPr="00800D44">
              <w:tab/>
            </w:r>
            <w:r w:rsidR="00350623" w:rsidRPr="00E26422">
              <w:t>Abfälle dürfen nicht vermischt werden und müssen getrennt gesammelt werden!</w:t>
            </w:r>
          </w:p>
          <w:p w14:paraId="131077A5" w14:textId="77777777" w:rsidR="00872D6F" w:rsidRPr="00E26422" w:rsidRDefault="00872D6F" w:rsidP="00DC35B4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2642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26422">
              <w:rPr>
                <w:rFonts w:ascii="Source Sans 3" w:hAnsi="Source Sans 3"/>
                <w:color w:val="000000"/>
              </w:rPr>
              <w:t xml:space="preserve"> </w:t>
            </w:r>
            <w:r w:rsidRPr="00E2642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</w:rPr>
              <w:instrText xml:space="preserve"> FORMTEXT </w:instrText>
            </w:r>
            <w:r w:rsidRPr="00E26422">
              <w:rPr>
                <w:rFonts w:ascii="Source Sans 3" w:hAnsi="Source Sans 3"/>
              </w:rPr>
            </w:r>
            <w:r w:rsidRPr="00E26422">
              <w:rPr>
                <w:rFonts w:ascii="Source Sans 3" w:hAnsi="Source Sans 3"/>
              </w:rPr>
              <w:fldChar w:fldCharType="separate"/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</w:rPr>
              <w:fldChar w:fldCharType="end"/>
            </w:r>
            <w:r w:rsidRPr="00E26422">
              <w:rPr>
                <w:rFonts w:ascii="Source Sans 3" w:hAnsi="Source Sans 3"/>
                <w:color w:val="000000"/>
              </w:rPr>
              <w:tab/>
            </w:r>
            <w:r w:rsidRPr="00E26422">
              <w:rPr>
                <w:rFonts w:ascii="Source Sans 3" w:hAnsi="Source Sans 3"/>
                <w:color w:val="000000"/>
              </w:rPr>
              <w:tab/>
            </w:r>
            <w:r w:rsidRPr="00E2642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26422">
              <w:rPr>
                <w:rFonts w:ascii="Source Sans 3" w:hAnsi="Source Sans 3"/>
                <w:color w:val="000000"/>
              </w:rPr>
              <w:t xml:space="preserve"> </w:t>
            </w:r>
            <w:r w:rsidRPr="00E2642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6422">
              <w:rPr>
                <w:rFonts w:ascii="Source Sans 3" w:hAnsi="Source Sans 3"/>
              </w:rPr>
              <w:instrText xml:space="preserve"> FORMTEXT </w:instrText>
            </w:r>
            <w:r w:rsidRPr="00E26422">
              <w:rPr>
                <w:rFonts w:ascii="Source Sans 3" w:hAnsi="Source Sans 3"/>
              </w:rPr>
            </w:r>
            <w:r w:rsidRPr="00E26422">
              <w:rPr>
                <w:rFonts w:ascii="Source Sans 3" w:hAnsi="Source Sans 3"/>
              </w:rPr>
              <w:fldChar w:fldCharType="separate"/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  <w:noProof/>
              </w:rPr>
              <w:t> </w:t>
            </w:r>
            <w:r w:rsidRPr="00E26422">
              <w:rPr>
                <w:rFonts w:ascii="Source Sans 3" w:hAnsi="Source Sans 3"/>
              </w:rPr>
              <w:fldChar w:fldCharType="end"/>
            </w:r>
          </w:p>
        </w:tc>
      </w:tr>
    </w:tbl>
    <w:p w14:paraId="6FF9538A" w14:textId="77777777" w:rsidR="00D45CA8" w:rsidRPr="00E2642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2642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322AFA8-0361-4B8A-8A55-1294D4D8243F}"/>
    <w:embedBold r:id="rId2" w:fontKey="{9FFEFDA9-2DFB-413E-9392-79D310A12A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D78D1"/>
    <w:multiLevelType w:val="singleLevel"/>
    <w:tmpl w:val="414A391E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/>
        <w:i w:val="0"/>
        <w:sz w:val="24"/>
      </w:rPr>
    </w:lvl>
  </w:abstractNum>
  <w:abstractNum w:abstractNumId="4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23"/>
    <w:rsid w:val="000718AA"/>
    <w:rsid w:val="00072313"/>
    <w:rsid w:val="000915F3"/>
    <w:rsid w:val="0020256F"/>
    <w:rsid w:val="002874ED"/>
    <w:rsid w:val="002B0015"/>
    <w:rsid w:val="00350623"/>
    <w:rsid w:val="00352514"/>
    <w:rsid w:val="003F0E4D"/>
    <w:rsid w:val="00400BC7"/>
    <w:rsid w:val="00564C7D"/>
    <w:rsid w:val="00744851"/>
    <w:rsid w:val="007D56F2"/>
    <w:rsid w:val="00800ABE"/>
    <w:rsid w:val="00850334"/>
    <w:rsid w:val="008525E3"/>
    <w:rsid w:val="00872D6F"/>
    <w:rsid w:val="00991CDD"/>
    <w:rsid w:val="00A825D8"/>
    <w:rsid w:val="00AA4435"/>
    <w:rsid w:val="00AC2984"/>
    <w:rsid w:val="00B836B7"/>
    <w:rsid w:val="00C5277C"/>
    <w:rsid w:val="00C9224C"/>
    <w:rsid w:val="00CF1947"/>
    <w:rsid w:val="00D45CA8"/>
    <w:rsid w:val="00D776DC"/>
    <w:rsid w:val="00DC35B4"/>
    <w:rsid w:val="00DE0EFD"/>
    <w:rsid w:val="00E118EC"/>
    <w:rsid w:val="00E26422"/>
    <w:rsid w:val="00E8423D"/>
    <w:rsid w:val="00F379CF"/>
    <w:rsid w:val="00FA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437995"/>
  <w15:chartTrackingRefBased/>
  <w15:docId w15:val="{5CDBD5FD-F443-4E39-9D5D-70C4D15C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26422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C35B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291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2025-07-21T14:29:00Z</dcterms:created>
  <dcterms:modified xsi:type="dcterms:W3CDTF">2026-01-05T09:48:00Z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