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57696" w14:textId="77777777" w:rsidR="00723925" w:rsidRPr="0087273E" w:rsidRDefault="007C20F6">
      <w:pPr>
        <w:spacing w:before="0"/>
        <w:rPr>
          <w:rFonts w:ascii="Source Sans 3" w:hAnsi="Source Sans 3"/>
          <w:sz w:val="8"/>
        </w:rPr>
      </w:pPr>
      <w:r w:rsidRPr="0087273E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F4B57D7" wp14:editId="7875AA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33E19" w14:textId="77777777" w:rsidR="00723925" w:rsidRPr="0087273E" w:rsidRDefault="00723925">
      <w:pPr>
        <w:spacing w:before="0"/>
        <w:rPr>
          <w:rFonts w:ascii="Source Sans 3" w:hAnsi="Source Sans 3"/>
          <w:sz w:val="8"/>
        </w:rPr>
      </w:pPr>
    </w:p>
    <w:p w14:paraId="1B520440" w14:textId="77777777" w:rsidR="00723925" w:rsidRPr="0087273E" w:rsidRDefault="00723925">
      <w:pPr>
        <w:spacing w:before="0"/>
        <w:rPr>
          <w:rFonts w:ascii="Source Sans 3" w:hAnsi="Source Sans 3"/>
          <w:sz w:val="8"/>
        </w:rPr>
      </w:pPr>
    </w:p>
    <w:p w14:paraId="3479C372" w14:textId="77777777" w:rsidR="00723925" w:rsidRPr="0087273E" w:rsidRDefault="00723925">
      <w:pPr>
        <w:spacing w:before="0"/>
        <w:rPr>
          <w:rFonts w:ascii="Source Sans 3" w:hAnsi="Source Sans 3"/>
          <w:sz w:val="8"/>
        </w:rPr>
      </w:pPr>
    </w:p>
    <w:p w14:paraId="3E4BCF18" w14:textId="77777777" w:rsidR="00723925" w:rsidRPr="0087273E" w:rsidRDefault="00723925">
      <w:pPr>
        <w:spacing w:before="0"/>
        <w:rPr>
          <w:rFonts w:ascii="Source Sans 3" w:hAnsi="Source Sans 3"/>
          <w:sz w:val="8"/>
        </w:rPr>
        <w:sectPr w:rsidR="00723925" w:rsidRPr="0087273E" w:rsidSect="007D7AD8">
          <w:pgSz w:w="11906" w:h="16838" w:code="9"/>
          <w:pgMar w:top="680" w:right="851" w:bottom="14175" w:left="851" w:header="720" w:footer="0" w:gutter="0"/>
          <w:cols w:space="720"/>
        </w:sectPr>
      </w:pPr>
    </w:p>
    <w:p w14:paraId="7D54AE05" w14:textId="05A90803" w:rsidR="00455E1E" w:rsidRPr="0087273E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87273E" w14:paraId="5E63AF47" w14:textId="77777777" w:rsidTr="007A7809">
        <w:trPr>
          <w:trHeight w:val="2183"/>
        </w:trPr>
        <w:tc>
          <w:tcPr>
            <w:tcW w:w="4526" w:type="dxa"/>
            <w:gridSpan w:val="3"/>
          </w:tcPr>
          <w:p w14:paraId="34A50202" w14:textId="77777777" w:rsidR="00FD26E3" w:rsidRPr="0087273E" w:rsidRDefault="002B21EF" w:rsidP="0087273E">
            <w:pPr>
              <w:spacing w:before="120"/>
              <w:ind w:left="113"/>
              <w:rPr>
                <w:rFonts w:ascii="Source Sans 3" w:hAnsi="Source Sans 3"/>
              </w:rPr>
            </w:pPr>
            <w:r w:rsidRPr="0087273E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52AF514" wp14:editId="6C08D5E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ADADF" w14:textId="77777777" w:rsidR="00C108A5" w:rsidRPr="0087273E" w:rsidRDefault="00C108A5" w:rsidP="0087273E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7BB762E" w14:textId="77777777" w:rsidR="00455E1E" w:rsidRPr="0087273E" w:rsidRDefault="00B645BE" w:rsidP="0087273E">
            <w:pPr>
              <w:spacing w:before="180"/>
              <w:ind w:left="57"/>
              <w:rPr>
                <w:rFonts w:ascii="Source Sans 3" w:hAnsi="Source Sans 3"/>
              </w:rPr>
            </w:pPr>
            <w:r w:rsidRPr="0087273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0316B9" wp14:editId="538B9158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E66B731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7273E">
              <w:rPr>
                <w:rFonts w:ascii="Source Sans 3" w:hAnsi="Source Sans 3"/>
              </w:rPr>
              <w:t>Firma:</w:t>
            </w:r>
            <w:r w:rsidR="005C07E8" w:rsidRPr="0087273E">
              <w:rPr>
                <w:rFonts w:ascii="Source Sans 3" w:hAnsi="Source Sans 3"/>
              </w:rPr>
              <w:t xml:space="preserve"> </w:t>
            </w:r>
            <w:r w:rsidR="00455E1E" w:rsidRPr="0087273E">
              <w:rPr>
                <w:rFonts w:ascii="Source Sans 3" w:hAnsi="Source Sans 3"/>
              </w:rPr>
              <w:t xml:space="preserve"> </w:t>
            </w:r>
            <w:r w:rsidR="00455E1E" w:rsidRPr="0087273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87273E">
              <w:rPr>
                <w:rFonts w:ascii="Source Sans 3" w:hAnsi="Source Sans 3"/>
              </w:rPr>
              <w:instrText xml:space="preserve"> FORMTEXT </w:instrText>
            </w:r>
            <w:r w:rsidR="00455E1E" w:rsidRPr="0087273E">
              <w:rPr>
                <w:rFonts w:ascii="Source Sans 3" w:hAnsi="Source Sans 3"/>
              </w:rPr>
            </w:r>
            <w:r w:rsidR="00455E1E" w:rsidRPr="0087273E">
              <w:rPr>
                <w:rFonts w:ascii="Source Sans 3" w:hAnsi="Source Sans 3"/>
              </w:rPr>
              <w:fldChar w:fldCharType="separate"/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</w:rPr>
              <w:fldChar w:fldCharType="end"/>
            </w:r>
            <w:bookmarkEnd w:id="0"/>
          </w:p>
          <w:p w14:paraId="3DB17C08" w14:textId="77777777" w:rsidR="00455E1E" w:rsidRPr="0087273E" w:rsidRDefault="00FD26E3" w:rsidP="0087273E">
            <w:pPr>
              <w:spacing w:before="120"/>
              <w:ind w:left="57"/>
              <w:rPr>
                <w:rFonts w:ascii="Source Sans 3" w:hAnsi="Source Sans 3"/>
              </w:rPr>
            </w:pPr>
            <w:r w:rsidRPr="0087273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53CA84" wp14:editId="258CF2DC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BF3273F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7273E">
              <w:rPr>
                <w:rFonts w:ascii="Source Sans 3" w:hAnsi="Source Sans 3"/>
              </w:rPr>
              <w:t>Arbeitsbereich:</w:t>
            </w:r>
            <w:r w:rsidR="005C07E8" w:rsidRPr="0087273E">
              <w:rPr>
                <w:rFonts w:ascii="Source Sans 3" w:hAnsi="Source Sans 3"/>
              </w:rPr>
              <w:t xml:space="preserve"> </w:t>
            </w:r>
            <w:r w:rsidR="00455E1E" w:rsidRPr="0087273E">
              <w:rPr>
                <w:rFonts w:ascii="Source Sans 3" w:hAnsi="Source Sans 3"/>
              </w:rPr>
              <w:t xml:space="preserve"> </w:t>
            </w:r>
            <w:r w:rsidR="00455E1E" w:rsidRPr="0087273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87273E">
              <w:rPr>
                <w:rFonts w:ascii="Source Sans 3" w:hAnsi="Source Sans 3"/>
              </w:rPr>
              <w:instrText xml:space="preserve"> FORMTEXT </w:instrText>
            </w:r>
            <w:r w:rsidR="00455E1E" w:rsidRPr="0087273E">
              <w:rPr>
                <w:rFonts w:ascii="Source Sans 3" w:hAnsi="Source Sans 3"/>
              </w:rPr>
            </w:r>
            <w:r w:rsidR="00455E1E" w:rsidRPr="0087273E">
              <w:rPr>
                <w:rFonts w:ascii="Source Sans 3" w:hAnsi="Source Sans 3"/>
              </w:rPr>
              <w:fldChar w:fldCharType="separate"/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  <w:noProof/>
              </w:rPr>
              <w:t> </w:t>
            </w:r>
            <w:r w:rsidR="00455E1E" w:rsidRPr="0087273E">
              <w:rPr>
                <w:rFonts w:ascii="Source Sans 3" w:hAnsi="Source Sans 3"/>
              </w:rPr>
              <w:fldChar w:fldCharType="end"/>
            </w:r>
            <w:bookmarkEnd w:id="1"/>
          </w:p>
          <w:p w14:paraId="5CF01705" w14:textId="77777777" w:rsidR="00455E1E" w:rsidRPr="0087273E" w:rsidRDefault="00FD26E3" w:rsidP="0087273E">
            <w:pPr>
              <w:spacing w:before="120"/>
              <w:ind w:left="57"/>
              <w:rPr>
                <w:rFonts w:ascii="Source Sans 3" w:hAnsi="Source Sans 3"/>
              </w:rPr>
            </w:pPr>
            <w:r w:rsidRPr="0087273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4DB1A6" wp14:editId="5EA4EAF8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EFE00C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7273E">
              <w:rPr>
                <w:rFonts w:ascii="Source Sans 3" w:hAnsi="Source Sans 3"/>
              </w:rPr>
              <w:t xml:space="preserve">Verantwortlich: </w:t>
            </w:r>
            <w:r w:rsidRPr="0087273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7273E">
              <w:rPr>
                <w:rFonts w:ascii="Source Sans 3" w:hAnsi="Source Sans 3"/>
              </w:rPr>
              <w:instrText xml:space="preserve"> FORMTEXT </w:instrText>
            </w:r>
            <w:r w:rsidRPr="0087273E">
              <w:rPr>
                <w:rFonts w:ascii="Source Sans 3" w:hAnsi="Source Sans 3"/>
              </w:rPr>
            </w:r>
            <w:r w:rsidRPr="0087273E">
              <w:rPr>
                <w:rFonts w:ascii="Source Sans 3" w:hAnsi="Source Sans 3"/>
              </w:rPr>
              <w:fldChar w:fldCharType="separate"/>
            </w:r>
            <w:r w:rsidRPr="0087273E">
              <w:rPr>
                <w:rFonts w:ascii="Source Sans 3" w:hAnsi="Source Sans 3"/>
                <w:noProof/>
              </w:rPr>
              <w:t> </w:t>
            </w:r>
            <w:r w:rsidRPr="0087273E">
              <w:rPr>
                <w:rFonts w:ascii="Source Sans 3" w:hAnsi="Source Sans 3"/>
                <w:noProof/>
              </w:rPr>
              <w:t> </w:t>
            </w:r>
            <w:r w:rsidRPr="0087273E">
              <w:rPr>
                <w:rFonts w:ascii="Source Sans 3" w:hAnsi="Source Sans 3"/>
                <w:noProof/>
              </w:rPr>
              <w:t> </w:t>
            </w:r>
            <w:r w:rsidRPr="0087273E">
              <w:rPr>
                <w:rFonts w:ascii="Source Sans 3" w:hAnsi="Source Sans 3"/>
                <w:noProof/>
              </w:rPr>
              <w:t> </w:t>
            </w:r>
            <w:r w:rsidRPr="0087273E">
              <w:rPr>
                <w:rFonts w:ascii="Source Sans 3" w:hAnsi="Source Sans 3"/>
                <w:noProof/>
              </w:rPr>
              <w:t> </w:t>
            </w:r>
            <w:r w:rsidRPr="0087273E">
              <w:rPr>
                <w:rFonts w:ascii="Source Sans 3" w:hAnsi="Source Sans 3"/>
              </w:rPr>
              <w:fldChar w:fldCharType="end"/>
            </w:r>
          </w:p>
          <w:p w14:paraId="01B00C0A" w14:textId="77777777" w:rsidR="00455E1E" w:rsidRPr="0087273E" w:rsidRDefault="005C07E8" w:rsidP="0087273E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87273E">
              <w:rPr>
                <w:rFonts w:ascii="Source Sans 3" w:hAnsi="Source Sans 3"/>
              </w:rPr>
              <w:tab/>
            </w:r>
            <w:r w:rsidRPr="0087273E">
              <w:rPr>
                <w:rFonts w:ascii="Source Sans 3" w:hAnsi="Source Sans 3"/>
              </w:rPr>
              <w:tab/>
            </w:r>
            <w:r w:rsidRPr="0087273E">
              <w:rPr>
                <w:rFonts w:ascii="Source Sans 3" w:hAnsi="Source Sans 3"/>
              </w:rPr>
              <w:tab/>
              <w:t xml:space="preserve">          </w:t>
            </w:r>
            <w:r w:rsidR="00455E1E" w:rsidRPr="0087273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9CA7A5A" w14:textId="77777777" w:rsidR="00455E1E" w:rsidRPr="0087273E" w:rsidRDefault="00455E1E" w:rsidP="0087273E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87273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7C4BAAB" w14:textId="77777777" w:rsidR="00723925" w:rsidRPr="0087273E" w:rsidRDefault="00723925" w:rsidP="0087273E">
            <w:pPr>
              <w:spacing w:after="160" w:line="200" w:lineRule="exact"/>
              <w:rPr>
                <w:rFonts w:ascii="Source Sans 3" w:hAnsi="Source Sans 3"/>
              </w:rPr>
            </w:pPr>
            <w:r w:rsidRPr="0087273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7273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7273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87273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7273E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613A1925" w14:textId="076D2A3D" w:rsidR="00455E1E" w:rsidRPr="0087273E" w:rsidRDefault="007A7809" w:rsidP="0087273E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87273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D718BD" wp14:editId="11DCF30A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BD70DF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7273E">
              <w:rPr>
                <w:rFonts w:ascii="Source Sans 3" w:hAnsi="Source Sans 3"/>
              </w:rPr>
              <w:t>Arbeitsplatz:</w:t>
            </w:r>
            <w:r w:rsidRPr="0087273E">
              <w:rPr>
                <w:rFonts w:ascii="Source Sans 3" w:hAnsi="Source Sans 3"/>
              </w:rPr>
              <w:t xml:space="preserve"> </w:t>
            </w:r>
            <w:proofErr w:type="spellStart"/>
            <w:r w:rsidR="00687ED9" w:rsidRPr="0087273E">
              <w:rPr>
                <w:rFonts w:ascii="Source Sans 3" w:hAnsi="Source Sans 3"/>
              </w:rPr>
              <w:t>Schärfmaschine</w:t>
            </w:r>
            <w:proofErr w:type="spellEnd"/>
          </w:p>
          <w:p w14:paraId="0CE39748" w14:textId="5FC45774" w:rsidR="00455E1E" w:rsidRPr="0087273E" w:rsidRDefault="00B645BE" w:rsidP="0087273E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87273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647B28" wp14:editId="7DD59408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9FA2E6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7273E">
              <w:rPr>
                <w:rFonts w:ascii="Source Sans 3" w:hAnsi="Source Sans 3"/>
              </w:rPr>
              <w:t>Tätigkeit:</w:t>
            </w:r>
            <w:r w:rsidR="007A7809" w:rsidRPr="0087273E">
              <w:rPr>
                <w:rFonts w:ascii="Source Sans 3" w:hAnsi="Source Sans 3"/>
              </w:rPr>
              <w:t xml:space="preserve"> </w:t>
            </w:r>
            <w:r w:rsidR="00687ED9" w:rsidRPr="0087273E">
              <w:rPr>
                <w:rFonts w:ascii="Source Sans 3" w:hAnsi="Source Sans 3"/>
              </w:rPr>
              <w:t>Schärfen von Lederteilen</w:t>
            </w:r>
          </w:p>
        </w:tc>
        <w:tc>
          <w:tcPr>
            <w:tcW w:w="1914" w:type="dxa"/>
            <w:gridSpan w:val="2"/>
          </w:tcPr>
          <w:p w14:paraId="122F5BC8" w14:textId="77777777" w:rsidR="00C108A5" w:rsidRPr="0087273E" w:rsidRDefault="00C108A5" w:rsidP="0087273E">
            <w:pPr>
              <w:spacing w:before="0" w:after="200"/>
              <w:rPr>
                <w:rFonts w:ascii="Source Sans 3" w:hAnsi="Source Sans 3"/>
              </w:rPr>
            </w:pPr>
          </w:p>
          <w:p w14:paraId="3DE0CB18" w14:textId="77777777" w:rsidR="00455E1E" w:rsidRPr="0087273E" w:rsidRDefault="00455E1E" w:rsidP="0087273E">
            <w:pPr>
              <w:spacing w:before="0"/>
              <w:rPr>
                <w:rFonts w:ascii="Source Sans 3" w:hAnsi="Source Sans 3"/>
              </w:rPr>
            </w:pPr>
            <w:r w:rsidRPr="0087273E">
              <w:rPr>
                <w:rFonts w:ascii="Source Sans 3" w:hAnsi="Source Sans 3"/>
              </w:rPr>
              <w:t xml:space="preserve">Stand: </w:t>
            </w:r>
            <w:r w:rsidRPr="0087273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87273E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87273E">
              <w:rPr>
                <w:rFonts w:ascii="Source Sans 3" w:hAnsi="Source Sans 3"/>
                <w:u w:val="single"/>
              </w:rPr>
            </w:r>
            <w:r w:rsidRPr="0087273E">
              <w:rPr>
                <w:rFonts w:ascii="Source Sans 3" w:hAnsi="Source Sans 3"/>
                <w:u w:val="single"/>
              </w:rPr>
              <w:fldChar w:fldCharType="separate"/>
            </w:r>
            <w:r w:rsidRPr="0087273E">
              <w:rPr>
                <w:rFonts w:ascii="Source Sans 3" w:hAnsi="Source Sans 3"/>
                <w:noProof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u w:val="single"/>
              </w:rPr>
              <w:t> </w:t>
            </w:r>
            <w:r w:rsidRPr="0087273E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87273E">
              <w:rPr>
                <w:rFonts w:ascii="Source Sans 3" w:hAnsi="Source Sans 3"/>
              </w:rPr>
              <w:t xml:space="preserve"> </w:t>
            </w:r>
          </w:p>
          <w:p w14:paraId="73DC1D79" w14:textId="0BD7583C" w:rsidR="00455E1E" w:rsidRPr="0087273E" w:rsidRDefault="00687ED9" w:rsidP="0087273E">
            <w:pPr>
              <w:spacing w:before="120"/>
              <w:rPr>
                <w:rFonts w:ascii="Source Sans 3" w:hAnsi="Source Sans 3"/>
                <w:sz w:val="16"/>
              </w:rPr>
            </w:pPr>
            <w:r w:rsidRPr="0087273E">
              <w:rPr>
                <w:rFonts w:ascii="Source Sans 3" w:hAnsi="Source Sans 3"/>
                <w:sz w:val="16"/>
              </w:rPr>
              <w:t>B209</w:t>
            </w:r>
          </w:p>
        </w:tc>
      </w:tr>
      <w:tr w:rsidR="005C07E8" w:rsidRPr="0087273E" w14:paraId="3930B4C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1482E9B" w14:textId="0ECF5BFA" w:rsidR="005C07E8" w:rsidRPr="0087273E" w:rsidRDefault="005C07E8" w:rsidP="0087273E">
            <w:pPr>
              <w:pStyle w:val="berschrift2"/>
            </w:pPr>
            <w:r w:rsidRPr="0087273E">
              <w:t>Anwendungsbereich</w:t>
            </w:r>
          </w:p>
        </w:tc>
      </w:tr>
      <w:tr w:rsidR="00455E1E" w:rsidRPr="0087273E" w14:paraId="0E576FE0" w14:textId="77777777" w:rsidTr="00687ED9">
        <w:trPr>
          <w:trHeight w:val="809"/>
        </w:trPr>
        <w:tc>
          <w:tcPr>
            <w:tcW w:w="10206" w:type="dxa"/>
            <w:gridSpan w:val="6"/>
            <w:vAlign w:val="center"/>
          </w:tcPr>
          <w:p w14:paraId="1C94AA56" w14:textId="2EF07856" w:rsidR="00455E1E" w:rsidRPr="0087273E" w:rsidRDefault="00687ED9" w:rsidP="00687ED9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87273E">
              <w:rPr>
                <w:rFonts w:ascii="Source Sans 3" w:hAnsi="Source Sans 3"/>
                <w:lang w:val="de-DE"/>
              </w:rPr>
              <w:t xml:space="preserve">Bedienen der </w:t>
            </w:r>
            <w:proofErr w:type="spellStart"/>
            <w:r w:rsidRPr="0087273E">
              <w:rPr>
                <w:rFonts w:ascii="Source Sans 3" w:hAnsi="Source Sans 3"/>
                <w:lang w:val="de-DE"/>
              </w:rPr>
              <w:t>Schärfmaschine</w:t>
            </w:r>
            <w:proofErr w:type="spellEnd"/>
          </w:p>
        </w:tc>
      </w:tr>
      <w:tr w:rsidR="00C108A5" w:rsidRPr="0087273E" w14:paraId="792EDD8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B6B948E" w14:textId="5627A9D1" w:rsidR="00C108A5" w:rsidRPr="0087273E" w:rsidRDefault="00687ED9" w:rsidP="0087273E">
            <w:pPr>
              <w:pStyle w:val="berschrift2"/>
            </w:pPr>
            <w:r w:rsidRPr="0087273E">
              <w:t>Gefahren für Mensch und Umwelt</w:t>
            </w:r>
          </w:p>
        </w:tc>
      </w:tr>
      <w:tr w:rsidR="005C07E8" w:rsidRPr="0087273E" w14:paraId="405A8BD5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15F685DA" w14:textId="5AB0D5D4" w:rsidR="005C07E8" w:rsidRPr="0087273E" w:rsidRDefault="00687ED9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87273E">
              <w:rPr>
                <w:rFonts w:ascii="Source Sans 3" w:hAnsi="Source Sans 3"/>
                <w:noProof/>
              </w:rPr>
              <w:drawing>
                <wp:inline distT="0" distB="0" distL="0" distR="0" wp14:anchorId="72867E3F" wp14:editId="5E4D1829">
                  <wp:extent cx="612000" cy="532624"/>
                  <wp:effectExtent l="0" t="0" r="0" b="1270"/>
                  <wp:docPr id="1" name="Grafik 1" descr="O:\HV_RD_TOE\Töller\Sicherheitszeichen\Sicherheitszeichen von RBB erstellt\000_BMP_RGB_72dpi\w02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O:\HV_RD_TOE\Töller\Sicherheitszeichen\Sicherheitszeichen von RBB erstellt\000_BMP_RGB_72dpi\w02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8CB9C3E" w14:textId="40A51529" w:rsidR="00687ED9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Schneiden der Finger am Glockenmesser</w:t>
            </w:r>
          </w:p>
          <w:p w14:paraId="2D79BA03" w14:textId="182996F8" w:rsidR="00A358A6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Brandgefahr durch Staubansammlung</w:t>
            </w:r>
          </w:p>
        </w:tc>
        <w:tc>
          <w:tcPr>
            <w:tcW w:w="1275" w:type="dxa"/>
            <w:shd w:val="clear" w:color="auto" w:fill="auto"/>
          </w:tcPr>
          <w:p w14:paraId="31E1D94F" w14:textId="77777777" w:rsidR="005C07E8" w:rsidRPr="0087273E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87273E" w14:paraId="348F070B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6CB345F0" w14:textId="77777777" w:rsidR="00455E1E" w:rsidRPr="0087273E" w:rsidRDefault="00455E1E" w:rsidP="0087273E">
            <w:pPr>
              <w:pStyle w:val="berschrift2"/>
            </w:pPr>
            <w:r w:rsidRPr="0087273E">
              <w:t>Schutzmaßnahmen und Verhaltensregeln</w:t>
            </w:r>
          </w:p>
        </w:tc>
      </w:tr>
      <w:tr w:rsidR="002C1E9B" w:rsidRPr="0087273E" w14:paraId="3FF78FE6" w14:textId="77777777" w:rsidTr="00687ED9">
        <w:trPr>
          <w:trHeight w:val="1786"/>
        </w:trPr>
        <w:tc>
          <w:tcPr>
            <w:tcW w:w="1191" w:type="dxa"/>
          </w:tcPr>
          <w:p w14:paraId="6E0DF866" w14:textId="77777777" w:rsidR="002C1E9B" w:rsidRPr="0087273E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5AED2D9F" w14:textId="0E91701A" w:rsidR="00687ED9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 xml:space="preserve">Darauf achten, dass </w:t>
            </w:r>
            <w:proofErr w:type="spellStart"/>
            <w:r w:rsidR="00687ED9" w:rsidRPr="0087273E">
              <w:t>Schärffuß</w:t>
            </w:r>
            <w:proofErr w:type="spellEnd"/>
            <w:r w:rsidR="00687ED9" w:rsidRPr="0087273E">
              <w:t xml:space="preserve"> und Führung richtig eingestellt sind</w:t>
            </w:r>
          </w:p>
          <w:p w14:paraId="57FC1E80" w14:textId="7C865E46" w:rsidR="00687ED9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Bei Reinigungsarbeiten das Messer abdecken</w:t>
            </w:r>
          </w:p>
          <w:p w14:paraId="28FF653B" w14:textId="49DB928C" w:rsidR="002C1E9B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Staubsammelbehälter am Schichtende entleeren.</w:t>
            </w:r>
          </w:p>
        </w:tc>
        <w:tc>
          <w:tcPr>
            <w:tcW w:w="1275" w:type="dxa"/>
          </w:tcPr>
          <w:p w14:paraId="68DB4BCB" w14:textId="77777777" w:rsidR="002C1E9B" w:rsidRPr="0087273E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87273E" w14:paraId="3180DA23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7584CA3" w14:textId="77777777" w:rsidR="00455E1E" w:rsidRPr="0087273E" w:rsidRDefault="00455E1E" w:rsidP="0087273E">
            <w:pPr>
              <w:pStyle w:val="berschrift2"/>
            </w:pPr>
            <w:r w:rsidRPr="0087273E">
              <w:t>Verhalten bei Störungen</w:t>
            </w:r>
          </w:p>
        </w:tc>
      </w:tr>
      <w:tr w:rsidR="00455E1E" w:rsidRPr="0087273E" w14:paraId="432552BF" w14:textId="77777777" w:rsidTr="007A7809">
        <w:trPr>
          <w:trHeight w:val="1125"/>
        </w:trPr>
        <w:tc>
          <w:tcPr>
            <w:tcW w:w="1191" w:type="dxa"/>
          </w:tcPr>
          <w:p w14:paraId="373D5126" w14:textId="77777777" w:rsidR="00455E1E" w:rsidRPr="0087273E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4903D78" w14:textId="0791ED17" w:rsidR="00687ED9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Bei Mängeln oder Störungen an der Maschine: Ausschalten.</w:t>
            </w:r>
          </w:p>
          <w:p w14:paraId="465EEFE1" w14:textId="044131DF" w:rsidR="00455E1E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Störungen nur vom Fachmann beseitigen lassen.</w:t>
            </w:r>
          </w:p>
        </w:tc>
      </w:tr>
      <w:tr w:rsidR="00455E1E" w:rsidRPr="0087273E" w14:paraId="1267571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9E43238" w14:textId="77777777" w:rsidR="00455E1E" w:rsidRPr="0087273E" w:rsidRDefault="00455E1E" w:rsidP="0087273E">
            <w:pPr>
              <w:pStyle w:val="berschrift2"/>
            </w:pPr>
            <w:r w:rsidRPr="0087273E">
              <w:t>Verhalten bei Unfällen – Erste Hilfe</w:t>
            </w:r>
          </w:p>
        </w:tc>
      </w:tr>
      <w:tr w:rsidR="00455E1E" w:rsidRPr="0087273E" w14:paraId="1B7855DA" w14:textId="77777777" w:rsidTr="00687ED9">
        <w:trPr>
          <w:trHeight w:val="2110"/>
        </w:trPr>
        <w:tc>
          <w:tcPr>
            <w:tcW w:w="1191" w:type="dxa"/>
          </w:tcPr>
          <w:p w14:paraId="2185423C" w14:textId="77777777" w:rsidR="00455E1E" w:rsidRPr="0087273E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87273E">
              <w:rPr>
                <w:rFonts w:ascii="Source Sans 3" w:hAnsi="Source Sans 3"/>
                <w:noProof/>
              </w:rPr>
              <w:drawing>
                <wp:inline distT="0" distB="0" distL="0" distR="0" wp14:anchorId="059CE355" wp14:editId="6EC9E10F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104ABDB5" w14:textId="77777777" w:rsidR="004F05ED" w:rsidRPr="0087273E" w:rsidRDefault="004F05ED" w:rsidP="004F05ED">
            <w:pPr>
              <w:rPr>
                <w:rFonts w:ascii="Source Sans 3" w:hAnsi="Source Sans 3"/>
              </w:rPr>
            </w:pPr>
            <w:r w:rsidRPr="0087273E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87273E">
              <w:rPr>
                <w:rFonts w:ascii="Source Sans 3" w:hAnsi="Source Sans 3" w:cs="Arial"/>
                <w:b/>
                <w:bCs/>
              </w:rPr>
              <w:t>(-</w:t>
            </w:r>
            <w:r w:rsidRPr="0087273E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87273E">
              <w:rPr>
                <w:rFonts w:ascii="Source Sans 3" w:hAnsi="Source Sans 3" w:cs="Arial"/>
                <w:b/>
                <w:bCs/>
              </w:rPr>
              <w:t>)</w:t>
            </w:r>
            <w:r w:rsidRPr="0087273E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1F6629B0" w14:textId="5422F96C" w:rsidR="00687ED9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Not-Aus betätigen.</w:t>
            </w:r>
          </w:p>
          <w:p w14:paraId="2D59FE56" w14:textId="5CC79407" w:rsidR="00687ED9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Erste Hilfe leisten.</w:t>
            </w:r>
          </w:p>
          <w:p w14:paraId="1E5C8E4A" w14:textId="6F86AAAE" w:rsidR="002D4FA2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Rettung einleiten.</w:t>
            </w:r>
          </w:p>
          <w:p w14:paraId="5FCB75F0" w14:textId="77777777" w:rsidR="00455E1E" w:rsidRPr="0087273E" w:rsidRDefault="00455E1E" w:rsidP="000870E8">
            <w:pPr>
              <w:spacing w:before="1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87273E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87273E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7273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87273E" w14:paraId="0A1C37CC" w14:textId="77777777" w:rsidTr="007A7809">
        <w:tc>
          <w:tcPr>
            <w:tcW w:w="10206" w:type="dxa"/>
            <w:gridSpan w:val="6"/>
            <w:shd w:val="clear" w:color="auto" w:fill="084267"/>
          </w:tcPr>
          <w:p w14:paraId="7282419E" w14:textId="77777777" w:rsidR="00455E1E" w:rsidRPr="0087273E" w:rsidRDefault="00455E1E" w:rsidP="0087273E">
            <w:pPr>
              <w:pStyle w:val="berschrift2"/>
            </w:pPr>
            <w:r w:rsidRPr="0087273E">
              <w:t>Instandhaltung/Prüfung</w:t>
            </w:r>
          </w:p>
        </w:tc>
      </w:tr>
      <w:tr w:rsidR="00455E1E" w:rsidRPr="0087273E" w14:paraId="1C1E5DDE" w14:textId="77777777" w:rsidTr="00687ED9">
        <w:trPr>
          <w:trHeight w:val="2103"/>
        </w:trPr>
        <w:tc>
          <w:tcPr>
            <w:tcW w:w="1191" w:type="dxa"/>
          </w:tcPr>
          <w:p w14:paraId="77954813" w14:textId="77777777" w:rsidR="00455E1E" w:rsidRPr="0087273E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034F688A" w14:textId="1C4EC2C2" w:rsidR="00687ED9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Instandhaltungsarbeiten nur durch Fachpersonal</w:t>
            </w:r>
          </w:p>
          <w:p w14:paraId="186A3167" w14:textId="070CE3CA" w:rsidR="00687ED9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 xml:space="preserve">Vor Reparaturen vom Stromnetz trennen: Netzstecker ziehen oder Hauptschalter ausschalten </w:t>
            </w:r>
            <w:r>
              <w:br/>
            </w:r>
            <w:r w:rsidR="00687ED9" w:rsidRPr="0087273E">
              <w:t>und mit Vorhängeschloss sichern</w:t>
            </w:r>
          </w:p>
          <w:p w14:paraId="34FAFF3C" w14:textId="4CE82011" w:rsidR="00455E1E" w:rsidRPr="0087273E" w:rsidRDefault="007D7AD8" w:rsidP="007D7AD8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87ED9" w:rsidRPr="0087273E">
              <w:t>Maschine von der Druckluftversorgung trennen und entlüften</w:t>
            </w:r>
          </w:p>
        </w:tc>
      </w:tr>
    </w:tbl>
    <w:p w14:paraId="5403C28C" w14:textId="77777777" w:rsidR="00455E1E" w:rsidRPr="0087273E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87273E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5B1B39D-3514-4425-8E0E-6660B5F2D568}"/>
    <w:embedBold r:id="rId2" w:fontKey="{920E81AC-D90E-4D67-826C-C085EA0259DC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ED9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687ED9"/>
    <w:rsid w:val="007106A9"/>
    <w:rsid w:val="00723925"/>
    <w:rsid w:val="00771983"/>
    <w:rsid w:val="007A7809"/>
    <w:rsid w:val="007C20F6"/>
    <w:rsid w:val="007D6ECA"/>
    <w:rsid w:val="007D7AD8"/>
    <w:rsid w:val="00831C74"/>
    <w:rsid w:val="0087273E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F3A3A9"/>
  <w15:chartTrackingRefBased/>
  <w15:docId w15:val="{BF4A1D1A-6F33-4352-9544-78559F3B4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A77D10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87273E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7D7AD8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145</Words>
  <Characters>1239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2025-07-23T08:18:00Z</dcterms:created>
  <dcterms:modified xsi:type="dcterms:W3CDTF">2026-01-05T11:33:00Z</dcterms:modified>
</cp:coreProperties>
</file>