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45A31" w14:textId="77777777" w:rsidR="00564C7D" w:rsidRPr="00F34601" w:rsidRDefault="00072313">
      <w:pPr>
        <w:spacing w:before="0"/>
        <w:rPr>
          <w:rFonts w:ascii="Source Sans 3" w:hAnsi="Source Sans 3"/>
          <w:sz w:val="8"/>
        </w:rPr>
      </w:pPr>
      <w:r w:rsidRPr="00F34601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AB69121" wp14:editId="08EA71A3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4E211" w14:textId="77777777" w:rsidR="00564C7D" w:rsidRPr="00F34601" w:rsidRDefault="00564C7D">
      <w:pPr>
        <w:spacing w:before="0"/>
        <w:rPr>
          <w:rFonts w:ascii="Source Sans 3" w:hAnsi="Source Sans 3"/>
          <w:sz w:val="8"/>
        </w:rPr>
      </w:pPr>
    </w:p>
    <w:p w14:paraId="3FB17EF7" w14:textId="77777777" w:rsidR="00564C7D" w:rsidRPr="00F34601" w:rsidRDefault="00564C7D">
      <w:pPr>
        <w:spacing w:before="0"/>
        <w:rPr>
          <w:rFonts w:ascii="Source Sans 3" w:hAnsi="Source Sans 3"/>
          <w:sz w:val="8"/>
        </w:rPr>
      </w:pPr>
    </w:p>
    <w:p w14:paraId="1760ACF0" w14:textId="77777777" w:rsidR="00564C7D" w:rsidRPr="00F34601" w:rsidRDefault="00564C7D">
      <w:pPr>
        <w:spacing w:before="0"/>
        <w:rPr>
          <w:rFonts w:ascii="Source Sans 3" w:hAnsi="Source Sans 3"/>
          <w:sz w:val="8"/>
        </w:rPr>
      </w:pPr>
    </w:p>
    <w:p w14:paraId="72D7398B" w14:textId="77777777" w:rsidR="00564C7D" w:rsidRPr="00F34601" w:rsidRDefault="00564C7D">
      <w:pPr>
        <w:spacing w:before="0"/>
        <w:rPr>
          <w:rFonts w:ascii="Source Sans 3" w:hAnsi="Source Sans 3"/>
          <w:sz w:val="8"/>
        </w:rPr>
        <w:sectPr w:rsidR="00564C7D" w:rsidRPr="00F34601" w:rsidSect="00D6054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5C778D7" w14:textId="2B821282" w:rsidR="00744851" w:rsidRPr="00F34601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34601" w14:paraId="3864184B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1073A6F3" w14:textId="77777777" w:rsidR="00B836B7" w:rsidRPr="00F34601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5163B1B" wp14:editId="60E639D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87FC2" w14:textId="77777777" w:rsidR="00B836B7" w:rsidRPr="00F34601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FAA1A41" w14:textId="77777777" w:rsidR="00B836B7" w:rsidRPr="00F34601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B452446" wp14:editId="268D7C5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82E54A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34601">
              <w:rPr>
                <w:rFonts w:ascii="Source Sans 3" w:hAnsi="Source Sans 3"/>
              </w:rPr>
              <w:t xml:space="preserve">Firma:  </w:t>
            </w:r>
            <w:r w:rsidR="00B836B7" w:rsidRPr="00F34601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34601">
              <w:rPr>
                <w:rFonts w:ascii="Source Sans 3" w:hAnsi="Source Sans 3"/>
              </w:rPr>
              <w:instrText xml:space="preserve"> FORMTEXT </w:instrText>
            </w:r>
            <w:r w:rsidR="00B836B7" w:rsidRPr="00F34601">
              <w:rPr>
                <w:rFonts w:ascii="Source Sans 3" w:hAnsi="Source Sans 3"/>
              </w:rPr>
            </w:r>
            <w:r w:rsidR="00B836B7" w:rsidRPr="00F34601">
              <w:rPr>
                <w:rFonts w:ascii="Source Sans 3" w:hAnsi="Source Sans 3"/>
              </w:rPr>
              <w:fldChar w:fldCharType="separate"/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</w:rPr>
              <w:fldChar w:fldCharType="end"/>
            </w:r>
            <w:bookmarkEnd w:id="0"/>
          </w:p>
          <w:p w14:paraId="6BBE1537" w14:textId="77777777" w:rsidR="00B836B7" w:rsidRPr="00F34601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CE86A54" wp14:editId="1B43E5F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E0DB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34601">
              <w:rPr>
                <w:rFonts w:ascii="Source Sans 3" w:hAnsi="Source Sans 3"/>
              </w:rPr>
              <w:t xml:space="preserve">Arbeitsbereich:  </w:t>
            </w:r>
            <w:r w:rsidR="00400BC7" w:rsidRPr="00F346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34601">
              <w:rPr>
                <w:rFonts w:ascii="Source Sans 3" w:hAnsi="Source Sans 3"/>
              </w:rPr>
              <w:instrText xml:space="preserve"> FORMTEXT </w:instrText>
            </w:r>
            <w:r w:rsidR="00400BC7" w:rsidRPr="00F34601">
              <w:rPr>
                <w:rFonts w:ascii="Source Sans 3" w:hAnsi="Source Sans 3"/>
              </w:rPr>
            </w:r>
            <w:r w:rsidR="00400BC7" w:rsidRPr="00F34601">
              <w:rPr>
                <w:rFonts w:ascii="Source Sans 3" w:hAnsi="Source Sans 3"/>
              </w:rPr>
              <w:fldChar w:fldCharType="separate"/>
            </w:r>
            <w:r w:rsidR="00400BC7" w:rsidRPr="00F34601">
              <w:rPr>
                <w:rFonts w:ascii="Source Sans 3" w:hAnsi="Source Sans 3"/>
                <w:noProof/>
              </w:rPr>
              <w:t> </w:t>
            </w:r>
            <w:r w:rsidR="00400BC7" w:rsidRPr="00F34601">
              <w:rPr>
                <w:rFonts w:ascii="Source Sans 3" w:hAnsi="Source Sans 3"/>
                <w:noProof/>
              </w:rPr>
              <w:t> </w:t>
            </w:r>
            <w:r w:rsidR="00400BC7" w:rsidRPr="00F34601">
              <w:rPr>
                <w:rFonts w:ascii="Source Sans 3" w:hAnsi="Source Sans 3"/>
                <w:noProof/>
              </w:rPr>
              <w:t> </w:t>
            </w:r>
            <w:r w:rsidR="00400BC7" w:rsidRPr="00F34601">
              <w:rPr>
                <w:rFonts w:ascii="Source Sans 3" w:hAnsi="Source Sans 3"/>
                <w:noProof/>
              </w:rPr>
              <w:t> </w:t>
            </w:r>
            <w:r w:rsidR="00400BC7" w:rsidRPr="00F34601">
              <w:rPr>
                <w:rFonts w:ascii="Source Sans 3" w:hAnsi="Source Sans 3"/>
                <w:noProof/>
              </w:rPr>
              <w:t> </w:t>
            </w:r>
            <w:r w:rsidR="00400BC7" w:rsidRPr="00F34601">
              <w:rPr>
                <w:rFonts w:ascii="Source Sans 3" w:hAnsi="Source Sans 3"/>
              </w:rPr>
              <w:fldChar w:fldCharType="end"/>
            </w:r>
          </w:p>
          <w:p w14:paraId="7640C481" w14:textId="77777777" w:rsidR="00B836B7" w:rsidRPr="00F34601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6DB1412" wp14:editId="6D9DC55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CD147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34601">
              <w:rPr>
                <w:rFonts w:ascii="Source Sans 3" w:hAnsi="Source Sans 3"/>
              </w:rPr>
              <w:t xml:space="preserve">Verantwortlich:  </w:t>
            </w:r>
            <w:r w:rsidR="00B836B7" w:rsidRPr="00F34601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34601">
              <w:rPr>
                <w:rFonts w:ascii="Source Sans 3" w:hAnsi="Source Sans 3"/>
              </w:rPr>
              <w:instrText xml:space="preserve"> FORMTEXT </w:instrText>
            </w:r>
            <w:r w:rsidR="00B836B7" w:rsidRPr="00F34601">
              <w:rPr>
                <w:rFonts w:ascii="Source Sans 3" w:hAnsi="Source Sans 3"/>
              </w:rPr>
            </w:r>
            <w:r w:rsidR="00B836B7" w:rsidRPr="00F34601">
              <w:rPr>
                <w:rFonts w:ascii="Source Sans 3" w:hAnsi="Source Sans 3"/>
              </w:rPr>
              <w:fldChar w:fldCharType="separate"/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  <w:noProof/>
              </w:rPr>
              <w:t> </w:t>
            </w:r>
            <w:r w:rsidR="00B836B7" w:rsidRPr="00F34601">
              <w:rPr>
                <w:rFonts w:ascii="Source Sans 3" w:hAnsi="Source Sans 3"/>
              </w:rPr>
              <w:fldChar w:fldCharType="end"/>
            </w:r>
          </w:p>
          <w:p w14:paraId="2DBF8DDD" w14:textId="77777777" w:rsidR="00744851" w:rsidRPr="00F34601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8B21AA6" w14:textId="77777777" w:rsidR="00744851" w:rsidRPr="00F34601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34601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3B51118" w14:textId="77777777" w:rsidR="00744851" w:rsidRPr="00F34601" w:rsidRDefault="00744851">
            <w:pPr>
              <w:spacing w:before="0" w:after="60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GEM. § 14 GEFSTOFFV</w:t>
            </w:r>
          </w:p>
          <w:p w14:paraId="645DA7CC" w14:textId="06416A3A" w:rsidR="00564C7D" w:rsidRPr="00F34601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34601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346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D6054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34601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3460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34601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7FB3464" w14:textId="6D5E0798" w:rsidR="00744851" w:rsidRPr="00F34601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Arbeitsplatz:</w:t>
            </w:r>
            <w:r w:rsidR="00E8423D" w:rsidRPr="00F34601">
              <w:rPr>
                <w:rFonts w:ascii="Source Sans 3" w:hAnsi="Source Sans 3"/>
              </w:rPr>
              <w:t xml:space="preserve"> </w:t>
            </w:r>
            <w:r w:rsidR="00B95224" w:rsidRPr="00F34601">
              <w:rPr>
                <w:rFonts w:ascii="Source Sans 3" w:hAnsi="Source Sans 3"/>
              </w:rPr>
              <w:t>Orthopädieschuhtechnik</w:t>
            </w:r>
          </w:p>
          <w:p w14:paraId="7B15E71F" w14:textId="55889D82" w:rsidR="00D45CA8" w:rsidRPr="00F34601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 xml:space="preserve">Tätigkeit: </w:t>
            </w:r>
            <w:r w:rsidR="00B95224" w:rsidRPr="00F34601">
              <w:rPr>
                <w:rFonts w:ascii="Source Sans 3" w:hAnsi="Source Sans 3"/>
              </w:rPr>
              <w:t xml:space="preserve">Schäumen, Gießen, </w:t>
            </w:r>
            <w:r w:rsidR="00B95224" w:rsidRPr="00F34601">
              <w:rPr>
                <w:rFonts w:ascii="Source Sans 3" w:hAnsi="Source Sans 3"/>
              </w:rPr>
              <w:br/>
              <w:t>Laminieren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25087C7" w14:textId="77777777" w:rsidR="00B836B7" w:rsidRPr="00F34601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67585FB" w14:textId="77777777" w:rsidR="00D45CA8" w:rsidRPr="00F34601" w:rsidRDefault="00D45CA8">
            <w:pPr>
              <w:spacing w:before="0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 xml:space="preserve">Stand: </w:t>
            </w:r>
            <w:r w:rsidRPr="00F34601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34601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34601">
              <w:rPr>
                <w:rFonts w:ascii="Source Sans 3" w:hAnsi="Source Sans 3"/>
                <w:u w:val="single"/>
              </w:rPr>
              <w:instrText>FORMTEXT</w:instrText>
            </w:r>
            <w:r w:rsidRPr="00F34601">
              <w:rPr>
                <w:rFonts w:ascii="Source Sans 3" w:hAnsi="Source Sans 3"/>
                <w:u w:val="single"/>
              </w:rPr>
              <w:instrText xml:space="preserve"> </w:instrText>
            </w:r>
            <w:r w:rsidRPr="00F34601">
              <w:rPr>
                <w:rFonts w:ascii="Source Sans 3" w:hAnsi="Source Sans 3"/>
                <w:u w:val="single"/>
              </w:rPr>
            </w:r>
            <w:r w:rsidRPr="00F34601">
              <w:rPr>
                <w:rFonts w:ascii="Source Sans 3" w:hAnsi="Source Sans 3"/>
                <w:u w:val="single"/>
              </w:rPr>
              <w:fldChar w:fldCharType="separate"/>
            </w:r>
            <w:r w:rsidRPr="00F34601">
              <w:rPr>
                <w:rFonts w:ascii="Source Sans 3" w:hAnsi="Source Sans 3"/>
                <w:noProof/>
                <w:u w:val="single"/>
              </w:rPr>
              <w:t> </w:t>
            </w:r>
            <w:r w:rsidRPr="00F34601">
              <w:rPr>
                <w:rFonts w:ascii="Source Sans 3" w:hAnsi="Source Sans 3"/>
                <w:noProof/>
                <w:u w:val="single"/>
              </w:rPr>
              <w:t> </w:t>
            </w:r>
            <w:r w:rsidRPr="00F34601">
              <w:rPr>
                <w:rFonts w:ascii="Source Sans 3" w:hAnsi="Source Sans 3"/>
                <w:noProof/>
                <w:u w:val="single"/>
              </w:rPr>
              <w:t> </w:t>
            </w:r>
            <w:r w:rsidRPr="00F34601">
              <w:rPr>
                <w:rFonts w:ascii="Source Sans 3" w:hAnsi="Source Sans 3"/>
                <w:noProof/>
                <w:u w:val="single"/>
              </w:rPr>
              <w:t> </w:t>
            </w:r>
            <w:r w:rsidRPr="00F34601">
              <w:rPr>
                <w:rFonts w:ascii="Source Sans 3" w:hAnsi="Source Sans 3"/>
                <w:noProof/>
                <w:u w:val="single"/>
              </w:rPr>
              <w:t> </w:t>
            </w:r>
            <w:r w:rsidRPr="00F34601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34601">
              <w:rPr>
                <w:rFonts w:ascii="Source Sans 3" w:hAnsi="Source Sans 3"/>
              </w:rPr>
              <w:t xml:space="preserve"> </w:t>
            </w:r>
          </w:p>
          <w:p w14:paraId="55A1B9DC" w14:textId="357590DC" w:rsidR="00D45CA8" w:rsidRPr="00F34601" w:rsidRDefault="00B9522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34601">
              <w:rPr>
                <w:rFonts w:ascii="Source Sans 3" w:hAnsi="Source Sans 3"/>
                <w:sz w:val="16"/>
              </w:rPr>
              <w:t>B092</w:t>
            </w:r>
          </w:p>
        </w:tc>
      </w:tr>
      <w:tr w:rsidR="00D45CA8" w:rsidRPr="00F34601" w14:paraId="1C359D6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304DA3F" w14:textId="77777777" w:rsidR="00D45CA8" w:rsidRPr="00F34601" w:rsidRDefault="00D45CA8" w:rsidP="00F34601">
            <w:pPr>
              <w:pStyle w:val="berschrift3"/>
            </w:pPr>
            <w:r w:rsidRPr="00F34601">
              <w:t>Gefahrstoffbezeichnung</w:t>
            </w:r>
          </w:p>
        </w:tc>
      </w:tr>
      <w:tr w:rsidR="00D45CA8" w:rsidRPr="00F34601" w14:paraId="799E051C" w14:textId="77777777" w:rsidTr="00B9522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FE404EE" w14:textId="0EC30208" w:rsidR="00D45CA8" w:rsidRPr="00F34601" w:rsidRDefault="00B95224" w:rsidP="00F34601">
            <w:pPr>
              <w:pStyle w:val="berschrift3"/>
              <w:ind w:left="1145"/>
              <w:jc w:val="left"/>
            </w:pPr>
            <w:r w:rsidRPr="00F34601">
              <w:t xml:space="preserve">Harze, Schäume, Spachtel, Füllmasse und Härter </w:t>
            </w:r>
            <w:r w:rsidRPr="00F34601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34601">
              <w:rPr>
                <w:u w:val="single"/>
              </w:rPr>
              <w:instrText xml:space="preserve"> FORMTEXT </w:instrText>
            </w:r>
            <w:r w:rsidRPr="00F34601">
              <w:rPr>
                <w:u w:val="single"/>
              </w:rPr>
            </w:r>
            <w:r w:rsidRPr="00F34601">
              <w:rPr>
                <w:u w:val="single"/>
              </w:rPr>
              <w:fldChar w:fldCharType="separate"/>
            </w:r>
            <w:r w:rsidRPr="00F34601">
              <w:rPr>
                <w:u w:val="single"/>
              </w:rPr>
              <w:t> </w:t>
            </w:r>
            <w:r w:rsidRPr="00F34601">
              <w:rPr>
                <w:u w:val="single"/>
              </w:rPr>
              <w:t> </w:t>
            </w:r>
            <w:r w:rsidRPr="00F34601">
              <w:rPr>
                <w:u w:val="single"/>
              </w:rPr>
              <w:t> </w:t>
            </w:r>
            <w:r w:rsidRPr="00F34601">
              <w:rPr>
                <w:u w:val="single"/>
              </w:rPr>
              <w:t> </w:t>
            </w:r>
            <w:r w:rsidRPr="00F34601">
              <w:rPr>
                <w:u w:val="single"/>
              </w:rPr>
              <w:t> </w:t>
            </w:r>
            <w:r w:rsidRPr="00F34601">
              <w:fldChar w:fldCharType="end"/>
            </w:r>
            <w:r w:rsidRPr="00F34601">
              <w:br/>
            </w:r>
            <w:r w:rsidRPr="00F34601">
              <w:rPr>
                <w:sz w:val="20"/>
                <w:szCs w:val="20"/>
              </w:rPr>
              <w:t xml:space="preserve">Hierzu zählen: </w:t>
            </w:r>
            <w:r w:rsidRPr="00F34601">
              <w:rPr>
                <w:sz w:val="20"/>
                <w:szCs w:val="20"/>
              </w:rPr>
              <w:br/>
              <w:t>Polyester-Gießharze, Polyurethanweich- und -hartschäume sowie Acrylharze</w:t>
            </w:r>
          </w:p>
        </w:tc>
      </w:tr>
      <w:tr w:rsidR="00D45CA8" w:rsidRPr="00F34601" w14:paraId="5EA915B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E36FD88" w14:textId="77777777" w:rsidR="00D45CA8" w:rsidRPr="00F34601" w:rsidRDefault="00D45CA8" w:rsidP="00F34601">
            <w:pPr>
              <w:pStyle w:val="berschrift3"/>
              <w:rPr>
                <w:sz w:val="24"/>
              </w:rPr>
            </w:pPr>
            <w:r w:rsidRPr="00F34601">
              <w:t>Gefahren für Mensch und Umwelt</w:t>
            </w:r>
          </w:p>
        </w:tc>
      </w:tr>
      <w:tr w:rsidR="00D45CA8" w:rsidRPr="00F34601" w14:paraId="7F7D098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6B5D4CB" w14:textId="77777777" w:rsidR="00D45CA8" w:rsidRPr="00F34601" w:rsidRDefault="00B9522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346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4334B84" wp14:editId="588519B5">
                  <wp:extent cx="612000" cy="612000"/>
                  <wp:effectExtent l="0" t="0" r="0" b="0"/>
                  <wp:docPr id="1" name="Grafik 1" descr="O:\HV_RD_POOL\2 - Fotos - Karikaturen  Grafiken\Sicherheitszeichen\GHS-Zeichen\GHS08 Gesundheitsgefa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POOL\2 - Fotos - Karikaturen  Grafiken\Sicherheitszeichen\GHS-Zeichen\GHS08 Gesundheitsgefa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B2AFA7" w14:textId="5C01F82D" w:rsidR="00B95224" w:rsidRPr="00F34601" w:rsidRDefault="00B95224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34601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DB3A816" w14:textId="6B1933B8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Entzündbar</w:t>
            </w:r>
          </w:p>
          <w:p w14:paraId="004427EB" w14:textId="0B82F7B7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Gesundheitsschädlich beim Einatmen</w:t>
            </w:r>
          </w:p>
          <w:p w14:paraId="51BC0044" w14:textId="2370768D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proofErr w:type="gramStart"/>
            <w:r w:rsidR="00B95224" w:rsidRPr="00F34601">
              <w:t>Reizt</w:t>
            </w:r>
            <w:proofErr w:type="gramEnd"/>
            <w:r w:rsidR="00B95224" w:rsidRPr="00F34601">
              <w:t xml:space="preserve"> die Augen, Atmungsorgane und die Haut</w:t>
            </w:r>
          </w:p>
          <w:p w14:paraId="34631CC1" w14:textId="375EEB60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Sensibilisierung bei Hautkontakt möglich</w:t>
            </w:r>
          </w:p>
          <w:p w14:paraId="3D09468D" w14:textId="455020AA" w:rsidR="00E118EC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Pr="00F34601">
              <w:t xml:space="preserve"> </w:t>
            </w:r>
            <w:r w:rsidR="00B95224" w:rsidRPr="00F34601">
              <w:t>(schwach) Wasser gefährdend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7E4617F" w14:textId="0104F57A" w:rsidR="00D45CA8" w:rsidRPr="00F34601" w:rsidRDefault="00B9522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34601">
              <w:rPr>
                <w:rFonts w:ascii="Source Sans 3" w:hAnsi="Source Sans 3"/>
                <w:noProof/>
              </w:rPr>
              <w:drawing>
                <wp:inline distT="0" distB="0" distL="0" distR="0" wp14:anchorId="6229DDD9" wp14:editId="7205AE97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34601" w14:paraId="1ACC247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AE4137A" w14:textId="77777777" w:rsidR="00D45CA8" w:rsidRPr="00F34601" w:rsidRDefault="00D45CA8" w:rsidP="00F34601">
            <w:pPr>
              <w:pStyle w:val="berschrift3"/>
            </w:pPr>
            <w:r w:rsidRPr="00F34601">
              <w:t>Schutzmaßnahmen und Verhaltensregeln</w:t>
            </w:r>
          </w:p>
        </w:tc>
      </w:tr>
      <w:tr w:rsidR="00D45CA8" w:rsidRPr="00F34601" w14:paraId="1A35D2C4" w14:textId="77777777" w:rsidTr="00B9522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6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CF67009" w14:textId="77777777" w:rsidR="00D45CA8" w:rsidRPr="00F34601" w:rsidRDefault="00B9522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346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A7494BF" wp14:editId="104EA378">
                  <wp:extent cx="612000" cy="612000"/>
                  <wp:effectExtent l="0" t="0" r="0" b="0"/>
                  <wp:docPr id="3" name="Grafik 3" descr="O:\HV_RD_POOL\2 - Fotos - Karikaturen  Grafiken\Sicherheitszeichen\Sicherheitszeichen_Piktrogramme_2016-von-RBB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POOL\2 - Fotos - Karikaturen  Grafiken\Sicherheitszeichen\Sicherheitszeichen_Piktrogramme_2016-von-RBB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9E8C92" w14:textId="6DE957CE" w:rsidR="00B95224" w:rsidRPr="00F34601" w:rsidRDefault="00B95224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34601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534DEC4" wp14:editId="2EF04A1B">
                  <wp:extent cx="612000" cy="612000"/>
                  <wp:effectExtent l="0" t="0" r="0" b="0"/>
                  <wp:docPr id="4" name="Grafik 4" descr="O:\HV_RD_POOL\2 - Fotos - Karikaturen  Grafiken\Sicherheitszeichen\Sicherheitszeichen_Piktrogramme_2016-von-RBB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POOL\2 - Fotos - Karikaturen  Grafiken\Sicherheitszeichen\Sicherheitszeichen_Piktrogramme_2016-von-RBB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E6A2F68" w14:textId="612208DB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 xml:space="preserve">Behälter dicht geschlossen halten und an einem kühlen, gut gelüfteten Ort </w:t>
            </w:r>
            <w:r w:rsidR="00B95224" w:rsidRPr="00F34601">
              <w:br/>
              <w:t>aufbewahren</w:t>
            </w:r>
          </w:p>
          <w:p w14:paraId="2AA97EE0" w14:textId="3F088BAC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Nur mit Absaugung bzw. bei guter Lüftung verarbeiten</w:t>
            </w:r>
          </w:p>
          <w:p w14:paraId="437525E6" w14:textId="4E5FCA7C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 xml:space="preserve">Schutzhandschuhe </w:t>
            </w:r>
            <w:r w:rsidR="00B95224" w:rsidRPr="00F346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95224" w:rsidRPr="00F34601">
              <w:rPr>
                <w:u w:val="single"/>
              </w:rPr>
              <w:instrText xml:space="preserve"> FORMTEXT </w:instrText>
            </w:r>
            <w:r w:rsidR="00B95224" w:rsidRPr="00F34601">
              <w:rPr>
                <w:u w:val="single"/>
              </w:rPr>
            </w:r>
            <w:r w:rsidR="00B95224" w:rsidRPr="00F34601">
              <w:rPr>
                <w:u w:val="single"/>
              </w:rPr>
              <w:fldChar w:fldCharType="separate"/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fldChar w:fldCharType="end"/>
            </w:r>
            <w:r w:rsidR="00B95224" w:rsidRPr="00F34601">
              <w:t xml:space="preserve"> tragen</w:t>
            </w:r>
          </w:p>
          <w:p w14:paraId="003BD02F" w14:textId="4FB56EC9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Schutzbrille beim Mischen tragen</w:t>
            </w:r>
          </w:p>
          <w:p w14:paraId="11AE5692" w14:textId="5BA72B5A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 xml:space="preserve">Hautschutz benutzen: Schutz (vor der Arbeit) </w:t>
            </w:r>
            <w:r w:rsidR="00B95224" w:rsidRPr="00F346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95224" w:rsidRPr="00F34601">
              <w:rPr>
                <w:u w:val="single"/>
              </w:rPr>
              <w:instrText xml:space="preserve"> FORMTEXT </w:instrText>
            </w:r>
            <w:r w:rsidR="00B95224" w:rsidRPr="00F34601">
              <w:rPr>
                <w:u w:val="single"/>
              </w:rPr>
            </w:r>
            <w:r w:rsidR="00B95224" w:rsidRPr="00F34601">
              <w:rPr>
                <w:u w:val="single"/>
              </w:rPr>
              <w:fldChar w:fldCharType="separate"/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fldChar w:fldCharType="end"/>
            </w:r>
            <w:r w:rsidR="00B95224" w:rsidRPr="00F34601">
              <w:t xml:space="preserve"> </w:t>
            </w:r>
            <w:r w:rsidR="00FE4F88" w:rsidRPr="00F34601">
              <w:br/>
            </w:r>
            <w:r w:rsidR="00B95224" w:rsidRPr="00F34601">
              <w:t xml:space="preserve">Reinigung (vor Pausen und Arbeitsschluss) </w:t>
            </w:r>
            <w:r w:rsidR="00B95224" w:rsidRPr="00F346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95224" w:rsidRPr="00F34601">
              <w:rPr>
                <w:u w:val="single"/>
              </w:rPr>
              <w:instrText xml:space="preserve"> FORMTEXT </w:instrText>
            </w:r>
            <w:r w:rsidR="00B95224" w:rsidRPr="00F34601">
              <w:rPr>
                <w:u w:val="single"/>
              </w:rPr>
            </w:r>
            <w:r w:rsidR="00B95224" w:rsidRPr="00F34601">
              <w:rPr>
                <w:u w:val="single"/>
              </w:rPr>
              <w:fldChar w:fldCharType="separate"/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fldChar w:fldCharType="end"/>
            </w:r>
            <w:r w:rsidR="00B95224" w:rsidRPr="00F34601">
              <w:t xml:space="preserve"> Pflege (nach der Arbeit) </w:t>
            </w:r>
            <w:r w:rsidR="00B95224" w:rsidRPr="00F34601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B95224" w:rsidRPr="00F34601">
              <w:rPr>
                <w:u w:val="single"/>
              </w:rPr>
              <w:instrText xml:space="preserve"> FORMTEXT </w:instrText>
            </w:r>
            <w:r w:rsidR="00B95224" w:rsidRPr="00F34601">
              <w:rPr>
                <w:u w:val="single"/>
              </w:rPr>
            </w:r>
            <w:r w:rsidR="00B95224" w:rsidRPr="00F34601">
              <w:rPr>
                <w:u w:val="single"/>
              </w:rPr>
              <w:fldChar w:fldCharType="separate"/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rPr>
                <w:u w:val="single"/>
              </w:rPr>
              <w:t> </w:t>
            </w:r>
            <w:r w:rsidR="00B95224" w:rsidRPr="00F34601">
              <w:fldChar w:fldCharType="end"/>
            </w:r>
          </w:p>
          <w:p w14:paraId="71837322" w14:textId="39103C62" w:rsidR="00D45CA8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 xml:space="preserve">Am Arbeitsplatz nicht rauchen, essen oder trinken und hier keine </w:t>
            </w:r>
            <w:r w:rsidR="00B95224" w:rsidRPr="00F34601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AE4E519" w14:textId="77777777" w:rsidR="00D45CA8" w:rsidRPr="00F3460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34601" w14:paraId="37AC224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E36526" w14:textId="77777777" w:rsidR="00D45CA8" w:rsidRPr="00F34601" w:rsidRDefault="00D45CA8" w:rsidP="00F34601">
            <w:pPr>
              <w:pStyle w:val="berschrift3"/>
            </w:pPr>
            <w:r w:rsidRPr="00F34601">
              <w:t>Verhalten im Gefahrfall</w:t>
            </w:r>
          </w:p>
        </w:tc>
      </w:tr>
      <w:tr w:rsidR="00D45CA8" w:rsidRPr="00F34601" w14:paraId="2AFC0B73" w14:textId="77777777" w:rsidTr="00B9522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8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1AB8522" w14:textId="77777777" w:rsidR="00D45CA8" w:rsidRPr="00F34601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10CD1F4" w14:textId="4E8632D1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Entstehungsbrand mit Pulver-, Schaum- oder Kohlendioxidlöscher bekämpfen</w:t>
            </w:r>
          </w:p>
          <w:p w14:paraId="63DF267A" w14:textId="24C71313" w:rsidR="00B95224" w:rsidRPr="00F34601" w:rsidRDefault="00D6054C" w:rsidP="00D6054C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B95224" w:rsidRPr="00F34601">
              <w:t>Im Brandfall Raum sofort verlassen, Feuerwehr informieren</w:t>
            </w:r>
          </w:p>
          <w:p w14:paraId="0C1F61EA" w14:textId="02D3EFF1" w:rsidR="00D45CA8" w:rsidRPr="00F34601" w:rsidRDefault="00B95224" w:rsidP="00D6054C">
            <w:pPr>
              <w:pStyle w:val="Notruf"/>
              <w:spacing w:before="0"/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Notruf:</w:t>
            </w:r>
            <w:r w:rsidRPr="00F34601">
              <w:rPr>
                <w:rFonts w:ascii="Source Sans 3" w:hAnsi="Source Sans 3"/>
                <w:sz w:val="20"/>
              </w:rPr>
              <w:t xml:space="preserve">  </w:t>
            </w:r>
            <w:r w:rsidRPr="00F34601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34601">
              <w:rPr>
                <w:rFonts w:ascii="Source Sans 3" w:hAnsi="Source Sans 3"/>
              </w:rPr>
              <w:instrText xml:space="preserve"> FORMTEXT </w:instrText>
            </w:r>
            <w:r w:rsidRPr="00F34601">
              <w:rPr>
                <w:rFonts w:ascii="Source Sans 3" w:hAnsi="Source Sans 3"/>
              </w:rPr>
            </w:r>
            <w:r w:rsidRPr="00F34601">
              <w:rPr>
                <w:rFonts w:ascii="Source Sans 3" w:hAnsi="Source Sans 3"/>
              </w:rPr>
              <w:fldChar w:fldCharType="separate"/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34601" w14:paraId="74E346B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2501285" w14:textId="77777777" w:rsidR="00D45CA8" w:rsidRPr="00F34601" w:rsidRDefault="00D45CA8" w:rsidP="00F34601">
            <w:pPr>
              <w:pStyle w:val="berschrift3"/>
            </w:pPr>
            <w:r w:rsidRPr="00F34601">
              <w:t>Erste Hilfe</w:t>
            </w:r>
          </w:p>
        </w:tc>
      </w:tr>
      <w:tr w:rsidR="00D45CA8" w:rsidRPr="00F34601" w14:paraId="151E2BCB" w14:textId="77777777" w:rsidTr="00B9522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7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E1BCDFD" w14:textId="77777777" w:rsidR="00D45CA8" w:rsidRPr="00F34601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34601">
              <w:rPr>
                <w:rFonts w:ascii="Source Sans 3" w:hAnsi="Source Sans 3"/>
                <w:noProof/>
              </w:rPr>
              <w:drawing>
                <wp:inline distT="0" distB="0" distL="0" distR="0" wp14:anchorId="58A95DEB" wp14:editId="7484F82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B55B85A" w14:textId="3535009C" w:rsidR="00B95224" w:rsidRPr="00F34601" w:rsidRDefault="00B95224" w:rsidP="00B95224">
            <w:pPr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Einatmen:</w:t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  <w:t>Frischluftzufuhr, bei Beschwerden Arzt aufsuchen</w:t>
            </w:r>
          </w:p>
          <w:p w14:paraId="428E1908" w14:textId="3CE7A344" w:rsidR="00B95224" w:rsidRPr="00F34601" w:rsidRDefault="00B95224" w:rsidP="00B95224">
            <w:pPr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Hautkontakt:</w:t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  <w:t xml:space="preserve">Benetzte Kleidungsstücke entfernen; Benetzte Hautpartien </w:t>
            </w:r>
            <w:r w:rsidRPr="00F34601">
              <w:rPr>
                <w:rFonts w:ascii="Source Sans 3" w:hAnsi="Source Sans 3"/>
              </w:rPr>
              <w:br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  <w:t>mit Wasser und Seife abwaschen</w:t>
            </w:r>
          </w:p>
          <w:p w14:paraId="6063148E" w14:textId="62A09B0A" w:rsidR="00B95224" w:rsidRPr="00F34601" w:rsidRDefault="00B95224" w:rsidP="00B95224">
            <w:pPr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Verschlucken:</w:t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  <w:t>Betroffenen ruhig lagern und sofort Arzt hinzuziehen,</w:t>
            </w:r>
            <w:r w:rsidRPr="00F34601">
              <w:rPr>
                <w:rFonts w:ascii="Source Sans 3" w:hAnsi="Source Sans 3"/>
              </w:rPr>
              <w:br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  <w:t>Etikett oder Datenblatt vorzeigen</w:t>
            </w:r>
          </w:p>
          <w:p w14:paraId="541884D2" w14:textId="4668B1FD" w:rsidR="00B95224" w:rsidRPr="00F34601" w:rsidRDefault="00B95224" w:rsidP="00B95224">
            <w:pPr>
              <w:rPr>
                <w:rFonts w:ascii="Source Sans 3" w:hAnsi="Source Sans 3"/>
              </w:rPr>
            </w:pPr>
            <w:r w:rsidRPr="00F34601">
              <w:rPr>
                <w:rFonts w:ascii="Source Sans 3" w:hAnsi="Source Sans 3"/>
              </w:rPr>
              <w:t>Augenkontakt:</w:t>
            </w:r>
            <w:r w:rsidRPr="00F34601">
              <w:rPr>
                <w:rFonts w:ascii="Source Sans 3" w:hAnsi="Source Sans 3"/>
              </w:rPr>
              <w:tab/>
            </w:r>
            <w:r w:rsidRPr="00F34601">
              <w:rPr>
                <w:rFonts w:ascii="Source Sans 3" w:hAnsi="Source Sans 3"/>
              </w:rPr>
              <w:tab/>
              <w:t>Sofort gründlich mit viel Wasser ausspülen; Arzt aufsuchen</w:t>
            </w:r>
          </w:p>
          <w:p w14:paraId="552C073A" w14:textId="04337B1A" w:rsidR="00D45CA8" w:rsidRPr="00F34601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F34601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34601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3460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34601">
              <w:rPr>
                <w:rFonts w:ascii="Source Sans 3" w:hAnsi="Source Sans 3"/>
                <w:sz w:val="20"/>
                <w:szCs w:val="20"/>
              </w:rPr>
            </w:r>
            <w:r w:rsidRPr="00F34601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34601">
              <w:rPr>
                <w:rFonts w:ascii="Source Sans 3" w:hAnsi="Source Sans 3"/>
                <w:sz w:val="20"/>
                <w:szCs w:val="20"/>
              </w:rPr>
              <w:tab/>
            </w:r>
            <w:r w:rsidR="00D6054C">
              <w:rPr>
                <w:rFonts w:ascii="Source Sans 3" w:hAnsi="Source Sans 3"/>
                <w:sz w:val="20"/>
                <w:szCs w:val="20"/>
              </w:rPr>
              <w:tab/>
            </w:r>
            <w:r w:rsidRPr="00F34601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34601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34601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34601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34601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34601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34601" w14:paraId="4EC88DE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82B78E" w14:textId="77777777" w:rsidR="00D45CA8" w:rsidRPr="00F34601" w:rsidRDefault="00D45CA8" w:rsidP="00F34601">
            <w:pPr>
              <w:pStyle w:val="berschrift3"/>
            </w:pPr>
            <w:r w:rsidRPr="00F34601">
              <w:t>Sachgerechte Entsorgung</w:t>
            </w:r>
          </w:p>
        </w:tc>
      </w:tr>
      <w:tr w:rsidR="00D45CA8" w:rsidRPr="00F34601" w14:paraId="1F4B88F9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EF82C5B" w14:textId="77777777" w:rsidR="00D45CA8" w:rsidRPr="00F34601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63DE024" w14:textId="02DE76A6" w:rsidR="00B95224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>Ausgehärtete Reste mit Spachtel entfernen</w:t>
            </w:r>
          </w:p>
          <w:p w14:paraId="11CA98AC" w14:textId="7ECCF9F5" w:rsidR="00D45CA8" w:rsidRPr="00F34601" w:rsidRDefault="00D6054C" w:rsidP="00D6054C">
            <w:pPr>
              <w:pStyle w:val="Aufzhlung1"/>
            </w:pPr>
            <w:r>
              <w:t>‒</w:t>
            </w:r>
            <w:r>
              <w:tab/>
            </w:r>
            <w:r w:rsidR="00B95224" w:rsidRPr="00F34601">
              <w:t xml:space="preserve">Flüssige Verunreinigungen mit Sand </w:t>
            </w:r>
            <w:proofErr w:type="spellStart"/>
            <w:r w:rsidR="00B95224" w:rsidRPr="00F34601">
              <w:t>abstreuen</w:t>
            </w:r>
            <w:proofErr w:type="spellEnd"/>
            <w:r w:rsidR="00B95224" w:rsidRPr="00F34601">
              <w:t xml:space="preserve"> und aufnehmen, gute Lüftung</w:t>
            </w:r>
          </w:p>
          <w:p w14:paraId="244FAA78" w14:textId="77777777" w:rsidR="00872D6F" w:rsidRPr="00F34601" w:rsidRDefault="00872D6F" w:rsidP="00D6054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34601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34601">
              <w:rPr>
                <w:rFonts w:ascii="Source Sans 3" w:hAnsi="Source Sans 3"/>
                <w:color w:val="000000"/>
              </w:rPr>
              <w:t xml:space="preserve"> </w:t>
            </w:r>
            <w:r w:rsidRPr="00F3460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34601">
              <w:rPr>
                <w:rFonts w:ascii="Source Sans 3" w:hAnsi="Source Sans 3"/>
              </w:rPr>
              <w:instrText xml:space="preserve"> FORMTEXT </w:instrText>
            </w:r>
            <w:r w:rsidRPr="00F34601">
              <w:rPr>
                <w:rFonts w:ascii="Source Sans 3" w:hAnsi="Source Sans 3"/>
              </w:rPr>
            </w:r>
            <w:r w:rsidRPr="00F34601">
              <w:rPr>
                <w:rFonts w:ascii="Source Sans 3" w:hAnsi="Source Sans 3"/>
              </w:rPr>
              <w:fldChar w:fldCharType="separate"/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</w:rPr>
              <w:fldChar w:fldCharType="end"/>
            </w:r>
            <w:r w:rsidRPr="00F34601">
              <w:rPr>
                <w:rFonts w:ascii="Source Sans 3" w:hAnsi="Source Sans 3"/>
                <w:color w:val="000000"/>
              </w:rPr>
              <w:tab/>
            </w:r>
            <w:r w:rsidRPr="00F34601">
              <w:rPr>
                <w:rFonts w:ascii="Source Sans 3" w:hAnsi="Source Sans 3"/>
                <w:color w:val="000000"/>
              </w:rPr>
              <w:tab/>
            </w:r>
            <w:r w:rsidRPr="00F34601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34601">
              <w:rPr>
                <w:rFonts w:ascii="Source Sans 3" w:hAnsi="Source Sans 3"/>
                <w:color w:val="000000"/>
              </w:rPr>
              <w:t xml:space="preserve"> </w:t>
            </w:r>
            <w:r w:rsidRPr="00F34601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34601">
              <w:rPr>
                <w:rFonts w:ascii="Source Sans 3" w:hAnsi="Source Sans 3"/>
              </w:rPr>
              <w:instrText xml:space="preserve"> FORMTEXT </w:instrText>
            </w:r>
            <w:r w:rsidRPr="00F34601">
              <w:rPr>
                <w:rFonts w:ascii="Source Sans 3" w:hAnsi="Source Sans 3"/>
              </w:rPr>
            </w:r>
            <w:r w:rsidRPr="00F34601">
              <w:rPr>
                <w:rFonts w:ascii="Source Sans 3" w:hAnsi="Source Sans 3"/>
              </w:rPr>
              <w:fldChar w:fldCharType="separate"/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  <w:noProof/>
              </w:rPr>
              <w:t> </w:t>
            </w:r>
            <w:r w:rsidRPr="00F34601">
              <w:rPr>
                <w:rFonts w:ascii="Source Sans 3" w:hAnsi="Source Sans 3"/>
              </w:rPr>
              <w:fldChar w:fldCharType="end"/>
            </w:r>
          </w:p>
        </w:tc>
      </w:tr>
    </w:tbl>
    <w:p w14:paraId="2FD287F5" w14:textId="77777777" w:rsidR="00D45CA8" w:rsidRPr="00F34601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34601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6817E958-4970-45D9-A5EB-C9805C177B37}"/>
    <w:embedBold r:id="rId2" w:fontKey="{3760F847-9D9E-4320-9F7D-D43D0908CA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A5E"/>
    <w:multiLevelType w:val="hybridMultilevel"/>
    <w:tmpl w:val="F056AD3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E46391"/>
    <w:multiLevelType w:val="hybridMultilevel"/>
    <w:tmpl w:val="1DEEA14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50C7C"/>
    <w:multiLevelType w:val="hybridMultilevel"/>
    <w:tmpl w:val="3D347F4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24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E5C09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95224"/>
    <w:rsid w:val="00C5277C"/>
    <w:rsid w:val="00C9224C"/>
    <w:rsid w:val="00CF1947"/>
    <w:rsid w:val="00CF4FC1"/>
    <w:rsid w:val="00D45CA8"/>
    <w:rsid w:val="00D6054C"/>
    <w:rsid w:val="00D776DC"/>
    <w:rsid w:val="00DE0EFD"/>
    <w:rsid w:val="00E118EC"/>
    <w:rsid w:val="00E8423D"/>
    <w:rsid w:val="00F34601"/>
    <w:rsid w:val="00F379CF"/>
    <w:rsid w:val="00F47848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D33B1"/>
  <w15:chartTrackingRefBased/>
  <w15:docId w15:val="{FA7D99D5-1A5F-48C5-8C6B-C490F472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F34601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D6054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2025-07-23T07:29:00Z</dcterms:created>
  <dcterms:modified xsi:type="dcterms:W3CDTF">2026-01-05T10:59:00Z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