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5233" w14:textId="77777777" w:rsidR="00564C7D" w:rsidRPr="00A36639" w:rsidRDefault="00072313">
      <w:pPr>
        <w:spacing w:before="0"/>
        <w:rPr>
          <w:rFonts w:ascii="Source Sans 3" w:hAnsi="Source Sans 3"/>
          <w:sz w:val="8"/>
        </w:rPr>
      </w:pPr>
      <w:r w:rsidRPr="00A36639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3130637" wp14:editId="4BE235A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078B3" w14:textId="77777777" w:rsidR="00564C7D" w:rsidRPr="00A36639" w:rsidRDefault="00564C7D">
      <w:pPr>
        <w:spacing w:before="0"/>
        <w:rPr>
          <w:rFonts w:ascii="Source Sans 3" w:hAnsi="Source Sans 3"/>
          <w:sz w:val="8"/>
        </w:rPr>
      </w:pPr>
    </w:p>
    <w:p w14:paraId="2AA31C68" w14:textId="77777777" w:rsidR="00564C7D" w:rsidRPr="00A36639" w:rsidRDefault="00564C7D">
      <w:pPr>
        <w:spacing w:before="0"/>
        <w:rPr>
          <w:rFonts w:ascii="Source Sans 3" w:hAnsi="Source Sans 3"/>
          <w:sz w:val="8"/>
        </w:rPr>
      </w:pPr>
    </w:p>
    <w:p w14:paraId="4E859028" w14:textId="77777777" w:rsidR="00564C7D" w:rsidRPr="00A36639" w:rsidRDefault="00564C7D">
      <w:pPr>
        <w:spacing w:before="0"/>
        <w:rPr>
          <w:rFonts w:ascii="Source Sans 3" w:hAnsi="Source Sans 3"/>
          <w:sz w:val="8"/>
        </w:rPr>
      </w:pPr>
    </w:p>
    <w:p w14:paraId="74F82838" w14:textId="77777777" w:rsidR="00564C7D" w:rsidRPr="00A36639" w:rsidRDefault="00564C7D">
      <w:pPr>
        <w:spacing w:before="0"/>
        <w:rPr>
          <w:rFonts w:ascii="Source Sans 3" w:hAnsi="Source Sans 3"/>
          <w:sz w:val="8"/>
        </w:rPr>
        <w:sectPr w:rsidR="00564C7D" w:rsidRPr="00A36639" w:rsidSect="00C02E2D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F2BD671" w14:textId="5EAB6BF3" w:rsidR="00744851" w:rsidRPr="00A36639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36639" w14:paraId="2419455F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FCE8EAE" w14:textId="77777777" w:rsidR="00B836B7" w:rsidRPr="00A36639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03076E5" wp14:editId="1E4E1060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449D20" w14:textId="77777777" w:rsidR="00B836B7" w:rsidRPr="00A36639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0D4CAE78" w14:textId="77777777" w:rsidR="00B836B7" w:rsidRPr="00A36639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3D6FCE8" wp14:editId="59B11570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BC9F6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36639">
              <w:rPr>
                <w:rFonts w:ascii="Source Sans 3" w:hAnsi="Source Sans 3"/>
              </w:rPr>
              <w:t xml:space="preserve">Firma:  </w:t>
            </w:r>
            <w:r w:rsidR="00B836B7" w:rsidRPr="00A36639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36639">
              <w:rPr>
                <w:rFonts w:ascii="Source Sans 3" w:hAnsi="Source Sans 3"/>
              </w:rPr>
              <w:instrText xml:space="preserve"> FORMTEXT </w:instrText>
            </w:r>
            <w:r w:rsidR="00B836B7" w:rsidRPr="00A36639">
              <w:rPr>
                <w:rFonts w:ascii="Source Sans 3" w:hAnsi="Source Sans 3"/>
              </w:rPr>
            </w:r>
            <w:r w:rsidR="00B836B7" w:rsidRPr="00A36639">
              <w:rPr>
                <w:rFonts w:ascii="Source Sans 3" w:hAnsi="Source Sans 3"/>
              </w:rPr>
              <w:fldChar w:fldCharType="separate"/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</w:rPr>
              <w:fldChar w:fldCharType="end"/>
            </w:r>
            <w:bookmarkEnd w:id="0"/>
          </w:p>
          <w:p w14:paraId="51CDDCE7" w14:textId="77777777" w:rsidR="00B836B7" w:rsidRPr="00A36639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9905CA0" wp14:editId="323E586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29D6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36639">
              <w:rPr>
                <w:rFonts w:ascii="Source Sans 3" w:hAnsi="Source Sans 3"/>
              </w:rPr>
              <w:t xml:space="preserve">Arbeitsbereich:  </w:t>
            </w:r>
            <w:r w:rsidR="00400BC7" w:rsidRPr="00A3663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A36639">
              <w:rPr>
                <w:rFonts w:ascii="Source Sans 3" w:hAnsi="Source Sans 3"/>
              </w:rPr>
              <w:instrText xml:space="preserve"> FORMTEXT </w:instrText>
            </w:r>
            <w:r w:rsidR="00400BC7" w:rsidRPr="00A36639">
              <w:rPr>
                <w:rFonts w:ascii="Source Sans 3" w:hAnsi="Source Sans 3"/>
              </w:rPr>
            </w:r>
            <w:r w:rsidR="00400BC7" w:rsidRPr="00A36639">
              <w:rPr>
                <w:rFonts w:ascii="Source Sans 3" w:hAnsi="Source Sans 3"/>
              </w:rPr>
              <w:fldChar w:fldCharType="separate"/>
            </w:r>
            <w:r w:rsidR="00400BC7" w:rsidRPr="00A36639">
              <w:rPr>
                <w:rFonts w:ascii="Source Sans 3" w:hAnsi="Source Sans 3"/>
                <w:noProof/>
              </w:rPr>
              <w:t> </w:t>
            </w:r>
            <w:r w:rsidR="00400BC7" w:rsidRPr="00A36639">
              <w:rPr>
                <w:rFonts w:ascii="Source Sans 3" w:hAnsi="Source Sans 3"/>
                <w:noProof/>
              </w:rPr>
              <w:t> </w:t>
            </w:r>
            <w:r w:rsidR="00400BC7" w:rsidRPr="00A36639">
              <w:rPr>
                <w:rFonts w:ascii="Source Sans 3" w:hAnsi="Source Sans 3"/>
                <w:noProof/>
              </w:rPr>
              <w:t> </w:t>
            </w:r>
            <w:r w:rsidR="00400BC7" w:rsidRPr="00A36639">
              <w:rPr>
                <w:rFonts w:ascii="Source Sans 3" w:hAnsi="Source Sans 3"/>
                <w:noProof/>
              </w:rPr>
              <w:t> </w:t>
            </w:r>
            <w:r w:rsidR="00400BC7" w:rsidRPr="00A36639">
              <w:rPr>
                <w:rFonts w:ascii="Source Sans 3" w:hAnsi="Source Sans 3"/>
                <w:noProof/>
              </w:rPr>
              <w:t> </w:t>
            </w:r>
            <w:r w:rsidR="00400BC7" w:rsidRPr="00A36639">
              <w:rPr>
                <w:rFonts w:ascii="Source Sans 3" w:hAnsi="Source Sans 3"/>
              </w:rPr>
              <w:fldChar w:fldCharType="end"/>
            </w:r>
          </w:p>
          <w:p w14:paraId="61A0634E" w14:textId="77777777" w:rsidR="00B836B7" w:rsidRPr="00A36639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CD1CE52" wp14:editId="37E4D90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0D6FC0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36639">
              <w:rPr>
                <w:rFonts w:ascii="Source Sans 3" w:hAnsi="Source Sans 3"/>
              </w:rPr>
              <w:t xml:space="preserve">Verantwortlich:  </w:t>
            </w:r>
            <w:r w:rsidR="00B836B7" w:rsidRPr="00A36639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36639">
              <w:rPr>
                <w:rFonts w:ascii="Source Sans 3" w:hAnsi="Source Sans 3"/>
              </w:rPr>
              <w:instrText xml:space="preserve"> FORMTEXT </w:instrText>
            </w:r>
            <w:r w:rsidR="00B836B7" w:rsidRPr="00A36639">
              <w:rPr>
                <w:rFonts w:ascii="Source Sans 3" w:hAnsi="Source Sans 3"/>
              </w:rPr>
            </w:r>
            <w:r w:rsidR="00B836B7" w:rsidRPr="00A36639">
              <w:rPr>
                <w:rFonts w:ascii="Source Sans 3" w:hAnsi="Source Sans 3"/>
              </w:rPr>
              <w:fldChar w:fldCharType="separate"/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  <w:noProof/>
              </w:rPr>
              <w:t> </w:t>
            </w:r>
            <w:r w:rsidR="00B836B7" w:rsidRPr="00A36639">
              <w:rPr>
                <w:rFonts w:ascii="Source Sans 3" w:hAnsi="Source Sans 3"/>
              </w:rPr>
              <w:fldChar w:fldCharType="end"/>
            </w:r>
          </w:p>
          <w:p w14:paraId="610E9BEC" w14:textId="77777777" w:rsidR="00744851" w:rsidRPr="00A36639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8809EDB" w14:textId="77777777" w:rsidR="00744851" w:rsidRPr="00A36639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36639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95ADD2C" w14:textId="77777777" w:rsidR="00744851" w:rsidRPr="00A36639" w:rsidRDefault="00744851">
            <w:pPr>
              <w:spacing w:before="0" w:after="60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GEM. § 14 GEFSTOFFV</w:t>
            </w:r>
          </w:p>
          <w:p w14:paraId="3DE3C1DE" w14:textId="236FF008" w:rsidR="00564C7D" w:rsidRPr="00A36639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36639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36639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02E2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36639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3663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36639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591362A" w14:textId="5A084AAD" w:rsidR="00744851" w:rsidRPr="00A36639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Arbeitsplatz:</w:t>
            </w:r>
            <w:r w:rsidR="00E8423D" w:rsidRPr="00A36639">
              <w:rPr>
                <w:rFonts w:ascii="Source Sans 3" w:hAnsi="Source Sans 3"/>
              </w:rPr>
              <w:t xml:space="preserve"> </w:t>
            </w:r>
            <w:r w:rsidR="00063C17" w:rsidRPr="00A36639">
              <w:rPr>
                <w:rFonts w:ascii="Source Sans 3" w:hAnsi="Source Sans 3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63C17" w:rsidRPr="00A36639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063C17" w:rsidRPr="00A36639">
              <w:rPr>
                <w:rFonts w:ascii="Source Sans 3" w:hAnsi="Source Sans 3"/>
                <w:u w:val="single"/>
              </w:rPr>
            </w:r>
            <w:r w:rsidR="00063C17" w:rsidRPr="00A36639">
              <w:rPr>
                <w:rFonts w:ascii="Source Sans 3" w:hAnsi="Source Sans 3"/>
                <w:u w:val="single"/>
              </w:rPr>
              <w:fldChar w:fldCharType="separate"/>
            </w:r>
            <w:r w:rsidR="00063C17" w:rsidRPr="00A36639">
              <w:rPr>
                <w:rFonts w:ascii="Source Sans 3" w:hAnsi="Source Sans 3"/>
                <w:u w:val="single"/>
              </w:rPr>
              <w:t> </w:t>
            </w:r>
            <w:r w:rsidR="00063C17" w:rsidRPr="00A36639">
              <w:rPr>
                <w:rFonts w:ascii="Source Sans 3" w:hAnsi="Source Sans 3"/>
                <w:u w:val="single"/>
              </w:rPr>
              <w:t> </w:t>
            </w:r>
            <w:r w:rsidR="00063C17" w:rsidRPr="00A36639">
              <w:rPr>
                <w:rFonts w:ascii="Source Sans 3" w:hAnsi="Source Sans 3"/>
                <w:u w:val="single"/>
              </w:rPr>
              <w:t> </w:t>
            </w:r>
            <w:r w:rsidR="00063C17" w:rsidRPr="00A36639">
              <w:rPr>
                <w:rFonts w:ascii="Source Sans 3" w:hAnsi="Source Sans 3"/>
                <w:u w:val="single"/>
              </w:rPr>
              <w:t> </w:t>
            </w:r>
            <w:r w:rsidR="00063C17" w:rsidRPr="00A36639">
              <w:rPr>
                <w:rFonts w:ascii="Source Sans 3" w:hAnsi="Source Sans 3"/>
                <w:u w:val="single"/>
              </w:rPr>
              <w:t> </w:t>
            </w:r>
            <w:r w:rsidR="00063C17" w:rsidRPr="00A36639">
              <w:rPr>
                <w:rFonts w:ascii="Source Sans 3" w:hAnsi="Source Sans 3"/>
              </w:rPr>
              <w:fldChar w:fldCharType="end"/>
            </w:r>
          </w:p>
          <w:p w14:paraId="0ED7E544" w14:textId="24B59F3F" w:rsidR="00D45CA8" w:rsidRPr="00A36639" w:rsidRDefault="00D45CA8" w:rsidP="00063C17">
            <w:pPr>
              <w:spacing w:before="100" w:after="60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 xml:space="preserve">Tätigkeit: </w:t>
            </w:r>
            <w:r w:rsidR="00063C17" w:rsidRPr="00A36639">
              <w:rPr>
                <w:rFonts w:ascii="Source Sans 3" w:hAnsi="Source Sans 3"/>
              </w:rPr>
              <w:t>Kleben mit PUR-Hotmelt/</w:t>
            </w:r>
            <w:r w:rsidR="00063C17" w:rsidRPr="00A36639">
              <w:rPr>
                <w:rFonts w:ascii="Source Sans 3" w:hAnsi="Source Sans 3"/>
              </w:rPr>
              <w:br/>
              <w:t>Sohlen abdichten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B832CC9" w14:textId="77777777" w:rsidR="00B836B7" w:rsidRPr="00A36639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259CEA5" w14:textId="77777777" w:rsidR="00D45CA8" w:rsidRPr="00A36639" w:rsidRDefault="00D45CA8">
            <w:pPr>
              <w:spacing w:before="0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 xml:space="preserve">Stand: </w:t>
            </w:r>
            <w:r w:rsidRPr="00A36639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36639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36639">
              <w:rPr>
                <w:rFonts w:ascii="Source Sans 3" w:hAnsi="Source Sans 3"/>
                <w:u w:val="single"/>
              </w:rPr>
              <w:instrText>FORMTEXT</w:instrText>
            </w:r>
            <w:r w:rsidRPr="00A36639">
              <w:rPr>
                <w:rFonts w:ascii="Source Sans 3" w:hAnsi="Source Sans 3"/>
                <w:u w:val="single"/>
              </w:rPr>
              <w:instrText xml:space="preserve"> </w:instrText>
            </w:r>
            <w:r w:rsidRPr="00A36639">
              <w:rPr>
                <w:rFonts w:ascii="Source Sans 3" w:hAnsi="Source Sans 3"/>
                <w:u w:val="single"/>
              </w:rPr>
            </w:r>
            <w:r w:rsidRPr="00A36639">
              <w:rPr>
                <w:rFonts w:ascii="Source Sans 3" w:hAnsi="Source Sans 3"/>
                <w:u w:val="single"/>
              </w:rPr>
              <w:fldChar w:fldCharType="separate"/>
            </w:r>
            <w:r w:rsidRPr="00A36639">
              <w:rPr>
                <w:rFonts w:ascii="Source Sans 3" w:hAnsi="Source Sans 3"/>
                <w:noProof/>
                <w:u w:val="single"/>
              </w:rPr>
              <w:t> </w:t>
            </w:r>
            <w:r w:rsidRPr="00A36639">
              <w:rPr>
                <w:rFonts w:ascii="Source Sans 3" w:hAnsi="Source Sans 3"/>
                <w:noProof/>
                <w:u w:val="single"/>
              </w:rPr>
              <w:t> </w:t>
            </w:r>
            <w:r w:rsidRPr="00A36639">
              <w:rPr>
                <w:rFonts w:ascii="Source Sans 3" w:hAnsi="Source Sans 3"/>
                <w:noProof/>
                <w:u w:val="single"/>
              </w:rPr>
              <w:t> </w:t>
            </w:r>
            <w:r w:rsidRPr="00A36639">
              <w:rPr>
                <w:rFonts w:ascii="Source Sans 3" w:hAnsi="Source Sans 3"/>
                <w:noProof/>
                <w:u w:val="single"/>
              </w:rPr>
              <w:t> </w:t>
            </w:r>
            <w:r w:rsidRPr="00A36639">
              <w:rPr>
                <w:rFonts w:ascii="Source Sans 3" w:hAnsi="Source Sans 3"/>
                <w:noProof/>
                <w:u w:val="single"/>
              </w:rPr>
              <w:t> </w:t>
            </w:r>
            <w:r w:rsidRPr="00A36639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36639">
              <w:rPr>
                <w:rFonts w:ascii="Source Sans 3" w:hAnsi="Source Sans 3"/>
              </w:rPr>
              <w:t xml:space="preserve"> </w:t>
            </w:r>
          </w:p>
          <w:p w14:paraId="0A596F8E" w14:textId="39DA5FE3" w:rsidR="00D45CA8" w:rsidRPr="00A36639" w:rsidRDefault="00063C17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36639">
              <w:rPr>
                <w:rFonts w:ascii="Source Sans 3" w:hAnsi="Source Sans 3"/>
                <w:sz w:val="16"/>
              </w:rPr>
              <w:t>B116</w:t>
            </w:r>
          </w:p>
        </w:tc>
      </w:tr>
      <w:tr w:rsidR="00D45CA8" w:rsidRPr="00A36639" w14:paraId="725CAC1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8871C7C" w14:textId="77777777" w:rsidR="00D45CA8" w:rsidRPr="00A36639" w:rsidRDefault="00D45CA8" w:rsidP="00A36639">
            <w:pPr>
              <w:pStyle w:val="berschrift3"/>
            </w:pPr>
            <w:r w:rsidRPr="00A36639">
              <w:t>Gefahrstoffbezeichnung</w:t>
            </w:r>
          </w:p>
        </w:tc>
      </w:tr>
      <w:tr w:rsidR="00D45CA8" w:rsidRPr="00A36639" w14:paraId="1086C2E8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843EA77" w14:textId="6D3EDA02" w:rsidR="00D45CA8" w:rsidRPr="00A36639" w:rsidRDefault="00063C17" w:rsidP="00A36639">
            <w:pPr>
              <w:pStyle w:val="berschrift3"/>
              <w:ind w:left="1145"/>
              <w:jc w:val="left"/>
            </w:pPr>
            <w:r w:rsidRPr="00A36639">
              <w:t xml:space="preserve">PUR-Hotmelt </w:t>
            </w:r>
            <w:r w:rsidRPr="00A36639">
              <w:rPr>
                <w:sz w:val="20"/>
                <w:szCs w:val="20"/>
              </w:rPr>
              <w:t>(enthält Isocyanate)</w:t>
            </w:r>
            <w:r w:rsidRPr="00A36639">
              <w:t xml:space="preserve"> </w:t>
            </w:r>
            <w:r w:rsidRPr="00A36639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639">
              <w:rPr>
                <w:u w:val="single"/>
              </w:rPr>
              <w:instrText xml:space="preserve"> FORMTEXT </w:instrText>
            </w:r>
            <w:r w:rsidRPr="00A36639">
              <w:rPr>
                <w:u w:val="single"/>
              </w:rPr>
            </w:r>
            <w:r w:rsidRPr="00A36639">
              <w:rPr>
                <w:u w:val="single"/>
              </w:rPr>
              <w:fldChar w:fldCharType="separate"/>
            </w:r>
            <w:r w:rsidRPr="00A36639">
              <w:rPr>
                <w:u w:val="single"/>
              </w:rPr>
              <w:t> </w:t>
            </w:r>
            <w:r w:rsidRPr="00A36639">
              <w:rPr>
                <w:u w:val="single"/>
              </w:rPr>
              <w:t> </w:t>
            </w:r>
            <w:r w:rsidRPr="00A36639">
              <w:rPr>
                <w:u w:val="single"/>
              </w:rPr>
              <w:t> </w:t>
            </w:r>
            <w:r w:rsidRPr="00A36639">
              <w:rPr>
                <w:u w:val="single"/>
              </w:rPr>
              <w:t> </w:t>
            </w:r>
            <w:r w:rsidRPr="00A36639">
              <w:rPr>
                <w:u w:val="single"/>
              </w:rPr>
              <w:t> </w:t>
            </w:r>
            <w:r w:rsidRPr="00A36639">
              <w:fldChar w:fldCharType="end"/>
            </w:r>
          </w:p>
        </w:tc>
      </w:tr>
      <w:tr w:rsidR="00D45CA8" w:rsidRPr="00A36639" w14:paraId="3C344FF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EFF26F" w14:textId="77777777" w:rsidR="00D45CA8" w:rsidRPr="00A36639" w:rsidRDefault="00D45CA8" w:rsidP="00A36639">
            <w:pPr>
              <w:pStyle w:val="berschrift3"/>
              <w:rPr>
                <w:sz w:val="24"/>
              </w:rPr>
            </w:pPr>
            <w:r w:rsidRPr="00A36639">
              <w:t>Gefahren für Mensch und Umwelt</w:t>
            </w:r>
          </w:p>
        </w:tc>
      </w:tr>
      <w:tr w:rsidR="00D45CA8" w:rsidRPr="00A36639" w14:paraId="7C7D97C3" w14:textId="77777777" w:rsidTr="00063C1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859EDE9" w14:textId="77777777" w:rsidR="00D45CA8" w:rsidRPr="00A36639" w:rsidRDefault="00063C17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A3663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B2BABA0" wp14:editId="144910C9">
                  <wp:extent cx="612000" cy="612000"/>
                  <wp:effectExtent l="0" t="0" r="0" b="0"/>
                  <wp:docPr id="1" name="Grafik 1" descr="O:\HV_RD_POOL\2 - Fotos - Karikaturen  Grafiken\Sicherheitszeichen\GHS-Zeichen\GHS08 Gesundheitsgefah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O:\HV_RD_POOL\2 - Fotos - Karikaturen  Grafiken\Sicherheitszeichen\GHS-Zeichen\GHS08 Gesundheitsgefah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D5136" w14:textId="29F51A09" w:rsidR="00063C17" w:rsidRPr="00A36639" w:rsidRDefault="00063C17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A36639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6772C38" w14:textId="366D7E3E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Gesundheitsschädlich</w:t>
            </w:r>
          </w:p>
          <w:p w14:paraId="54E8609F" w14:textId="54CB0132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Enthält Isocyanate: Sensibilisierung (Allergie) durch Einatmen und Hautkontakt möglich</w:t>
            </w:r>
          </w:p>
          <w:p w14:paraId="71CF8C66" w14:textId="437F5071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Gefahr der Hautverbrennung bei Verarbeitungstemperatur</w:t>
            </w:r>
          </w:p>
          <w:p w14:paraId="424A20B0" w14:textId="047EE586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Schwach wassergefährdend</w:t>
            </w:r>
          </w:p>
          <w:p w14:paraId="30D4CEB0" w14:textId="131BCB3D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Bildet im Brandfall gefährliche Gase</w:t>
            </w:r>
          </w:p>
          <w:p w14:paraId="54515637" w14:textId="73B28A48" w:rsidR="00E118EC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Kann vermutlich Krebs erzeugen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F654E67" w14:textId="77777777" w:rsidR="00D45CA8" w:rsidRPr="00A3663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36639" w14:paraId="5BC6F4C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9340594" w14:textId="77777777" w:rsidR="00D45CA8" w:rsidRPr="00A36639" w:rsidRDefault="00D45CA8" w:rsidP="00A36639">
            <w:pPr>
              <w:pStyle w:val="berschrift3"/>
            </w:pPr>
            <w:r w:rsidRPr="00A36639">
              <w:t>Schutzmaßnahmen und Verhaltensregeln</w:t>
            </w:r>
          </w:p>
        </w:tc>
      </w:tr>
      <w:tr w:rsidR="00D45CA8" w:rsidRPr="00A36639" w14:paraId="373FE4EE" w14:textId="77777777" w:rsidTr="00063C1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4A4B9A7" w14:textId="77777777" w:rsidR="00D45CA8" w:rsidRPr="00A36639" w:rsidRDefault="00063C1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3663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330FD4E" wp14:editId="6DA418C6">
                  <wp:extent cx="612000" cy="612000"/>
                  <wp:effectExtent l="0" t="0" r="0" b="0"/>
                  <wp:docPr id="2" name="Grafik 2" descr="O:\HV_RD_POOL\2 - Fotos - Karikaturen  Grafiken\Sicherheitszeichen\Sicherheitszeichen_Piktrogramme_2016-von-RBB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POOL\2 - Fotos - Karikaturen  Grafiken\Sicherheitszeichen\Sicherheitszeichen_Piktrogramme_2016-von-RBB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9536D" w14:textId="53FCBB02" w:rsidR="00063C17" w:rsidRPr="00A36639" w:rsidRDefault="00063C17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36639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733128" wp14:editId="619E2876">
                  <wp:extent cx="612000" cy="612000"/>
                  <wp:effectExtent l="0" t="0" r="0" b="0"/>
                  <wp:docPr id="3" name="Grafik 3" descr="O:\HV_RD_POOL\2 - Fotos - Karikaturen  Grafiken\Sicherheitszeichen\Sicherheitszeichen_Piktrogramme_2016-von-RBB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Piktrogramme_2016-von-RBB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289431A" w14:textId="140F0E30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Berührung mit heißem Klebstoff vermeiden</w:t>
            </w:r>
          </w:p>
          <w:p w14:paraId="66DFDC23" w14:textId="3A4980BB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 xml:space="preserve">Nur bei wirksamer und eingeschalteter Absaugung arbeiten </w:t>
            </w:r>
          </w:p>
          <w:p w14:paraId="350D248D" w14:textId="1BF3A5DB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Schutzhandschuhe aus Butylkautschuk und Baumwollunterziehhandschuhe und Hautschutzmittel benutzen</w:t>
            </w:r>
          </w:p>
          <w:p w14:paraId="54400D0A" w14:textId="51371FE0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Bei Spritzgefahr Schutzbrille benutzen</w:t>
            </w:r>
          </w:p>
          <w:p w14:paraId="38410DFA" w14:textId="24E230E4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 xml:space="preserve">Hautschutz benutzen: Schutz (vor der Arbeit) </w:t>
            </w:r>
            <w:r w:rsidR="00063C17" w:rsidRPr="00A3663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63C17" w:rsidRPr="00A36639">
              <w:rPr>
                <w:u w:val="single"/>
              </w:rPr>
              <w:instrText xml:space="preserve"> FORMTEXT </w:instrText>
            </w:r>
            <w:r w:rsidR="00063C17" w:rsidRPr="00A36639">
              <w:rPr>
                <w:u w:val="single"/>
              </w:rPr>
            </w:r>
            <w:r w:rsidR="00063C17" w:rsidRPr="00A36639">
              <w:rPr>
                <w:u w:val="single"/>
              </w:rPr>
              <w:fldChar w:fldCharType="separate"/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fldChar w:fldCharType="end"/>
            </w:r>
            <w:r w:rsidR="00063C17" w:rsidRPr="00A36639">
              <w:t xml:space="preserve"> Reinigung </w:t>
            </w:r>
            <w:r w:rsidR="005B601A" w:rsidRPr="00A36639">
              <w:br/>
            </w:r>
            <w:r w:rsidR="00063C17" w:rsidRPr="00A36639">
              <w:t xml:space="preserve">(vor Pausen und Arbeitsschluss) </w:t>
            </w:r>
            <w:r w:rsidR="00063C17" w:rsidRPr="00A3663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63C17" w:rsidRPr="00A36639">
              <w:rPr>
                <w:u w:val="single"/>
              </w:rPr>
              <w:instrText xml:space="preserve"> FORMTEXT </w:instrText>
            </w:r>
            <w:r w:rsidR="00063C17" w:rsidRPr="00A36639">
              <w:rPr>
                <w:u w:val="single"/>
              </w:rPr>
            </w:r>
            <w:r w:rsidR="00063C17" w:rsidRPr="00A36639">
              <w:rPr>
                <w:u w:val="single"/>
              </w:rPr>
              <w:fldChar w:fldCharType="separate"/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fldChar w:fldCharType="end"/>
            </w:r>
            <w:r w:rsidR="00063C17" w:rsidRPr="00A36639">
              <w:t xml:space="preserve"> Pflege (nach der Arbeit) </w:t>
            </w:r>
            <w:r w:rsidR="00063C17" w:rsidRPr="00A36639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63C17" w:rsidRPr="00A36639">
              <w:rPr>
                <w:u w:val="single"/>
              </w:rPr>
              <w:instrText xml:space="preserve"> FORMTEXT </w:instrText>
            </w:r>
            <w:r w:rsidR="00063C17" w:rsidRPr="00A36639">
              <w:rPr>
                <w:u w:val="single"/>
              </w:rPr>
            </w:r>
            <w:r w:rsidR="00063C17" w:rsidRPr="00A36639">
              <w:rPr>
                <w:u w:val="single"/>
              </w:rPr>
              <w:fldChar w:fldCharType="separate"/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fldChar w:fldCharType="end"/>
            </w:r>
          </w:p>
          <w:p w14:paraId="4CF27455" w14:textId="595DBE5C" w:rsidR="00D45CA8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 xml:space="preserve">Am Arbeitsplatz nicht rauchen, essen oder trinken und hier keine </w:t>
            </w:r>
            <w:r w:rsidR="00063C17" w:rsidRPr="00A36639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C65C4E9" w14:textId="77777777" w:rsidR="00D45CA8" w:rsidRPr="00A3663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A36639" w14:paraId="543C3CC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3E4079" w14:textId="77777777" w:rsidR="00D45CA8" w:rsidRPr="00A36639" w:rsidRDefault="00D45CA8" w:rsidP="00A36639">
            <w:pPr>
              <w:pStyle w:val="berschrift3"/>
            </w:pPr>
            <w:r w:rsidRPr="00A36639">
              <w:t>Verhalten im Gefahrfall</w:t>
            </w:r>
          </w:p>
        </w:tc>
      </w:tr>
      <w:tr w:rsidR="00D45CA8" w:rsidRPr="00A36639" w14:paraId="0E15D939" w14:textId="77777777" w:rsidTr="00063C1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7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25F4311A" w14:textId="77777777" w:rsidR="00D45CA8" w:rsidRPr="00A36639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81875E4" w14:textId="2C6FC96F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Gefahrenbereich sofort verlassen</w:t>
            </w:r>
          </w:p>
          <w:p w14:paraId="4D6F806C" w14:textId="05F65C1C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Brandgase nicht einatmen</w:t>
            </w:r>
          </w:p>
          <w:p w14:paraId="499E8BD8" w14:textId="1CED81E5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Entstehungsbrand mit Sand, Pulver- oder CO</w:t>
            </w:r>
            <w:r w:rsidR="00063C17" w:rsidRPr="00A36639">
              <w:rPr>
                <w:vertAlign w:val="subscript"/>
              </w:rPr>
              <w:t>2</w:t>
            </w:r>
            <w:r w:rsidR="00063C17" w:rsidRPr="00A36639">
              <w:t>-Löscher bekämpfen</w:t>
            </w:r>
          </w:p>
          <w:p w14:paraId="6267CACA" w14:textId="23AAF14E" w:rsidR="00063C17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Verschmutzte oder getränkte Kleidung sofort entfernen</w:t>
            </w:r>
          </w:p>
          <w:p w14:paraId="42DB81BF" w14:textId="6E493F9E" w:rsidR="00063C17" w:rsidRPr="00A36639" w:rsidRDefault="00C02E2D" w:rsidP="00C02E2D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063C17" w:rsidRPr="00A36639">
              <w:t>Keine größeren Mengen in Grundwasser, Gewässer oder Kanalisation gelangen lassen</w:t>
            </w:r>
          </w:p>
          <w:p w14:paraId="240C7CA0" w14:textId="7A0D5878" w:rsidR="00D45CA8" w:rsidRPr="00A36639" w:rsidRDefault="00063C17" w:rsidP="00C02E2D">
            <w:pPr>
              <w:pStyle w:val="Notruf"/>
              <w:spacing w:before="0"/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Notruf:</w:t>
            </w:r>
            <w:r w:rsidRPr="00A36639">
              <w:rPr>
                <w:rFonts w:ascii="Source Sans 3" w:hAnsi="Source Sans 3"/>
                <w:sz w:val="20"/>
              </w:rPr>
              <w:t xml:space="preserve">  </w:t>
            </w:r>
            <w:r w:rsidRPr="00A36639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36639">
              <w:rPr>
                <w:rFonts w:ascii="Source Sans 3" w:hAnsi="Source Sans 3"/>
              </w:rPr>
              <w:instrText xml:space="preserve"> FORMTEXT </w:instrText>
            </w:r>
            <w:r w:rsidRPr="00A36639">
              <w:rPr>
                <w:rFonts w:ascii="Source Sans 3" w:hAnsi="Source Sans 3"/>
              </w:rPr>
            </w:r>
            <w:r w:rsidRPr="00A36639">
              <w:rPr>
                <w:rFonts w:ascii="Source Sans 3" w:hAnsi="Source Sans 3"/>
              </w:rPr>
              <w:fldChar w:fldCharType="separate"/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36639" w14:paraId="32E286A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3B240A" w14:textId="77777777" w:rsidR="00D45CA8" w:rsidRPr="00A36639" w:rsidRDefault="00D45CA8" w:rsidP="00A36639">
            <w:pPr>
              <w:pStyle w:val="berschrift3"/>
            </w:pPr>
            <w:r w:rsidRPr="00A36639">
              <w:t>Erste Hilfe</w:t>
            </w:r>
          </w:p>
        </w:tc>
      </w:tr>
      <w:tr w:rsidR="00D45CA8" w:rsidRPr="00A36639" w14:paraId="3F4259AB" w14:textId="77777777" w:rsidTr="00063C1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546140" w14:textId="77777777" w:rsidR="00D45CA8" w:rsidRPr="00A36639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A36639">
              <w:rPr>
                <w:rFonts w:ascii="Source Sans 3" w:hAnsi="Source Sans 3"/>
                <w:noProof/>
              </w:rPr>
              <w:drawing>
                <wp:inline distT="0" distB="0" distL="0" distR="0" wp14:anchorId="6166FF6A" wp14:editId="47617AD8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366A33D" w14:textId="578437D4" w:rsidR="00063C17" w:rsidRPr="00A36639" w:rsidRDefault="00063C17" w:rsidP="00063C17">
            <w:pPr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Einatmen:</w:t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  <w:t>Frischluft, Arzt verständigen</w:t>
            </w:r>
          </w:p>
          <w:p w14:paraId="139103C6" w14:textId="10CE5AF6" w:rsidR="00063C17" w:rsidRPr="00A36639" w:rsidRDefault="00063C17" w:rsidP="00063C17">
            <w:pPr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Hautkontakt:</w:t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  <w:t>Mit Wasser und Seife reinigen, gut nachspülen</w:t>
            </w:r>
          </w:p>
          <w:p w14:paraId="3D4A87A4" w14:textId="3BCBB43D" w:rsidR="00063C17" w:rsidRPr="00A36639" w:rsidRDefault="00063C17" w:rsidP="00063C17">
            <w:pPr>
              <w:rPr>
                <w:rFonts w:ascii="Source Sans 3" w:hAnsi="Source Sans 3"/>
              </w:rPr>
            </w:pPr>
            <w:r w:rsidRPr="00A36639">
              <w:rPr>
                <w:rFonts w:ascii="Source Sans 3" w:hAnsi="Source Sans 3"/>
              </w:rPr>
              <w:t>Augenkontakt:</w:t>
            </w:r>
            <w:r w:rsidRPr="00A36639">
              <w:rPr>
                <w:rFonts w:ascii="Source Sans 3" w:hAnsi="Source Sans 3"/>
              </w:rPr>
              <w:tab/>
            </w:r>
            <w:r w:rsidRPr="00A36639">
              <w:rPr>
                <w:rFonts w:ascii="Source Sans 3" w:hAnsi="Source Sans 3"/>
              </w:rPr>
              <w:tab/>
              <w:t xml:space="preserve">Bei geöffnetem </w:t>
            </w:r>
            <w:proofErr w:type="spellStart"/>
            <w:r w:rsidRPr="00A36639">
              <w:rPr>
                <w:rFonts w:ascii="Source Sans 3" w:hAnsi="Source Sans 3"/>
              </w:rPr>
              <w:t>Lidspalt</w:t>
            </w:r>
            <w:proofErr w:type="spellEnd"/>
            <w:r w:rsidRPr="00A36639">
              <w:rPr>
                <w:rFonts w:ascii="Source Sans 3" w:hAnsi="Source Sans 3"/>
              </w:rPr>
              <w:t xml:space="preserve"> gründlich mit Wasser spülen, Arzt konsultieren</w:t>
            </w:r>
          </w:p>
          <w:p w14:paraId="634A94FB" w14:textId="0B1A8E22" w:rsidR="00D45CA8" w:rsidRPr="00A36639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A36639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36639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3663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36639">
              <w:rPr>
                <w:rFonts w:ascii="Source Sans 3" w:hAnsi="Source Sans 3"/>
                <w:sz w:val="20"/>
                <w:szCs w:val="20"/>
              </w:rPr>
            </w:r>
            <w:r w:rsidRPr="00A36639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="00C02E2D">
              <w:rPr>
                <w:rFonts w:ascii="Source Sans 3" w:hAnsi="Source Sans 3"/>
                <w:sz w:val="20"/>
                <w:szCs w:val="20"/>
              </w:rPr>
              <w:tab/>
            </w:r>
            <w:r w:rsidRPr="00A36639">
              <w:rPr>
                <w:rFonts w:ascii="Source Sans 3" w:hAnsi="Source Sans 3"/>
                <w:sz w:val="20"/>
                <w:szCs w:val="20"/>
              </w:rPr>
              <w:tab/>
              <w:t xml:space="preserve">Telefon: </w:t>
            </w:r>
            <w:r w:rsidRPr="00A36639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36639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36639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36639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36639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36639" w14:paraId="3C617FD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76D1F4" w14:textId="77777777" w:rsidR="00D45CA8" w:rsidRPr="00A36639" w:rsidRDefault="00D45CA8" w:rsidP="00A36639">
            <w:pPr>
              <w:pStyle w:val="berschrift3"/>
            </w:pPr>
            <w:r w:rsidRPr="00A36639">
              <w:t>Sachgerechte Entsorgung</w:t>
            </w:r>
          </w:p>
        </w:tc>
      </w:tr>
      <w:tr w:rsidR="00D45CA8" w:rsidRPr="00A36639" w14:paraId="461D4B7C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37335CD" w14:textId="77777777" w:rsidR="00D45CA8" w:rsidRPr="00A36639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5E3BE41" w14:textId="35E1C5E3" w:rsidR="00D45CA8" w:rsidRPr="00A36639" w:rsidRDefault="00C02E2D" w:rsidP="00C02E2D">
            <w:pPr>
              <w:pStyle w:val="Aufzhlung1"/>
            </w:pPr>
            <w:r>
              <w:t>‒</w:t>
            </w:r>
            <w:r>
              <w:tab/>
            </w:r>
            <w:r w:rsidR="00063C17" w:rsidRPr="00A36639">
              <w:t>Abgekühlte Restmengen und kontaminiertes Reinigungsmittel sammeln</w:t>
            </w:r>
            <w:r w:rsidR="00063C17" w:rsidRPr="00A36639">
              <w:br/>
              <w:t xml:space="preserve">und der Entsorgung durch </w:t>
            </w:r>
            <w:r w:rsidR="00063C17" w:rsidRPr="00A36639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63C17" w:rsidRPr="00A36639">
              <w:rPr>
                <w:u w:val="single"/>
              </w:rPr>
              <w:instrText xml:space="preserve"> FORMTEXT </w:instrText>
            </w:r>
            <w:r w:rsidR="00063C17" w:rsidRPr="00A36639">
              <w:rPr>
                <w:u w:val="single"/>
              </w:rPr>
            </w:r>
            <w:r w:rsidR="00063C17" w:rsidRPr="00A36639">
              <w:rPr>
                <w:u w:val="single"/>
              </w:rPr>
              <w:fldChar w:fldCharType="separate"/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rPr>
                <w:u w:val="single"/>
              </w:rPr>
              <w:t> </w:t>
            </w:r>
            <w:r w:rsidR="00063C17" w:rsidRPr="00A36639">
              <w:fldChar w:fldCharType="end"/>
            </w:r>
            <w:r w:rsidR="00063C17" w:rsidRPr="00A36639">
              <w:t xml:space="preserve"> zuführen</w:t>
            </w:r>
          </w:p>
          <w:p w14:paraId="3D06BA13" w14:textId="77777777" w:rsidR="00872D6F" w:rsidRPr="00A36639" w:rsidRDefault="00872D6F" w:rsidP="00C02E2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36639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36639">
              <w:rPr>
                <w:rFonts w:ascii="Source Sans 3" w:hAnsi="Source Sans 3"/>
                <w:color w:val="000000"/>
              </w:rPr>
              <w:t xml:space="preserve"> </w:t>
            </w:r>
            <w:r w:rsidRPr="00A3663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36639">
              <w:rPr>
                <w:rFonts w:ascii="Source Sans 3" w:hAnsi="Source Sans 3"/>
              </w:rPr>
              <w:instrText xml:space="preserve"> FORMTEXT </w:instrText>
            </w:r>
            <w:r w:rsidRPr="00A36639">
              <w:rPr>
                <w:rFonts w:ascii="Source Sans 3" w:hAnsi="Source Sans 3"/>
              </w:rPr>
            </w:r>
            <w:r w:rsidRPr="00A36639">
              <w:rPr>
                <w:rFonts w:ascii="Source Sans 3" w:hAnsi="Source Sans 3"/>
              </w:rPr>
              <w:fldChar w:fldCharType="separate"/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</w:rPr>
              <w:fldChar w:fldCharType="end"/>
            </w:r>
            <w:r w:rsidRPr="00A36639">
              <w:rPr>
                <w:rFonts w:ascii="Source Sans 3" w:hAnsi="Source Sans 3"/>
                <w:color w:val="000000"/>
              </w:rPr>
              <w:tab/>
            </w:r>
            <w:r w:rsidRPr="00A36639">
              <w:rPr>
                <w:rFonts w:ascii="Source Sans 3" w:hAnsi="Source Sans 3"/>
                <w:color w:val="000000"/>
              </w:rPr>
              <w:tab/>
            </w:r>
            <w:r w:rsidRPr="00A36639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36639">
              <w:rPr>
                <w:rFonts w:ascii="Source Sans 3" w:hAnsi="Source Sans 3"/>
                <w:color w:val="000000"/>
              </w:rPr>
              <w:t xml:space="preserve"> </w:t>
            </w:r>
            <w:r w:rsidRPr="00A36639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36639">
              <w:rPr>
                <w:rFonts w:ascii="Source Sans 3" w:hAnsi="Source Sans 3"/>
              </w:rPr>
              <w:instrText xml:space="preserve"> FORMTEXT </w:instrText>
            </w:r>
            <w:r w:rsidRPr="00A36639">
              <w:rPr>
                <w:rFonts w:ascii="Source Sans 3" w:hAnsi="Source Sans 3"/>
              </w:rPr>
            </w:r>
            <w:r w:rsidRPr="00A36639">
              <w:rPr>
                <w:rFonts w:ascii="Source Sans 3" w:hAnsi="Source Sans 3"/>
              </w:rPr>
              <w:fldChar w:fldCharType="separate"/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  <w:noProof/>
              </w:rPr>
              <w:t> </w:t>
            </w:r>
            <w:r w:rsidRPr="00A36639">
              <w:rPr>
                <w:rFonts w:ascii="Source Sans 3" w:hAnsi="Source Sans 3"/>
              </w:rPr>
              <w:fldChar w:fldCharType="end"/>
            </w:r>
          </w:p>
        </w:tc>
      </w:tr>
    </w:tbl>
    <w:p w14:paraId="6CE5B30E" w14:textId="77777777" w:rsidR="00D45CA8" w:rsidRPr="00A36639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36639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3DB00DE-1AE9-4E1A-A01A-AF8A469744DA}"/>
    <w:embedBold r:id="rId2" w:fontKey="{86D3365E-A7F1-4BAD-B8AF-1ADDCB6A7FD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E65B2"/>
    <w:multiLevelType w:val="hybridMultilevel"/>
    <w:tmpl w:val="13946E68"/>
    <w:lvl w:ilvl="0" w:tplc="174C25B6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964AC"/>
    <w:multiLevelType w:val="hybridMultilevel"/>
    <w:tmpl w:val="AF1C451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17"/>
    <w:rsid w:val="00063C17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564C7D"/>
    <w:rsid w:val="005B601A"/>
    <w:rsid w:val="00744851"/>
    <w:rsid w:val="00800ABE"/>
    <w:rsid w:val="00850334"/>
    <w:rsid w:val="008525E3"/>
    <w:rsid w:val="00872D6F"/>
    <w:rsid w:val="00991CDD"/>
    <w:rsid w:val="00A36639"/>
    <w:rsid w:val="00A825D8"/>
    <w:rsid w:val="00AC2984"/>
    <w:rsid w:val="00B836B7"/>
    <w:rsid w:val="00C02E2D"/>
    <w:rsid w:val="00C5277C"/>
    <w:rsid w:val="00C9224C"/>
    <w:rsid w:val="00CF1947"/>
    <w:rsid w:val="00CF4FC1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5ECA0"/>
  <w15:chartTrackingRefBased/>
  <w15:docId w15:val="{6454D61F-A2DC-4DEA-AF72-4F855E778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A36639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C02E2D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226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2025-07-23T07:37:00Z</dcterms:created>
  <dcterms:modified xsi:type="dcterms:W3CDTF">2026-01-05T11:08:00Z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