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E22B7" w14:textId="77777777" w:rsidR="00564C7D" w:rsidRPr="007C2D5C" w:rsidRDefault="00072313">
      <w:pPr>
        <w:spacing w:before="0"/>
        <w:rPr>
          <w:rFonts w:ascii="Source Sans 3" w:hAnsi="Source Sans 3"/>
          <w:sz w:val="8"/>
        </w:rPr>
      </w:pPr>
      <w:r w:rsidRPr="007C2D5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7C3BA43" wp14:editId="0ACD84DE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684F8" w14:textId="77777777" w:rsidR="00564C7D" w:rsidRPr="007C2D5C" w:rsidRDefault="00564C7D">
      <w:pPr>
        <w:spacing w:before="0"/>
        <w:rPr>
          <w:rFonts w:ascii="Source Sans 3" w:hAnsi="Source Sans 3"/>
          <w:sz w:val="8"/>
        </w:rPr>
      </w:pPr>
    </w:p>
    <w:p w14:paraId="0CA80AAB" w14:textId="77777777" w:rsidR="00564C7D" w:rsidRPr="007C2D5C" w:rsidRDefault="00564C7D">
      <w:pPr>
        <w:spacing w:before="0"/>
        <w:rPr>
          <w:rFonts w:ascii="Source Sans 3" w:hAnsi="Source Sans 3"/>
          <w:sz w:val="8"/>
        </w:rPr>
      </w:pPr>
    </w:p>
    <w:p w14:paraId="25ADFD2B" w14:textId="77777777" w:rsidR="00564C7D" w:rsidRPr="007C2D5C" w:rsidRDefault="00564C7D">
      <w:pPr>
        <w:spacing w:before="0"/>
        <w:rPr>
          <w:rFonts w:ascii="Source Sans 3" w:hAnsi="Source Sans 3"/>
          <w:sz w:val="8"/>
        </w:rPr>
      </w:pPr>
    </w:p>
    <w:p w14:paraId="1ED61332" w14:textId="77777777" w:rsidR="00564C7D" w:rsidRPr="007C2D5C" w:rsidRDefault="00564C7D">
      <w:pPr>
        <w:spacing w:before="0"/>
        <w:rPr>
          <w:rFonts w:ascii="Source Sans 3" w:hAnsi="Source Sans 3"/>
          <w:sz w:val="8"/>
        </w:rPr>
        <w:sectPr w:rsidR="00564C7D" w:rsidRPr="007C2D5C" w:rsidSect="0057340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5AB1DF6" w14:textId="7DEE5020" w:rsidR="00744851" w:rsidRPr="007C2D5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7C2D5C" w14:paraId="0AAC6053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0A93411" w14:textId="77777777" w:rsidR="00B836B7" w:rsidRPr="007C2D5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96EFB0A" wp14:editId="01A15F91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F57E0" w14:textId="77777777" w:rsidR="00B836B7" w:rsidRPr="007C2D5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71B1533" w14:textId="77777777" w:rsidR="00B836B7" w:rsidRPr="007C2D5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6DBE23E" wp14:editId="5C83309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7AF7BA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C2D5C">
              <w:rPr>
                <w:rFonts w:ascii="Source Sans 3" w:hAnsi="Source Sans 3"/>
              </w:rPr>
              <w:t xml:space="preserve">Firma:  </w:t>
            </w:r>
            <w:r w:rsidR="00B836B7" w:rsidRPr="007C2D5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7C2D5C">
              <w:rPr>
                <w:rFonts w:ascii="Source Sans 3" w:hAnsi="Source Sans 3"/>
              </w:rPr>
              <w:instrText xml:space="preserve"> FORMTEXT </w:instrText>
            </w:r>
            <w:r w:rsidR="00B836B7" w:rsidRPr="007C2D5C">
              <w:rPr>
                <w:rFonts w:ascii="Source Sans 3" w:hAnsi="Source Sans 3"/>
              </w:rPr>
            </w:r>
            <w:r w:rsidR="00B836B7" w:rsidRPr="007C2D5C">
              <w:rPr>
                <w:rFonts w:ascii="Source Sans 3" w:hAnsi="Source Sans 3"/>
              </w:rPr>
              <w:fldChar w:fldCharType="separate"/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</w:rPr>
              <w:fldChar w:fldCharType="end"/>
            </w:r>
            <w:bookmarkEnd w:id="0"/>
          </w:p>
          <w:p w14:paraId="450923CA" w14:textId="77777777" w:rsidR="00B836B7" w:rsidRPr="007C2D5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FEB6AC1" wp14:editId="756B4D1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36C33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C2D5C">
              <w:rPr>
                <w:rFonts w:ascii="Source Sans 3" w:hAnsi="Source Sans 3"/>
              </w:rPr>
              <w:t xml:space="preserve">Arbeitsbereich:  </w:t>
            </w:r>
            <w:r w:rsidR="00400BC7" w:rsidRPr="007C2D5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7C2D5C">
              <w:rPr>
                <w:rFonts w:ascii="Source Sans 3" w:hAnsi="Source Sans 3"/>
              </w:rPr>
              <w:instrText xml:space="preserve"> FORMTEXT </w:instrText>
            </w:r>
            <w:r w:rsidR="00400BC7" w:rsidRPr="007C2D5C">
              <w:rPr>
                <w:rFonts w:ascii="Source Sans 3" w:hAnsi="Source Sans 3"/>
              </w:rPr>
            </w:r>
            <w:r w:rsidR="00400BC7" w:rsidRPr="007C2D5C">
              <w:rPr>
                <w:rFonts w:ascii="Source Sans 3" w:hAnsi="Source Sans 3"/>
              </w:rPr>
              <w:fldChar w:fldCharType="separate"/>
            </w:r>
            <w:r w:rsidR="00400BC7" w:rsidRPr="007C2D5C">
              <w:rPr>
                <w:rFonts w:ascii="Source Sans 3" w:hAnsi="Source Sans 3"/>
                <w:noProof/>
              </w:rPr>
              <w:t> </w:t>
            </w:r>
            <w:r w:rsidR="00400BC7" w:rsidRPr="007C2D5C">
              <w:rPr>
                <w:rFonts w:ascii="Source Sans 3" w:hAnsi="Source Sans 3"/>
                <w:noProof/>
              </w:rPr>
              <w:t> </w:t>
            </w:r>
            <w:r w:rsidR="00400BC7" w:rsidRPr="007C2D5C">
              <w:rPr>
                <w:rFonts w:ascii="Source Sans 3" w:hAnsi="Source Sans 3"/>
                <w:noProof/>
              </w:rPr>
              <w:t> </w:t>
            </w:r>
            <w:r w:rsidR="00400BC7" w:rsidRPr="007C2D5C">
              <w:rPr>
                <w:rFonts w:ascii="Source Sans 3" w:hAnsi="Source Sans 3"/>
                <w:noProof/>
              </w:rPr>
              <w:t> </w:t>
            </w:r>
            <w:r w:rsidR="00400BC7" w:rsidRPr="007C2D5C">
              <w:rPr>
                <w:rFonts w:ascii="Source Sans 3" w:hAnsi="Source Sans 3"/>
                <w:noProof/>
              </w:rPr>
              <w:t> </w:t>
            </w:r>
            <w:r w:rsidR="00400BC7" w:rsidRPr="007C2D5C">
              <w:rPr>
                <w:rFonts w:ascii="Source Sans 3" w:hAnsi="Source Sans 3"/>
              </w:rPr>
              <w:fldChar w:fldCharType="end"/>
            </w:r>
          </w:p>
          <w:p w14:paraId="0AAEC332" w14:textId="77777777" w:rsidR="00B836B7" w:rsidRPr="007C2D5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07A8464" wp14:editId="6735B9F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6D570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7C2D5C">
              <w:rPr>
                <w:rFonts w:ascii="Source Sans 3" w:hAnsi="Source Sans 3"/>
              </w:rPr>
              <w:t xml:space="preserve">Verantwortlich:  </w:t>
            </w:r>
            <w:r w:rsidR="00B836B7" w:rsidRPr="007C2D5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7C2D5C">
              <w:rPr>
                <w:rFonts w:ascii="Source Sans 3" w:hAnsi="Source Sans 3"/>
              </w:rPr>
              <w:instrText xml:space="preserve"> FORMTEXT </w:instrText>
            </w:r>
            <w:r w:rsidR="00B836B7" w:rsidRPr="007C2D5C">
              <w:rPr>
                <w:rFonts w:ascii="Source Sans 3" w:hAnsi="Source Sans 3"/>
              </w:rPr>
            </w:r>
            <w:r w:rsidR="00B836B7" w:rsidRPr="007C2D5C">
              <w:rPr>
                <w:rFonts w:ascii="Source Sans 3" w:hAnsi="Source Sans 3"/>
              </w:rPr>
              <w:fldChar w:fldCharType="separate"/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  <w:noProof/>
              </w:rPr>
              <w:t> </w:t>
            </w:r>
            <w:r w:rsidR="00B836B7" w:rsidRPr="007C2D5C">
              <w:rPr>
                <w:rFonts w:ascii="Source Sans 3" w:hAnsi="Source Sans 3"/>
              </w:rPr>
              <w:fldChar w:fldCharType="end"/>
            </w:r>
          </w:p>
          <w:p w14:paraId="6D82FB3A" w14:textId="77777777" w:rsidR="00744851" w:rsidRPr="007C2D5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7C2D5C">
              <w:rPr>
                <w:rFonts w:ascii="Source Sans 3" w:hAnsi="Source Sans 3"/>
              </w:rPr>
              <w:tab/>
            </w:r>
            <w:r w:rsidRPr="007C2D5C">
              <w:rPr>
                <w:rFonts w:ascii="Source Sans 3" w:hAnsi="Source Sans 3"/>
              </w:rPr>
              <w:tab/>
            </w:r>
            <w:r w:rsidRPr="007C2D5C">
              <w:rPr>
                <w:rFonts w:ascii="Source Sans 3" w:hAnsi="Source Sans 3"/>
              </w:rPr>
              <w:tab/>
            </w:r>
            <w:r w:rsidRPr="007C2D5C">
              <w:rPr>
                <w:rFonts w:ascii="Source Sans 3" w:hAnsi="Source Sans 3"/>
              </w:rPr>
              <w:tab/>
            </w:r>
            <w:r w:rsidRPr="007C2D5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4ECC466" w14:textId="77777777" w:rsidR="00744851" w:rsidRPr="007C2D5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7C2D5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A375F4A" w14:textId="77777777" w:rsidR="00744851" w:rsidRPr="007C2D5C" w:rsidRDefault="00744851">
            <w:pPr>
              <w:spacing w:before="0" w:after="60"/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</w:rPr>
              <w:t>GEM. § 14 GEFSTOFFV</w:t>
            </w:r>
          </w:p>
          <w:p w14:paraId="594F5261" w14:textId="21473560" w:rsidR="00564C7D" w:rsidRPr="007C2D5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C2D5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C2D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57340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C2D5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7C2D5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C2D5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3182B6E" w14:textId="6B2906FD" w:rsidR="00744851" w:rsidRPr="007C2D5C" w:rsidRDefault="00744851" w:rsidP="00C246F3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</w:rPr>
              <w:t>Arbeitsplatz:</w:t>
            </w:r>
            <w:r w:rsidR="00E8423D" w:rsidRPr="007C2D5C">
              <w:rPr>
                <w:rFonts w:ascii="Source Sans 3" w:hAnsi="Source Sans 3"/>
              </w:rPr>
              <w:t xml:space="preserve"> </w:t>
            </w:r>
            <w:r w:rsidR="00C246F3" w:rsidRPr="007C2D5C">
              <w:rPr>
                <w:rFonts w:ascii="Source Sans 3" w:hAnsi="Source Sans 3"/>
              </w:rPr>
              <w:t xml:space="preserve">Schuhreparatur </w:t>
            </w:r>
            <w:r w:rsidR="00C246F3" w:rsidRPr="007C2D5C">
              <w:rPr>
                <w:rFonts w:ascii="Source Sans 3" w:hAnsi="Source Sans 3"/>
              </w:rPr>
              <w:br/>
              <w:t>Orthopädieschuhtechnik</w:t>
            </w:r>
          </w:p>
          <w:p w14:paraId="6146ECC8" w14:textId="4C602F8C" w:rsidR="00D45CA8" w:rsidRPr="007C2D5C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</w:rPr>
              <w:t xml:space="preserve">Tätigkeit: </w:t>
            </w:r>
            <w:r w:rsidR="00C246F3" w:rsidRPr="007C2D5C">
              <w:rPr>
                <w:rFonts w:ascii="Source Sans 3" w:hAnsi="Source Sans 3"/>
              </w:rPr>
              <w:t>Endkontrolle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8F69BFB" w14:textId="77777777" w:rsidR="00B836B7" w:rsidRPr="007C2D5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7CAD888" w14:textId="77777777" w:rsidR="00D45CA8" w:rsidRPr="007C2D5C" w:rsidRDefault="00D45CA8">
            <w:pPr>
              <w:spacing w:before="0"/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</w:rPr>
              <w:t xml:space="preserve">Stand: </w:t>
            </w:r>
            <w:r w:rsidRPr="007C2D5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C2D5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7C2D5C">
              <w:rPr>
                <w:rFonts w:ascii="Source Sans 3" w:hAnsi="Source Sans 3"/>
                <w:u w:val="single"/>
              </w:rPr>
              <w:instrText>FORMTEXT</w:instrText>
            </w:r>
            <w:r w:rsidRPr="007C2D5C">
              <w:rPr>
                <w:rFonts w:ascii="Source Sans 3" w:hAnsi="Source Sans 3"/>
                <w:u w:val="single"/>
              </w:rPr>
              <w:instrText xml:space="preserve"> </w:instrText>
            </w:r>
            <w:r w:rsidRPr="007C2D5C">
              <w:rPr>
                <w:rFonts w:ascii="Source Sans 3" w:hAnsi="Source Sans 3"/>
                <w:u w:val="single"/>
              </w:rPr>
            </w:r>
            <w:r w:rsidRPr="007C2D5C">
              <w:rPr>
                <w:rFonts w:ascii="Source Sans 3" w:hAnsi="Source Sans 3"/>
                <w:u w:val="single"/>
              </w:rPr>
              <w:fldChar w:fldCharType="separate"/>
            </w:r>
            <w:r w:rsidRPr="007C2D5C">
              <w:rPr>
                <w:rFonts w:ascii="Source Sans 3" w:hAnsi="Source Sans 3"/>
                <w:noProof/>
                <w:u w:val="single"/>
              </w:rPr>
              <w:t> </w:t>
            </w:r>
            <w:r w:rsidRPr="007C2D5C">
              <w:rPr>
                <w:rFonts w:ascii="Source Sans 3" w:hAnsi="Source Sans 3"/>
                <w:noProof/>
                <w:u w:val="single"/>
              </w:rPr>
              <w:t> </w:t>
            </w:r>
            <w:r w:rsidRPr="007C2D5C">
              <w:rPr>
                <w:rFonts w:ascii="Source Sans 3" w:hAnsi="Source Sans 3"/>
                <w:noProof/>
                <w:u w:val="single"/>
              </w:rPr>
              <w:t> </w:t>
            </w:r>
            <w:r w:rsidRPr="007C2D5C">
              <w:rPr>
                <w:rFonts w:ascii="Source Sans 3" w:hAnsi="Source Sans 3"/>
                <w:noProof/>
                <w:u w:val="single"/>
              </w:rPr>
              <w:t> </w:t>
            </w:r>
            <w:r w:rsidRPr="007C2D5C">
              <w:rPr>
                <w:rFonts w:ascii="Source Sans 3" w:hAnsi="Source Sans 3"/>
                <w:noProof/>
                <w:u w:val="single"/>
              </w:rPr>
              <w:t> </w:t>
            </w:r>
            <w:r w:rsidRPr="007C2D5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7C2D5C">
              <w:rPr>
                <w:rFonts w:ascii="Source Sans 3" w:hAnsi="Source Sans 3"/>
              </w:rPr>
              <w:t xml:space="preserve"> </w:t>
            </w:r>
          </w:p>
          <w:p w14:paraId="2BE1A60F" w14:textId="4B82156F" w:rsidR="00D45CA8" w:rsidRPr="007C2D5C" w:rsidRDefault="00C246F3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7C2D5C">
              <w:rPr>
                <w:rFonts w:ascii="Source Sans 3" w:hAnsi="Source Sans 3"/>
                <w:sz w:val="16"/>
              </w:rPr>
              <w:t>B080</w:t>
            </w:r>
          </w:p>
        </w:tc>
      </w:tr>
      <w:tr w:rsidR="00D45CA8" w:rsidRPr="007C2D5C" w14:paraId="7214D02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1F7FF96" w14:textId="77777777" w:rsidR="00D45CA8" w:rsidRPr="007C2D5C" w:rsidRDefault="00D45CA8" w:rsidP="007C2D5C">
            <w:pPr>
              <w:pStyle w:val="berschrift3"/>
            </w:pPr>
            <w:r w:rsidRPr="007C2D5C">
              <w:t>Gefahrstoffbezeichnung</w:t>
            </w:r>
          </w:p>
        </w:tc>
      </w:tr>
      <w:tr w:rsidR="00D45CA8" w:rsidRPr="007C2D5C" w14:paraId="4A752AD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381ED31" w14:textId="7B1842F0" w:rsidR="00D45CA8" w:rsidRPr="007C2D5C" w:rsidRDefault="00C246F3" w:rsidP="00573403">
            <w:pPr>
              <w:pStyle w:val="berschrift3"/>
              <w:spacing w:before="60" w:after="60" w:line="280" w:lineRule="exact"/>
              <w:ind w:left="1191"/>
              <w:jc w:val="left"/>
              <w:rPr>
                <w:bCs/>
              </w:rPr>
            </w:pPr>
            <w:r w:rsidRPr="007C2D5C">
              <w:t xml:space="preserve">Lösemittelhaltige Reinigungs-, Ausputz-, </w:t>
            </w:r>
            <w:r w:rsidRPr="007C2D5C">
              <w:br/>
              <w:t xml:space="preserve">Färbe- und Politurflüssigkeit </w:t>
            </w:r>
            <w:r w:rsidRPr="007C2D5C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2D5C">
              <w:rPr>
                <w:u w:val="single"/>
              </w:rPr>
              <w:instrText xml:space="preserve"> FORMTEXT </w:instrText>
            </w:r>
            <w:r w:rsidRPr="007C2D5C">
              <w:rPr>
                <w:u w:val="single"/>
              </w:rPr>
            </w:r>
            <w:r w:rsidRPr="007C2D5C">
              <w:rPr>
                <w:u w:val="single"/>
              </w:rPr>
              <w:fldChar w:fldCharType="separate"/>
            </w:r>
            <w:r w:rsidRPr="007C2D5C">
              <w:rPr>
                <w:u w:val="single"/>
              </w:rPr>
              <w:t> </w:t>
            </w:r>
            <w:r w:rsidRPr="007C2D5C">
              <w:rPr>
                <w:u w:val="single"/>
              </w:rPr>
              <w:t> </w:t>
            </w:r>
            <w:r w:rsidRPr="007C2D5C">
              <w:rPr>
                <w:u w:val="single"/>
              </w:rPr>
              <w:t> </w:t>
            </w:r>
            <w:r w:rsidRPr="007C2D5C">
              <w:rPr>
                <w:u w:val="single"/>
              </w:rPr>
              <w:t> </w:t>
            </w:r>
            <w:r w:rsidRPr="007C2D5C">
              <w:rPr>
                <w:u w:val="single"/>
              </w:rPr>
              <w:t> </w:t>
            </w:r>
            <w:r w:rsidRPr="007C2D5C">
              <w:fldChar w:fldCharType="end"/>
            </w:r>
            <w:r w:rsidRPr="007C2D5C">
              <w:br/>
            </w:r>
            <w:r w:rsidRPr="007C2D5C">
              <w:rPr>
                <w:sz w:val="20"/>
                <w:szCs w:val="20"/>
              </w:rPr>
              <w:t>(z.B.: Cleaner, Tinten, Farben, Ausputzmittel, Beizen und Politurmittel)</w:t>
            </w:r>
          </w:p>
        </w:tc>
      </w:tr>
      <w:tr w:rsidR="00D45CA8" w:rsidRPr="007C2D5C" w14:paraId="23C3DA0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BFA7E16" w14:textId="77777777" w:rsidR="00D45CA8" w:rsidRPr="007C2D5C" w:rsidRDefault="00D45CA8" w:rsidP="007C2D5C">
            <w:pPr>
              <w:pStyle w:val="berschrift3"/>
              <w:rPr>
                <w:sz w:val="24"/>
              </w:rPr>
            </w:pPr>
            <w:r w:rsidRPr="007C2D5C">
              <w:t>Gefahren für Mensch und Umwelt</w:t>
            </w:r>
          </w:p>
        </w:tc>
      </w:tr>
      <w:tr w:rsidR="00D45CA8" w:rsidRPr="007C2D5C" w14:paraId="5AC250C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4958A4C" w14:textId="77777777" w:rsidR="00D45CA8" w:rsidRPr="007C2D5C" w:rsidRDefault="00C246F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C2D5C">
              <w:rPr>
                <w:rFonts w:ascii="Source Sans 3" w:hAnsi="Source Sans 3"/>
                <w:noProof/>
              </w:rPr>
              <w:drawing>
                <wp:inline distT="0" distB="0" distL="0" distR="0" wp14:anchorId="550783E9" wp14:editId="1CA39FCF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EFAD5" w14:textId="75680C39" w:rsidR="00C246F3" w:rsidRPr="007C2D5C" w:rsidRDefault="00C246F3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7C2D5C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2B83054" w14:textId="6A7527A2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Leicht entzündbar.</w:t>
            </w:r>
          </w:p>
          <w:p w14:paraId="7F22D63C" w14:textId="1B126F31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Reizt die Augen.</w:t>
            </w:r>
          </w:p>
          <w:p w14:paraId="7681C630" w14:textId="0BC97B59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Wiederholter Kontakt kann zu spröder oder rissiger Haut führen.</w:t>
            </w:r>
          </w:p>
          <w:p w14:paraId="27398623" w14:textId="615522E3" w:rsidR="00E118EC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Dämpfe können Schläfrigkeit und Benommenheit verursachen.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4DBAE80" w14:textId="6F3C54F9" w:rsidR="00D45CA8" w:rsidRPr="007C2D5C" w:rsidRDefault="00C246F3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C2D5C">
              <w:rPr>
                <w:rFonts w:ascii="Source Sans 3" w:hAnsi="Source Sans 3"/>
                <w:noProof/>
              </w:rPr>
              <w:drawing>
                <wp:inline distT="0" distB="0" distL="0" distR="0" wp14:anchorId="6FDDDFDC" wp14:editId="1ACA1195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7C2D5C" w14:paraId="2DF07B4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A18176" w14:textId="77777777" w:rsidR="00D45CA8" w:rsidRPr="007C2D5C" w:rsidRDefault="00D45CA8" w:rsidP="007C2D5C">
            <w:pPr>
              <w:pStyle w:val="berschrift3"/>
            </w:pPr>
            <w:r w:rsidRPr="007C2D5C">
              <w:t>Schutzmaßnahmen und Verhaltensregeln</w:t>
            </w:r>
          </w:p>
        </w:tc>
      </w:tr>
      <w:tr w:rsidR="00D45CA8" w:rsidRPr="007C2D5C" w14:paraId="5BE784AE" w14:textId="77777777" w:rsidTr="00C246F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9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DB67D40" w14:textId="116B41B9" w:rsidR="00D45CA8" w:rsidRPr="007C2D5C" w:rsidRDefault="00C246F3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C2D5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19FDA69" wp14:editId="1D954E37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45D7674" w14:textId="54E45E8D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Zündquellen fernhalten – nicht rauchen</w:t>
            </w:r>
          </w:p>
          <w:p w14:paraId="009619D6" w14:textId="126D0EB4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Nach Gebrauch Behältnisse geschlossen halten</w:t>
            </w:r>
          </w:p>
          <w:p w14:paraId="1969C41E" w14:textId="30DDECCB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Arbeiten nur bei eingeschalteter Absaugung durchführen</w:t>
            </w:r>
          </w:p>
          <w:p w14:paraId="09956E2C" w14:textId="36E0BF5E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 xml:space="preserve">Hautschutz benutzen: Schutz (vor der Arbeit) </w:t>
            </w:r>
            <w:r w:rsidR="00C246F3" w:rsidRPr="007C2D5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246F3" w:rsidRPr="007C2D5C">
              <w:rPr>
                <w:u w:val="single"/>
              </w:rPr>
              <w:instrText xml:space="preserve"> FORMTEXT </w:instrText>
            </w:r>
            <w:r w:rsidR="00C246F3" w:rsidRPr="007C2D5C">
              <w:rPr>
                <w:u w:val="single"/>
              </w:rPr>
            </w:r>
            <w:r w:rsidR="00C246F3" w:rsidRPr="007C2D5C">
              <w:rPr>
                <w:u w:val="single"/>
              </w:rPr>
              <w:fldChar w:fldCharType="separate"/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fldChar w:fldCharType="end"/>
            </w:r>
            <w:r w:rsidR="00C246F3" w:rsidRPr="007C2D5C">
              <w:t xml:space="preserve"> Reinigung </w:t>
            </w:r>
            <w:r w:rsidR="004B4805" w:rsidRPr="007C2D5C">
              <w:br/>
            </w:r>
            <w:r w:rsidR="00C246F3" w:rsidRPr="007C2D5C">
              <w:t xml:space="preserve">(vor Pausen und Arbeitsschluss) </w:t>
            </w:r>
            <w:r w:rsidR="00C246F3" w:rsidRPr="007C2D5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246F3" w:rsidRPr="007C2D5C">
              <w:rPr>
                <w:u w:val="single"/>
              </w:rPr>
              <w:instrText xml:space="preserve"> FORMTEXT </w:instrText>
            </w:r>
            <w:r w:rsidR="00C246F3" w:rsidRPr="007C2D5C">
              <w:rPr>
                <w:u w:val="single"/>
              </w:rPr>
            </w:r>
            <w:r w:rsidR="00C246F3" w:rsidRPr="007C2D5C">
              <w:rPr>
                <w:u w:val="single"/>
              </w:rPr>
              <w:fldChar w:fldCharType="separate"/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rPr>
                <w:u w:val="single"/>
              </w:rPr>
              <w:t> </w:t>
            </w:r>
            <w:r w:rsidR="00C246F3" w:rsidRPr="007C2D5C">
              <w:fldChar w:fldCharType="end"/>
            </w:r>
            <w:r w:rsidR="00C246F3" w:rsidRPr="007C2D5C">
              <w:t xml:space="preserve"> Pflege (nach der Arbeit)</w:t>
            </w:r>
            <w:r w:rsidR="00F26AB4" w:rsidRPr="007C2D5C">
              <w:t xml:space="preserve"> </w:t>
            </w:r>
            <w:r w:rsidR="00F26AB4" w:rsidRPr="007C2D5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26AB4" w:rsidRPr="007C2D5C">
              <w:rPr>
                <w:u w:val="single"/>
              </w:rPr>
              <w:instrText xml:space="preserve"> FORMTEXT </w:instrText>
            </w:r>
            <w:r w:rsidR="00F26AB4" w:rsidRPr="007C2D5C">
              <w:rPr>
                <w:u w:val="single"/>
              </w:rPr>
            </w:r>
            <w:r w:rsidR="00F26AB4" w:rsidRPr="007C2D5C">
              <w:rPr>
                <w:u w:val="single"/>
              </w:rPr>
              <w:fldChar w:fldCharType="separate"/>
            </w:r>
            <w:r w:rsidR="00F26AB4" w:rsidRPr="007C2D5C">
              <w:rPr>
                <w:u w:val="single"/>
              </w:rPr>
              <w:t> </w:t>
            </w:r>
            <w:r w:rsidR="00F26AB4" w:rsidRPr="007C2D5C">
              <w:rPr>
                <w:u w:val="single"/>
              </w:rPr>
              <w:t> </w:t>
            </w:r>
            <w:r w:rsidR="00F26AB4" w:rsidRPr="007C2D5C">
              <w:rPr>
                <w:u w:val="single"/>
              </w:rPr>
              <w:t> </w:t>
            </w:r>
            <w:r w:rsidR="00F26AB4" w:rsidRPr="007C2D5C">
              <w:rPr>
                <w:u w:val="single"/>
              </w:rPr>
              <w:t> </w:t>
            </w:r>
            <w:r w:rsidR="00F26AB4" w:rsidRPr="007C2D5C">
              <w:rPr>
                <w:u w:val="single"/>
              </w:rPr>
              <w:t> </w:t>
            </w:r>
            <w:r w:rsidR="00F26AB4" w:rsidRPr="007C2D5C">
              <w:fldChar w:fldCharType="end"/>
            </w:r>
          </w:p>
          <w:p w14:paraId="5CF0095E" w14:textId="227340BD" w:rsidR="00D45CA8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 xml:space="preserve">Am Arbeitsplatz nicht rauchen, essen oder trinken und hier keine </w:t>
            </w:r>
            <w:r w:rsidR="00C246F3" w:rsidRPr="007C2D5C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FA44492" w14:textId="77777777" w:rsidR="00D45CA8" w:rsidRPr="007C2D5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7C2D5C" w14:paraId="5455D67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D9F9ED" w14:textId="77777777" w:rsidR="00D45CA8" w:rsidRPr="007C2D5C" w:rsidRDefault="00D45CA8" w:rsidP="007C2D5C">
            <w:pPr>
              <w:pStyle w:val="berschrift3"/>
            </w:pPr>
            <w:r w:rsidRPr="007C2D5C">
              <w:t>Verhalten im Gefahrfall</w:t>
            </w:r>
          </w:p>
        </w:tc>
      </w:tr>
      <w:tr w:rsidR="00D45CA8" w:rsidRPr="007C2D5C" w14:paraId="3F7893D1" w14:textId="77777777" w:rsidTr="00C246F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1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C112CC7" w14:textId="77777777" w:rsidR="00D45CA8" w:rsidRPr="007C2D5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3F6D5CC" w14:textId="54B6E010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Entstehungsbrand mit Pulverlöscher, Schaum- oder Kohlendioxidlöscher (CO</w:t>
            </w:r>
            <w:r w:rsidR="00C246F3" w:rsidRPr="007C2D5C">
              <w:rPr>
                <w:vertAlign w:val="subscript"/>
              </w:rPr>
              <w:t>2</w:t>
            </w:r>
            <w:r w:rsidR="00C246F3" w:rsidRPr="007C2D5C">
              <w:t xml:space="preserve">) </w:t>
            </w:r>
            <w:r w:rsidR="00C246F3" w:rsidRPr="007C2D5C">
              <w:br/>
              <w:t>bekämpfen</w:t>
            </w:r>
          </w:p>
          <w:p w14:paraId="7F74B8A4" w14:textId="4FEADAFC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Im Brandfall Raum verlassen – Feuerwehr alarmieren</w:t>
            </w:r>
          </w:p>
          <w:p w14:paraId="3BDC5AFF" w14:textId="30A85F9F" w:rsidR="00C246F3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Beim Auslaufen Flüssigkeit mit Sand binden</w:t>
            </w:r>
          </w:p>
          <w:p w14:paraId="0F9BC660" w14:textId="623F0BF2" w:rsidR="00C246F3" w:rsidRPr="007C2D5C" w:rsidRDefault="00573403" w:rsidP="00573403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C246F3" w:rsidRPr="007C2D5C">
              <w:t>Nicht in die Kanalisation gelangen lassen</w:t>
            </w:r>
          </w:p>
          <w:p w14:paraId="39EFCC2C" w14:textId="66160D44" w:rsidR="00D45CA8" w:rsidRPr="007C2D5C" w:rsidRDefault="00C246F3" w:rsidP="00573403">
            <w:pPr>
              <w:pStyle w:val="Notruf"/>
              <w:spacing w:before="0"/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</w:rPr>
              <w:t>Notruf:</w:t>
            </w:r>
            <w:r w:rsidRPr="007C2D5C">
              <w:rPr>
                <w:rFonts w:ascii="Source Sans 3" w:hAnsi="Source Sans 3"/>
                <w:sz w:val="20"/>
              </w:rPr>
              <w:t xml:space="preserve">  </w:t>
            </w:r>
            <w:r w:rsidRPr="007C2D5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C2D5C">
              <w:rPr>
                <w:rFonts w:ascii="Source Sans 3" w:hAnsi="Source Sans 3"/>
              </w:rPr>
              <w:instrText xml:space="preserve"> FORMTEXT </w:instrText>
            </w:r>
            <w:r w:rsidRPr="007C2D5C">
              <w:rPr>
                <w:rFonts w:ascii="Source Sans 3" w:hAnsi="Source Sans 3"/>
              </w:rPr>
            </w:r>
            <w:r w:rsidRPr="007C2D5C">
              <w:rPr>
                <w:rFonts w:ascii="Source Sans 3" w:hAnsi="Source Sans 3"/>
              </w:rPr>
              <w:fldChar w:fldCharType="separate"/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7C2D5C" w14:paraId="119EC5C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FCB9EFB" w14:textId="77777777" w:rsidR="00D45CA8" w:rsidRPr="007C2D5C" w:rsidRDefault="00D45CA8" w:rsidP="007C2D5C">
            <w:pPr>
              <w:pStyle w:val="berschrift3"/>
            </w:pPr>
            <w:r w:rsidRPr="007C2D5C">
              <w:t>Erste Hilfe</w:t>
            </w:r>
          </w:p>
        </w:tc>
      </w:tr>
      <w:tr w:rsidR="00D45CA8" w:rsidRPr="007C2D5C" w14:paraId="1AEF5E5C" w14:textId="77777777" w:rsidTr="00C246F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6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316E8F2" w14:textId="77777777" w:rsidR="00D45CA8" w:rsidRPr="007C2D5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7C2D5C">
              <w:rPr>
                <w:rFonts w:ascii="Source Sans 3" w:hAnsi="Source Sans 3"/>
                <w:noProof/>
              </w:rPr>
              <w:drawing>
                <wp:inline distT="0" distB="0" distL="0" distR="0" wp14:anchorId="132CC13B" wp14:editId="36FDAF4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E3F002A" w14:textId="27BA20A7" w:rsidR="00C246F3" w:rsidRPr="007C2D5C" w:rsidRDefault="00C246F3" w:rsidP="00C246F3">
            <w:pPr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</w:rPr>
              <w:t>Nach Einatmen:</w:t>
            </w:r>
            <w:r w:rsidRPr="007C2D5C">
              <w:rPr>
                <w:rFonts w:ascii="Source Sans 3" w:hAnsi="Source Sans 3"/>
              </w:rPr>
              <w:tab/>
            </w:r>
            <w:r w:rsidR="00573403">
              <w:rPr>
                <w:rFonts w:ascii="Source Sans 3" w:hAnsi="Source Sans 3"/>
              </w:rPr>
              <w:tab/>
            </w:r>
            <w:r w:rsidRPr="007C2D5C">
              <w:rPr>
                <w:rFonts w:ascii="Source Sans 3" w:hAnsi="Source Sans 3"/>
              </w:rPr>
              <w:t>Frischluftzufuhr, bei Beschwerden Arzt aufsuchen</w:t>
            </w:r>
          </w:p>
          <w:p w14:paraId="31F64445" w14:textId="14E876EC" w:rsidR="00C246F3" w:rsidRPr="007C2D5C" w:rsidRDefault="00C246F3" w:rsidP="00C246F3">
            <w:pPr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</w:rPr>
              <w:t>Nach Hautkontakt:</w:t>
            </w:r>
            <w:r w:rsidRPr="007C2D5C">
              <w:rPr>
                <w:rFonts w:ascii="Source Sans 3" w:hAnsi="Source Sans 3"/>
              </w:rPr>
              <w:tab/>
              <w:t>Mit Wasser und Seife gut abwaschen, Hautcreme auftragen</w:t>
            </w:r>
          </w:p>
          <w:p w14:paraId="4FA5CBF4" w14:textId="56805923" w:rsidR="00C246F3" w:rsidRPr="007C2D5C" w:rsidRDefault="00C246F3" w:rsidP="00C246F3">
            <w:pPr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</w:rPr>
              <w:t>Nach Augenkontakt:</w:t>
            </w:r>
            <w:r w:rsidRPr="007C2D5C">
              <w:rPr>
                <w:rFonts w:ascii="Source Sans 3" w:hAnsi="Source Sans 3"/>
              </w:rPr>
              <w:tab/>
              <w:t>Bei gespreizten Lidern reichlich mit Wasser spülen; Arzt aufsuchen</w:t>
            </w:r>
          </w:p>
          <w:p w14:paraId="268E3505" w14:textId="448FAA2D" w:rsidR="00C246F3" w:rsidRPr="007C2D5C" w:rsidRDefault="00C246F3" w:rsidP="00C246F3">
            <w:pPr>
              <w:rPr>
                <w:rFonts w:ascii="Source Sans 3" w:hAnsi="Source Sans 3"/>
              </w:rPr>
            </w:pPr>
            <w:r w:rsidRPr="007C2D5C">
              <w:rPr>
                <w:rFonts w:ascii="Source Sans 3" w:hAnsi="Source Sans 3"/>
              </w:rPr>
              <w:t>Nach Verschlucken:</w:t>
            </w:r>
            <w:r w:rsidRPr="007C2D5C">
              <w:rPr>
                <w:rFonts w:ascii="Source Sans 3" w:hAnsi="Source Sans 3"/>
              </w:rPr>
              <w:tab/>
              <w:t>Betroffenen ruhig lagern und sofort Arzt verständigen,</w:t>
            </w:r>
            <w:r w:rsidRPr="007C2D5C">
              <w:rPr>
                <w:rFonts w:ascii="Source Sans 3" w:hAnsi="Source Sans 3"/>
              </w:rPr>
              <w:br/>
            </w:r>
            <w:r w:rsidRPr="007C2D5C">
              <w:rPr>
                <w:rFonts w:ascii="Source Sans 3" w:hAnsi="Source Sans 3"/>
              </w:rPr>
              <w:tab/>
            </w:r>
            <w:r w:rsidRPr="007C2D5C">
              <w:rPr>
                <w:rFonts w:ascii="Source Sans 3" w:hAnsi="Source Sans 3"/>
              </w:rPr>
              <w:tab/>
            </w:r>
            <w:r w:rsidRPr="007C2D5C">
              <w:rPr>
                <w:rFonts w:ascii="Source Sans 3" w:hAnsi="Source Sans 3"/>
              </w:rPr>
              <w:tab/>
              <w:t>Sicherheitsdatenblatt, Verpackung oder Etikett bereithalten</w:t>
            </w:r>
          </w:p>
          <w:p w14:paraId="407D1DDC" w14:textId="2A836310" w:rsidR="00D45CA8" w:rsidRPr="007C2D5C" w:rsidRDefault="00872D6F" w:rsidP="00C246F3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7C2D5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7C2D5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C2D5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C2D5C">
              <w:rPr>
                <w:rFonts w:ascii="Source Sans 3" w:hAnsi="Source Sans 3"/>
                <w:sz w:val="20"/>
                <w:szCs w:val="20"/>
              </w:rPr>
            </w:r>
            <w:r w:rsidRPr="007C2D5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7C2D5C">
              <w:rPr>
                <w:rFonts w:ascii="Source Sans 3" w:hAnsi="Source Sans 3"/>
                <w:sz w:val="20"/>
                <w:szCs w:val="20"/>
              </w:rPr>
              <w:tab/>
            </w:r>
            <w:r w:rsidR="00573403">
              <w:rPr>
                <w:rFonts w:ascii="Source Sans 3" w:hAnsi="Source Sans 3"/>
                <w:sz w:val="20"/>
                <w:szCs w:val="20"/>
              </w:rPr>
              <w:tab/>
            </w:r>
            <w:r w:rsidRPr="007C2D5C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7C2D5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C2D5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C2D5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7C2D5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2D5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7C2D5C" w14:paraId="6575A1B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03B64D" w14:textId="77777777" w:rsidR="00D45CA8" w:rsidRPr="007C2D5C" w:rsidRDefault="00D45CA8" w:rsidP="007C2D5C">
            <w:pPr>
              <w:pStyle w:val="berschrift3"/>
            </w:pPr>
            <w:r w:rsidRPr="007C2D5C">
              <w:t>Sachgerechte Entsorgung</w:t>
            </w:r>
          </w:p>
        </w:tc>
      </w:tr>
      <w:tr w:rsidR="00D45CA8" w:rsidRPr="007C2D5C" w14:paraId="6970ACE7" w14:textId="77777777" w:rsidTr="00C246F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CCA6337" w14:textId="77777777" w:rsidR="00D45CA8" w:rsidRPr="007C2D5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B4D1E7B" w14:textId="469DAF7F" w:rsidR="00D45CA8" w:rsidRPr="007C2D5C" w:rsidRDefault="00573403" w:rsidP="00573403">
            <w:pPr>
              <w:pStyle w:val="Aufzhlung1"/>
            </w:pPr>
            <w:r>
              <w:t>‒</w:t>
            </w:r>
            <w:r>
              <w:tab/>
            </w:r>
            <w:r w:rsidR="00C246F3" w:rsidRPr="007C2D5C">
              <w:t>Ausgetrocknete Leergebinde einer geordneten Entsorgung zuführen</w:t>
            </w:r>
          </w:p>
          <w:p w14:paraId="489724EE" w14:textId="77777777" w:rsidR="00872D6F" w:rsidRPr="007C2D5C" w:rsidRDefault="00872D6F" w:rsidP="00573403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7C2D5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7C2D5C">
              <w:rPr>
                <w:rFonts w:ascii="Source Sans 3" w:hAnsi="Source Sans 3"/>
                <w:color w:val="000000"/>
              </w:rPr>
              <w:t xml:space="preserve"> </w:t>
            </w:r>
            <w:r w:rsidRPr="007C2D5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C2D5C">
              <w:rPr>
                <w:rFonts w:ascii="Source Sans 3" w:hAnsi="Source Sans 3"/>
              </w:rPr>
              <w:instrText xml:space="preserve"> FORMTEXT </w:instrText>
            </w:r>
            <w:r w:rsidRPr="007C2D5C">
              <w:rPr>
                <w:rFonts w:ascii="Source Sans 3" w:hAnsi="Source Sans 3"/>
              </w:rPr>
            </w:r>
            <w:r w:rsidRPr="007C2D5C">
              <w:rPr>
                <w:rFonts w:ascii="Source Sans 3" w:hAnsi="Source Sans 3"/>
              </w:rPr>
              <w:fldChar w:fldCharType="separate"/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</w:rPr>
              <w:fldChar w:fldCharType="end"/>
            </w:r>
            <w:r w:rsidRPr="007C2D5C">
              <w:rPr>
                <w:rFonts w:ascii="Source Sans 3" w:hAnsi="Source Sans 3"/>
                <w:color w:val="000000"/>
              </w:rPr>
              <w:tab/>
            </w:r>
            <w:r w:rsidRPr="007C2D5C">
              <w:rPr>
                <w:rFonts w:ascii="Source Sans 3" w:hAnsi="Source Sans 3"/>
                <w:color w:val="000000"/>
              </w:rPr>
              <w:tab/>
            </w:r>
            <w:r w:rsidRPr="007C2D5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7C2D5C">
              <w:rPr>
                <w:rFonts w:ascii="Source Sans 3" w:hAnsi="Source Sans 3"/>
                <w:color w:val="000000"/>
              </w:rPr>
              <w:t xml:space="preserve"> </w:t>
            </w:r>
            <w:r w:rsidRPr="007C2D5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C2D5C">
              <w:rPr>
                <w:rFonts w:ascii="Source Sans 3" w:hAnsi="Source Sans 3"/>
              </w:rPr>
              <w:instrText xml:space="preserve"> FORMTEXT </w:instrText>
            </w:r>
            <w:r w:rsidRPr="007C2D5C">
              <w:rPr>
                <w:rFonts w:ascii="Source Sans 3" w:hAnsi="Source Sans 3"/>
              </w:rPr>
            </w:r>
            <w:r w:rsidRPr="007C2D5C">
              <w:rPr>
                <w:rFonts w:ascii="Source Sans 3" w:hAnsi="Source Sans 3"/>
              </w:rPr>
              <w:fldChar w:fldCharType="separate"/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  <w:noProof/>
              </w:rPr>
              <w:t> </w:t>
            </w:r>
            <w:r w:rsidRPr="007C2D5C">
              <w:rPr>
                <w:rFonts w:ascii="Source Sans 3" w:hAnsi="Source Sans 3"/>
              </w:rPr>
              <w:fldChar w:fldCharType="end"/>
            </w:r>
          </w:p>
        </w:tc>
      </w:tr>
    </w:tbl>
    <w:p w14:paraId="22A61015" w14:textId="77777777" w:rsidR="00D45CA8" w:rsidRPr="007C2D5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7C2D5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6222E02-5798-4428-BEAB-A3F37693E9FD}"/>
    <w:embedBold r:id="rId2" w:fontKey="{1E822060-5BA1-40AE-88AD-A39B926487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224FC"/>
    <w:multiLevelType w:val="hybridMultilevel"/>
    <w:tmpl w:val="2D68361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874C07"/>
    <w:multiLevelType w:val="hybridMultilevel"/>
    <w:tmpl w:val="CF98936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3FD79AF"/>
    <w:multiLevelType w:val="hybridMultilevel"/>
    <w:tmpl w:val="18524316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6F3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B4805"/>
    <w:rsid w:val="00564C7D"/>
    <w:rsid w:val="00573403"/>
    <w:rsid w:val="00744851"/>
    <w:rsid w:val="007C2D5C"/>
    <w:rsid w:val="00800ABE"/>
    <w:rsid w:val="00850334"/>
    <w:rsid w:val="008525E3"/>
    <w:rsid w:val="00872D6F"/>
    <w:rsid w:val="00991CDD"/>
    <w:rsid w:val="00A825D8"/>
    <w:rsid w:val="00AC2984"/>
    <w:rsid w:val="00B836B7"/>
    <w:rsid w:val="00C246F3"/>
    <w:rsid w:val="00C5277C"/>
    <w:rsid w:val="00C9224C"/>
    <w:rsid w:val="00CF1947"/>
    <w:rsid w:val="00D45CA8"/>
    <w:rsid w:val="00D776DC"/>
    <w:rsid w:val="00DE0EFD"/>
    <w:rsid w:val="00E118EC"/>
    <w:rsid w:val="00E8423D"/>
    <w:rsid w:val="00F26AB4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BFF119"/>
  <w15:chartTrackingRefBased/>
  <w15:docId w15:val="{EA18A7B5-E00C-4D24-85B5-BD27CACB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7C2D5C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573403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226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2025-07-23T07:19:00Z</dcterms:created>
  <dcterms:modified xsi:type="dcterms:W3CDTF">2026-01-05T10:56:00Z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