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771C" w14:textId="77777777" w:rsidR="00564C7D" w:rsidRPr="00035062" w:rsidRDefault="00072313">
      <w:pPr>
        <w:spacing w:before="0"/>
        <w:rPr>
          <w:rFonts w:ascii="Source Sans 3" w:hAnsi="Source Sans 3"/>
          <w:sz w:val="8"/>
        </w:rPr>
      </w:pPr>
      <w:r w:rsidRPr="0003506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A118128" wp14:editId="5C9492C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226A5" w14:textId="77777777" w:rsidR="00564C7D" w:rsidRPr="00035062" w:rsidRDefault="00564C7D">
      <w:pPr>
        <w:spacing w:before="0"/>
        <w:rPr>
          <w:rFonts w:ascii="Source Sans 3" w:hAnsi="Source Sans 3"/>
          <w:sz w:val="8"/>
        </w:rPr>
      </w:pPr>
    </w:p>
    <w:p w14:paraId="15B147A2" w14:textId="77777777" w:rsidR="00564C7D" w:rsidRPr="00035062" w:rsidRDefault="00564C7D">
      <w:pPr>
        <w:spacing w:before="0"/>
        <w:rPr>
          <w:rFonts w:ascii="Source Sans 3" w:hAnsi="Source Sans 3"/>
          <w:sz w:val="8"/>
        </w:rPr>
      </w:pPr>
    </w:p>
    <w:p w14:paraId="4D15D476" w14:textId="77777777" w:rsidR="00564C7D" w:rsidRPr="00035062" w:rsidRDefault="00564C7D">
      <w:pPr>
        <w:spacing w:before="0"/>
        <w:rPr>
          <w:rFonts w:ascii="Source Sans 3" w:hAnsi="Source Sans 3"/>
          <w:sz w:val="8"/>
        </w:rPr>
      </w:pPr>
    </w:p>
    <w:p w14:paraId="59849F10" w14:textId="77777777" w:rsidR="00564C7D" w:rsidRPr="00035062" w:rsidRDefault="00564C7D">
      <w:pPr>
        <w:spacing w:before="0"/>
        <w:rPr>
          <w:rFonts w:ascii="Source Sans 3" w:hAnsi="Source Sans 3"/>
          <w:sz w:val="8"/>
        </w:rPr>
        <w:sectPr w:rsidR="00564C7D" w:rsidRPr="00035062" w:rsidSect="00E7558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FD70DBE" w14:textId="309D23D9" w:rsidR="00744851" w:rsidRPr="0003506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35062" w14:paraId="1DE9CB6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836FF34" w14:textId="77777777" w:rsidR="00B836B7" w:rsidRPr="0003506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ACECAEF" wp14:editId="7A4BFDF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924D0" w14:textId="77777777" w:rsidR="00B836B7" w:rsidRPr="0003506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B361EDF" w14:textId="77777777" w:rsidR="00B836B7" w:rsidRPr="0003506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05B40C7" wp14:editId="57D0EDEE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7B52D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35062">
              <w:rPr>
                <w:rFonts w:ascii="Source Sans 3" w:hAnsi="Source Sans 3"/>
              </w:rPr>
              <w:t xml:space="preserve">Firma:  </w:t>
            </w:r>
            <w:r w:rsidR="00B836B7" w:rsidRPr="0003506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35062">
              <w:rPr>
                <w:rFonts w:ascii="Source Sans 3" w:hAnsi="Source Sans 3"/>
              </w:rPr>
              <w:instrText xml:space="preserve"> FORMTEXT </w:instrText>
            </w:r>
            <w:r w:rsidR="00B836B7" w:rsidRPr="00035062">
              <w:rPr>
                <w:rFonts w:ascii="Source Sans 3" w:hAnsi="Source Sans 3"/>
              </w:rPr>
            </w:r>
            <w:r w:rsidR="00B836B7" w:rsidRPr="00035062">
              <w:rPr>
                <w:rFonts w:ascii="Source Sans 3" w:hAnsi="Source Sans 3"/>
              </w:rPr>
              <w:fldChar w:fldCharType="separate"/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</w:rPr>
              <w:fldChar w:fldCharType="end"/>
            </w:r>
            <w:bookmarkEnd w:id="0"/>
          </w:p>
          <w:p w14:paraId="764B2CA5" w14:textId="77777777" w:rsidR="00B836B7" w:rsidRPr="0003506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544A2EC" wp14:editId="352AFAF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3172A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35062">
              <w:rPr>
                <w:rFonts w:ascii="Source Sans 3" w:hAnsi="Source Sans 3"/>
              </w:rPr>
              <w:t xml:space="preserve">Arbeitsbereich:  </w:t>
            </w:r>
            <w:r w:rsidR="00400BC7" w:rsidRPr="0003506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35062">
              <w:rPr>
                <w:rFonts w:ascii="Source Sans 3" w:hAnsi="Source Sans 3"/>
              </w:rPr>
              <w:instrText xml:space="preserve"> FORMTEXT </w:instrText>
            </w:r>
            <w:r w:rsidR="00400BC7" w:rsidRPr="00035062">
              <w:rPr>
                <w:rFonts w:ascii="Source Sans 3" w:hAnsi="Source Sans 3"/>
              </w:rPr>
            </w:r>
            <w:r w:rsidR="00400BC7" w:rsidRPr="00035062">
              <w:rPr>
                <w:rFonts w:ascii="Source Sans 3" w:hAnsi="Source Sans 3"/>
              </w:rPr>
              <w:fldChar w:fldCharType="separate"/>
            </w:r>
            <w:r w:rsidR="00400BC7" w:rsidRPr="00035062">
              <w:rPr>
                <w:rFonts w:ascii="Source Sans 3" w:hAnsi="Source Sans 3"/>
                <w:noProof/>
              </w:rPr>
              <w:t> </w:t>
            </w:r>
            <w:r w:rsidR="00400BC7" w:rsidRPr="00035062">
              <w:rPr>
                <w:rFonts w:ascii="Source Sans 3" w:hAnsi="Source Sans 3"/>
                <w:noProof/>
              </w:rPr>
              <w:t> </w:t>
            </w:r>
            <w:r w:rsidR="00400BC7" w:rsidRPr="00035062">
              <w:rPr>
                <w:rFonts w:ascii="Source Sans 3" w:hAnsi="Source Sans 3"/>
                <w:noProof/>
              </w:rPr>
              <w:t> </w:t>
            </w:r>
            <w:r w:rsidR="00400BC7" w:rsidRPr="00035062">
              <w:rPr>
                <w:rFonts w:ascii="Source Sans 3" w:hAnsi="Source Sans 3"/>
                <w:noProof/>
              </w:rPr>
              <w:t> </w:t>
            </w:r>
            <w:r w:rsidR="00400BC7" w:rsidRPr="00035062">
              <w:rPr>
                <w:rFonts w:ascii="Source Sans 3" w:hAnsi="Source Sans 3"/>
                <w:noProof/>
              </w:rPr>
              <w:t> </w:t>
            </w:r>
            <w:r w:rsidR="00400BC7" w:rsidRPr="00035062">
              <w:rPr>
                <w:rFonts w:ascii="Source Sans 3" w:hAnsi="Source Sans 3"/>
              </w:rPr>
              <w:fldChar w:fldCharType="end"/>
            </w:r>
          </w:p>
          <w:p w14:paraId="3CFCBBC4" w14:textId="77777777" w:rsidR="00B836B7" w:rsidRPr="0003506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CE9ED21" wp14:editId="453AF55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C66B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35062">
              <w:rPr>
                <w:rFonts w:ascii="Source Sans 3" w:hAnsi="Source Sans 3"/>
              </w:rPr>
              <w:t xml:space="preserve">Verantwortlich:  </w:t>
            </w:r>
            <w:r w:rsidR="00B836B7" w:rsidRPr="0003506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35062">
              <w:rPr>
                <w:rFonts w:ascii="Source Sans 3" w:hAnsi="Source Sans 3"/>
              </w:rPr>
              <w:instrText xml:space="preserve"> FORMTEXT </w:instrText>
            </w:r>
            <w:r w:rsidR="00B836B7" w:rsidRPr="00035062">
              <w:rPr>
                <w:rFonts w:ascii="Source Sans 3" w:hAnsi="Source Sans 3"/>
              </w:rPr>
            </w:r>
            <w:r w:rsidR="00B836B7" w:rsidRPr="00035062">
              <w:rPr>
                <w:rFonts w:ascii="Source Sans 3" w:hAnsi="Source Sans 3"/>
              </w:rPr>
              <w:fldChar w:fldCharType="separate"/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  <w:noProof/>
              </w:rPr>
              <w:t> </w:t>
            </w:r>
            <w:r w:rsidR="00B836B7" w:rsidRPr="00035062">
              <w:rPr>
                <w:rFonts w:ascii="Source Sans 3" w:hAnsi="Source Sans 3"/>
              </w:rPr>
              <w:fldChar w:fldCharType="end"/>
            </w:r>
          </w:p>
          <w:p w14:paraId="46BC1190" w14:textId="77777777" w:rsidR="00744851" w:rsidRPr="0003506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7FAA677" w14:textId="77777777" w:rsidR="00744851" w:rsidRPr="0003506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3506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5D10550" w14:textId="77777777" w:rsidR="00744851" w:rsidRPr="00035062" w:rsidRDefault="00744851">
            <w:pPr>
              <w:spacing w:before="0" w:after="60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>GEM. § 14 GEFSTOFFV</w:t>
            </w:r>
          </w:p>
          <w:p w14:paraId="5EC59EFC" w14:textId="6F6D7360" w:rsidR="00564C7D" w:rsidRPr="0003506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3506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3506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E7558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3506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3506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3506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E7109FA" w14:textId="14847C0C" w:rsidR="00744851" w:rsidRPr="00035062" w:rsidRDefault="00744851" w:rsidP="009E41D2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>Arbeitsplatz:</w:t>
            </w:r>
            <w:r w:rsidR="00E8423D" w:rsidRPr="00035062">
              <w:rPr>
                <w:rFonts w:ascii="Source Sans 3" w:hAnsi="Source Sans 3"/>
              </w:rPr>
              <w:t xml:space="preserve"> </w:t>
            </w:r>
            <w:r w:rsidR="009E41D2" w:rsidRPr="00035062">
              <w:rPr>
                <w:rFonts w:ascii="Source Sans 3" w:hAnsi="Source Sans 3"/>
              </w:rPr>
              <w:t xml:space="preserve">Schuhreparatur und </w:t>
            </w:r>
            <w:r w:rsidR="009E41D2" w:rsidRPr="00035062">
              <w:rPr>
                <w:rFonts w:ascii="Source Sans 3" w:hAnsi="Source Sans 3"/>
              </w:rPr>
              <w:br/>
              <w:t>Orthopädieschuhtechnik</w:t>
            </w:r>
          </w:p>
          <w:p w14:paraId="3198B342" w14:textId="2AA80845" w:rsidR="00D45CA8" w:rsidRPr="0003506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 xml:space="preserve">Tätigkeit: </w:t>
            </w:r>
            <w:r w:rsidR="009E41D2" w:rsidRPr="00035062">
              <w:rPr>
                <w:rFonts w:ascii="Source Sans 3" w:hAnsi="Source Sans 3"/>
              </w:rPr>
              <w:t>Sohlen kleben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A21B2FB" w14:textId="77777777" w:rsidR="00B836B7" w:rsidRPr="0003506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9DC3661" w14:textId="77777777" w:rsidR="00D45CA8" w:rsidRPr="00035062" w:rsidRDefault="00D45CA8">
            <w:pPr>
              <w:spacing w:before="0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 xml:space="preserve">Stand: </w:t>
            </w:r>
            <w:r w:rsidRPr="0003506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3506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35062">
              <w:rPr>
                <w:rFonts w:ascii="Source Sans 3" w:hAnsi="Source Sans 3"/>
                <w:u w:val="single"/>
              </w:rPr>
              <w:instrText>FORMTEXT</w:instrText>
            </w:r>
            <w:r w:rsidRPr="00035062">
              <w:rPr>
                <w:rFonts w:ascii="Source Sans 3" w:hAnsi="Source Sans 3"/>
                <w:u w:val="single"/>
              </w:rPr>
              <w:instrText xml:space="preserve"> </w:instrText>
            </w:r>
            <w:r w:rsidRPr="00035062">
              <w:rPr>
                <w:rFonts w:ascii="Source Sans 3" w:hAnsi="Source Sans 3"/>
                <w:u w:val="single"/>
              </w:rPr>
            </w:r>
            <w:r w:rsidRPr="00035062">
              <w:rPr>
                <w:rFonts w:ascii="Source Sans 3" w:hAnsi="Source Sans 3"/>
                <w:u w:val="single"/>
              </w:rPr>
              <w:fldChar w:fldCharType="separate"/>
            </w:r>
            <w:r w:rsidRPr="00035062">
              <w:rPr>
                <w:rFonts w:ascii="Source Sans 3" w:hAnsi="Source Sans 3"/>
                <w:noProof/>
                <w:u w:val="single"/>
              </w:rPr>
              <w:t> </w:t>
            </w:r>
            <w:r w:rsidRPr="00035062">
              <w:rPr>
                <w:rFonts w:ascii="Source Sans 3" w:hAnsi="Source Sans 3"/>
                <w:noProof/>
                <w:u w:val="single"/>
              </w:rPr>
              <w:t> </w:t>
            </w:r>
            <w:r w:rsidRPr="00035062">
              <w:rPr>
                <w:rFonts w:ascii="Source Sans 3" w:hAnsi="Source Sans 3"/>
                <w:noProof/>
                <w:u w:val="single"/>
              </w:rPr>
              <w:t> </w:t>
            </w:r>
            <w:r w:rsidRPr="00035062">
              <w:rPr>
                <w:rFonts w:ascii="Source Sans 3" w:hAnsi="Source Sans 3"/>
                <w:noProof/>
                <w:u w:val="single"/>
              </w:rPr>
              <w:t> </w:t>
            </w:r>
            <w:r w:rsidRPr="00035062">
              <w:rPr>
                <w:rFonts w:ascii="Source Sans 3" w:hAnsi="Source Sans 3"/>
                <w:noProof/>
                <w:u w:val="single"/>
              </w:rPr>
              <w:t> </w:t>
            </w:r>
            <w:r w:rsidRPr="0003506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35062">
              <w:rPr>
                <w:rFonts w:ascii="Source Sans 3" w:hAnsi="Source Sans 3"/>
              </w:rPr>
              <w:t xml:space="preserve"> </w:t>
            </w:r>
          </w:p>
          <w:p w14:paraId="601EEFFE" w14:textId="23BC37B5" w:rsidR="00D45CA8" w:rsidRPr="00035062" w:rsidRDefault="009E41D2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35062">
              <w:rPr>
                <w:rFonts w:ascii="Source Sans 3" w:hAnsi="Source Sans 3"/>
                <w:sz w:val="16"/>
              </w:rPr>
              <w:t>B064</w:t>
            </w:r>
          </w:p>
        </w:tc>
      </w:tr>
      <w:tr w:rsidR="00D45CA8" w:rsidRPr="00035062" w14:paraId="532472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D2DDA82" w14:textId="77777777" w:rsidR="00D45CA8" w:rsidRPr="00035062" w:rsidRDefault="00D45CA8" w:rsidP="00035062">
            <w:pPr>
              <w:pStyle w:val="berschrift3"/>
            </w:pPr>
            <w:r w:rsidRPr="00035062">
              <w:t>Gefahrstoffbezeichnung</w:t>
            </w:r>
          </w:p>
        </w:tc>
      </w:tr>
      <w:tr w:rsidR="00D45CA8" w:rsidRPr="00035062" w14:paraId="735F0DD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5CF852D" w14:textId="77777777" w:rsidR="009E41D2" w:rsidRPr="00035062" w:rsidRDefault="009E41D2" w:rsidP="00E75588">
            <w:pPr>
              <w:pStyle w:val="berschrift3"/>
              <w:spacing w:before="60" w:line="280" w:lineRule="exact"/>
              <w:ind w:left="1145"/>
              <w:jc w:val="left"/>
            </w:pPr>
            <w:r w:rsidRPr="00035062">
              <w:t xml:space="preserve">Lösungsmittelhaltiger Klebstoff </w:t>
            </w:r>
            <w:r w:rsidRPr="00035062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062">
              <w:rPr>
                <w:u w:val="single"/>
              </w:rPr>
              <w:instrText xml:space="preserve"> FORMTEXT </w:instrText>
            </w:r>
            <w:r w:rsidRPr="00035062">
              <w:rPr>
                <w:u w:val="single"/>
              </w:rPr>
            </w:r>
            <w:r w:rsidRPr="00035062">
              <w:rPr>
                <w:u w:val="single"/>
              </w:rPr>
              <w:fldChar w:fldCharType="separate"/>
            </w:r>
            <w:r w:rsidRPr="00035062">
              <w:rPr>
                <w:u w:val="single"/>
              </w:rPr>
              <w:t> </w:t>
            </w:r>
            <w:r w:rsidRPr="00035062">
              <w:rPr>
                <w:u w:val="single"/>
              </w:rPr>
              <w:t> </w:t>
            </w:r>
            <w:r w:rsidRPr="00035062">
              <w:rPr>
                <w:u w:val="single"/>
              </w:rPr>
              <w:t> </w:t>
            </w:r>
            <w:r w:rsidRPr="00035062">
              <w:rPr>
                <w:u w:val="single"/>
              </w:rPr>
              <w:t> </w:t>
            </w:r>
            <w:r w:rsidRPr="00035062">
              <w:rPr>
                <w:u w:val="single"/>
              </w:rPr>
              <w:t> </w:t>
            </w:r>
            <w:r w:rsidRPr="00035062">
              <w:fldChar w:fldCharType="end"/>
            </w:r>
          </w:p>
          <w:p w14:paraId="38536BE5" w14:textId="3015F7C8" w:rsidR="00D45CA8" w:rsidRPr="00035062" w:rsidRDefault="009E41D2" w:rsidP="00035062">
            <w:pPr>
              <w:spacing w:before="0" w:after="60"/>
              <w:ind w:left="1145"/>
              <w:rPr>
                <w:rFonts w:ascii="Source Sans 3" w:hAnsi="Source Sans 3"/>
                <w:b/>
                <w:bCs/>
              </w:rPr>
            </w:pPr>
            <w:r w:rsidRPr="00035062">
              <w:rPr>
                <w:rFonts w:ascii="Source Sans 3" w:hAnsi="Source Sans 3"/>
                <w:b/>
                <w:bCs/>
              </w:rPr>
              <w:t xml:space="preserve">auf </w:t>
            </w:r>
            <w:proofErr w:type="spellStart"/>
            <w:r w:rsidRPr="00035062">
              <w:rPr>
                <w:rFonts w:ascii="Source Sans 3" w:hAnsi="Source Sans 3"/>
                <w:b/>
                <w:bCs/>
              </w:rPr>
              <w:t>Polychloropren</w:t>
            </w:r>
            <w:proofErr w:type="spellEnd"/>
            <w:r w:rsidRPr="00035062">
              <w:rPr>
                <w:rFonts w:ascii="Source Sans 3" w:hAnsi="Source Sans 3"/>
                <w:b/>
                <w:bCs/>
              </w:rPr>
              <w:t xml:space="preserve">-Basis, </w:t>
            </w:r>
            <w:proofErr w:type="spellStart"/>
            <w:r w:rsidRPr="00035062">
              <w:rPr>
                <w:rFonts w:ascii="Source Sans 3" w:hAnsi="Source Sans 3"/>
                <w:b/>
                <w:bCs/>
              </w:rPr>
              <w:t>toluolfrei</w:t>
            </w:r>
            <w:proofErr w:type="spellEnd"/>
          </w:p>
        </w:tc>
      </w:tr>
      <w:tr w:rsidR="00D45CA8" w:rsidRPr="00035062" w14:paraId="31DA6DA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A33FFC" w14:textId="77777777" w:rsidR="00D45CA8" w:rsidRPr="00035062" w:rsidRDefault="00D45CA8" w:rsidP="00035062">
            <w:pPr>
              <w:pStyle w:val="berschrift3"/>
              <w:rPr>
                <w:sz w:val="24"/>
              </w:rPr>
            </w:pPr>
            <w:r w:rsidRPr="00035062">
              <w:t>Gefahren für Mensch und Umwelt</w:t>
            </w:r>
          </w:p>
        </w:tc>
      </w:tr>
      <w:tr w:rsidR="00D45CA8" w:rsidRPr="00035062" w14:paraId="4A2CA24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59BA360" w14:textId="77777777" w:rsidR="00D45CA8" w:rsidRPr="00035062" w:rsidRDefault="009E41D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35062">
              <w:rPr>
                <w:rFonts w:ascii="Source Sans 3" w:hAnsi="Source Sans 3"/>
                <w:noProof/>
              </w:rPr>
              <w:drawing>
                <wp:inline distT="0" distB="0" distL="0" distR="0" wp14:anchorId="262F4647" wp14:editId="1591C203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D87F8" w14:textId="71EFE7BF" w:rsidR="009E41D2" w:rsidRPr="00035062" w:rsidRDefault="009E41D2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3506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4FEE40E" w14:textId="17751500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Leicht entzündbar</w:t>
            </w:r>
          </w:p>
          <w:p w14:paraId="317FC79A" w14:textId="01B35A53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proofErr w:type="gramStart"/>
            <w:r w:rsidR="009E41D2" w:rsidRPr="00035062">
              <w:t>Reizt</w:t>
            </w:r>
            <w:proofErr w:type="gramEnd"/>
            <w:r w:rsidR="009E41D2" w:rsidRPr="00035062">
              <w:t xml:space="preserve"> die Augen und die Haut</w:t>
            </w:r>
          </w:p>
          <w:p w14:paraId="0E19229C" w14:textId="589CD3E7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Dämpfe können Schläfrigkeit und Benommenheit verursachen</w:t>
            </w:r>
          </w:p>
          <w:p w14:paraId="75516EF8" w14:textId="137A3624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Entwickelt im Brandfall ätzende Gase (Chlorwasserstoff)</w:t>
            </w:r>
          </w:p>
          <w:p w14:paraId="534608F0" w14:textId="527BB8CD" w:rsidR="00E118EC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Giftig für Wasserorganismen, kann in Gewässern längerfristig</w:t>
            </w:r>
            <w:r w:rsidR="009E41D2" w:rsidRPr="00035062">
              <w:br/>
              <w:t>schädliche Wirkungen haben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072C8A1" w14:textId="77777777" w:rsidR="00D45CA8" w:rsidRPr="00035062" w:rsidRDefault="009E41D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35062">
              <w:rPr>
                <w:rFonts w:ascii="Source Sans 3" w:hAnsi="Source Sans 3"/>
                <w:noProof/>
              </w:rPr>
              <w:drawing>
                <wp:inline distT="0" distB="0" distL="0" distR="0" wp14:anchorId="4DA81FEE" wp14:editId="560D00A5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1C2D8" w14:textId="4967976D" w:rsidR="009E41D2" w:rsidRPr="00035062" w:rsidRDefault="009E41D2" w:rsidP="009E41D2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35062">
              <w:rPr>
                <w:rFonts w:ascii="Source Sans 3" w:hAnsi="Source Sans 3"/>
                <w:noProof/>
              </w:rPr>
              <w:drawing>
                <wp:inline distT="0" distB="0" distL="0" distR="0" wp14:anchorId="5E87BC07" wp14:editId="646CC87A">
                  <wp:extent cx="612000" cy="605941"/>
                  <wp:effectExtent l="0" t="0" r="0" b="3810"/>
                  <wp:docPr id="3" name="Grafik 3" descr="O:\HV_RD_POOL\2 - Fotos - Karikaturen  Grafiken\Sicherheitszeichen\GHS-Zeichen\GHS09 Umwel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POOL\2 - Fotos - Karikaturen  Grafiken\Sicherheitszeichen\GHS-Zeichen\GHS09 Umwel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35062" w14:paraId="77A55B4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D5A2E0C" w14:textId="77777777" w:rsidR="00D45CA8" w:rsidRPr="00035062" w:rsidRDefault="00D45CA8" w:rsidP="00035062">
            <w:pPr>
              <w:pStyle w:val="berschrift3"/>
            </w:pPr>
            <w:r w:rsidRPr="00035062">
              <w:t>Schutzmaßnahmen und Verhaltensregeln</w:t>
            </w:r>
          </w:p>
        </w:tc>
      </w:tr>
      <w:tr w:rsidR="00D45CA8" w:rsidRPr="00035062" w14:paraId="4B4FD4D6" w14:textId="77777777" w:rsidTr="009E41D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4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DAC63C1" w14:textId="09E410F3" w:rsidR="00D45CA8" w:rsidRPr="00035062" w:rsidRDefault="009E41D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3506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0552F2B" wp14:editId="149D1F17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B7DE5BE" w14:textId="54F02116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Nur bei eingeschalteter Absaugung arbeiten</w:t>
            </w:r>
          </w:p>
          <w:p w14:paraId="47E36C69" w14:textId="1B322289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Fass und Nachfüllbehälter dicht geschlossen halten</w:t>
            </w:r>
          </w:p>
          <w:p w14:paraId="7AC2CF6F" w14:textId="6D639791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Von Zündquellen fernhalten</w:t>
            </w:r>
          </w:p>
          <w:p w14:paraId="1E9CC69E" w14:textId="20BA7F8D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Maßnahmen gegen elektrostatische Aufladung treffen</w:t>
            </w:r>
          </w:p>
          <w:p w14:paraId="7F7C6772" w14:textId="2DBC1107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 xml:space="preserve">Hautschutz benutzen: Schutz (vor der Arbeit) </w:t>
            </w:r>
            <w:r w:rsidR="009E41D2" w:rsidRPr="0003506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E41D2" w:rsidRPr="00035062">
              <w:rPr>
                <w:u w:val="single"/>
              </w:rPr>
              <w:instrText xml:space="preserve"> FORMTEXT </w:instrText>
            </w:r>
            <w:r w:rsidR="009E41D2" w:rsidRPr="00035062">
              <w:rPr>
                <w:u w:val="single"/>
              </w:rPr>
            </w:r>
            <w:r w:rsidR="009E41D2" w:rsidRPr="00035062">
              <w:rPr>
                <w:u w:val="single"/>
              </w:rPr>
              <w:fldChar w:fldCharType="separate"/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fldChar w:fldCharType="end"/>
            </w:r>
            <w:r w:rsidR="009E41D2" w:rsidRPr="00035062">
              <w:t xml:space="preserve"> Reinigung </w:t>
            </w:r>
            <w:r w:rsidR="00744C8A" w:rsidRPr="00035062">
              <w:br/>
            </w:r>
            <w:r w:rsidR="009E41D2" w:rsidRPr="00035062">
              <w:t xml:space="preserve">(vor Pausen und Arbeitsschluss) </w:t>
            </w:r>
            <w:r w:rsidR="009E41D2" w:rsidRPr="0003506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E41D2" w:rsidRPr="00035062">
              <w:rPr>
                <w:u w:val="single"/>
              </w:rPr>
              <w:instrText xml:space="preserve"> FORMTEXT </w:instrText>
            </w:r>
            <w:r w:rsidR="009E41D2" w:rsidRPr="00035062">
              <w:rPr>
                <w:u w:val="single"/>
              </w:rPr>
            </w:r>
            <w:r w:rsidR="009E41D2" w:rsidRPr="00035062">
              <w:rPr>
                <w:u w:val="single"/>
              </w:rPr>
              <w:fldChar w:fldCharType="separate"/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rPr>
                <w:u w:val="single"/>
              </w:rPr>
              <w:t> </w:t>
            </w:r>
            <w:r w:rsidR="009E41D2" w:rsidRPr="00035062">
              <w:fldChar w:fldCharType="end"/>
            </w:r>
            <w:r w:rsidR="009E41D2" w:rsidRPr="00035062">
              <w:t xml:space="preserve"> Pflege (nach der Arbeit)</w:t>
            </w:r>
            <w:r w:rsidR="007746C0" w:rsidRPr="00035062">
              <w:t xml:space="preserve"> </w:t>
            </w:r>
            <w:r w:rsidR="007746C0" w:rsidRPr="0003506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746C0" w:rsidRPr="00035062">
              <w:rPr>
                <w:u w:val="single"/>
              </w:rPr>
              <w:instrText xml:space="preserve"> FORMTEXT </w:instrText>
            </w:r>
            <w:r w:rsidR="007746C0" w:rsidRPr="00035062">
              <w:rPr>
                <w:u w:val="single"/>
              </w:rPr>
            </w:r>
            <w:r w:rsidR="007746C0" w:rsidRPr="00035062">
              <w:rPr>
                <w:u w:val="single"/>
              </w:rPr>
              <w:fldChar w:fldCharType="separate"/>
            </w:r>
            <w:r w:rsidR="007746C0" w:rsidRPr="00035062">
              <w:rPr>
                <w:u w:val="single"/>
              </w:rPr>
              <w:t> </w:t>
            </w:r>
            <w:r w:rsidR="007746C0" w:rsidRPr="00035062">
              <w:rPr>
                <w:u w:val="single"/>
              </w:rPr>
              <w:t> </w:t>
            </w:r>
            <w:r w:rsidR="007746C0" w:rsidRPr="00035062">
              <w:rPr>
                <w:u w:val="single"/>
              </w:rPr>
              <w:t> </w:t>
            </w:r>
            <w:r w:rsidR="007746C0" w:rsidRPr="00035062">
              <w:rPr>
                <w:u w:val="single"/>
              </w:rPr>
              <w:t> </w:t>
            </w:r>
            <w:r w:rsidR="007746C0" w:rsidRPr="00035062">
              <w:rPr>
                <w:u w:val="single"/>
              </w:rPr>
              <w:t> </w:t>
            </w:r>
            <w:r w:rsidR="007746C0" w:rsidRPr="00035062">
              <w:fldChar w:fldCharType="end"/>
            </w:r>
          </w:p>
          <w:p w14:paraId="797BA160" w14:textId="22E5F3FD" w:rsidR="00D45CA8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 xml:space="preserve">Am Arbeitsplatz nicht rauchen, essen oder trinken und hier keine </w:t>
            </w:r>
            <w:r w:rsidR="009E41D2" w:rsidRPr="00035062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6EADDE8" w14:textId="77777777" w:rsidR="00D45CA8" w:rsidRPr="0003506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35062" w14:paraId="6536F9E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A5017D" w14:textId="77777777" w:rsidR="00D45CA8" w:rsidRPr="00035062" w:rsidRDefault="00D45CA8" w:rsidP="00035062">
            <w:pPr>
              <w:pStyle w:val="berschrift3"/>
            </w:pPr>
            <w:r w:rsidRPr="00035062">
              <w:t>Verhalten im Gefahrfall</w:t>
            </w:r>
          </w:p>
        </w:tc>
      </w:tr>
      <w:tr w:rsidR="00D45CA8" w:rsidRPr="00035062" w14:paraId="38A9EB88" w14:textId="77777777" w:rsidTr="009E41D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91D85BC" w14:textId="77777777" w:rsidR="00D45CA8" w:rsidRPr="0003506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AAE5F6F" w14:textId="6ACDFE75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Gefahrenbereich im Brandfall sofort verlassen</w:t>
            </w:r>
          </w:p>
          <w:p w14:paraId="6E90084D" w14:textId="7BA7CEA1" w:rsidR="009E41D2" w:rsidRPr="00035062" w:rsidRDefault="00E75588" w:rsidP="00E75588">
            <w:pPr>
              <w:pStyle w:val="Aufzhlung1"/>
              <w:rPr>
                <w:color w:val="000000"/>
              </w:rPr>
            </w:pPr>
            <w:r w:rsidRPr="008C3E4B">
              <w:t>‒</w:t>
            </w:r>
            <w:r w:rsidRPr="008C3E4B">
              <w:tab/>
            </w:r>
            <w:r w:rsidR="009E41D2" w:rsidRPr="00035062">
              <w:t>Entstehungsbrände mit Pulver oder Kohlendioxid löschen</w:t>
            </w:r>
          </w:p>
          <w:p w14:paraId="4CA031F9" w14:textId="269B7027" w:rsidR="00D45CA8" w:rsidRPr="00035062" w:rsidRDefault="009E41D2" w:rsidP="00E75588">
            <w:pPr>
              <w:pStyle w:val="Notruf"/>
              <w:spacing w:before="0"/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 xml:space="preserve">Notruf:  </w:t>
            </w:r>
            <w:r w:rsidRPr="0003506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5062">
              <w:rPr>
                <w:rFonts w:ascii="Source Sans 3" w:hAnsi="Source Sans 3"/>
              </w:rPr>
              <w:instrText xml:space="preserve"> FORMTEXT </w:instrText>
            </w:r>
            <w:r w:rsidRPr="00035062">
              <w:rPr>
                <w:rFonts w:ascii="Source Sans 3" w:hAnsi="Source Sans 3"/>
              </w:rPr>
            </w:r>
            <w:r w:rsidRPr="00035062">
              <w:rPr>
                <w:rFonts w:ascii="Source Sans 3" w:hAnsi="Source Sans 3"/>
              </w:rPr>
              <w:fldChar w:fldCharType="separate"/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35062" w14:paraId="2B5FE2B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BDA495" w14:textId="77777777" w:rsidR="00D45CA8" w:rsidRPr="00035062" w:rsidRDefault="00D45CA8" w:rsidP="00035062">
            <w:pPr>
              <w:pStyle w:val="berschrift3"/>
            </w:pPr>
            <w:r w:rsidRPr="00035062">
              <w:t>Erste Hilfe</w:t>
            </w:r>
          </w:p>
        </w:tc>
      </w:tr>
      <w:tr w:rsidR="00D45CA8" w:rsidRPr="00035062" w14:paraId="5C1C166B" w14:textId="77777777" w:rsidTr="009E41D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0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8894041" w14:textId="77777777" w:rsidR="00D45CA8" w:rsidRPr="0003506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35062">
              <w:rPr>
                <w:rFonts w:ascii="Source Sans 3" w:hAnsi="Source Sans 3"/>
                <w:noProof/>
              </w:rPr>
              <w:drawing>
                <wp:inline distT="0" distB="0" distL="0" distR="0" wp14:anchorId="01E1CE3D" wp14:editId="4EB1BB4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06454DB" w14:textId="77777777" w:rsidR="009E41D2" w:rsidRPr="00035062" w:rsidRDefault="009E41D2" w:rsidP="009E41D2">
            <w:pPr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>Hautkontakt:</w:t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  <w:t xml:space="preserve">Verschmutzte Kleidung entfernen, </w:t>
            </w:r>
            <w:r w:rsidRPr="00035062">
              <w:rPr>
                <w:rFonts w:ascii="Source Sans 3" w:hAnsi="Source Sans 3"/>
              </w:rPr>
              <w:br/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  <w:t>Hautreinigung mit Wasser und Seife, rückfetten</w:t>
            </w:r>
          </w:p>
          <w:p w14:paraId="241806DD" w14:textId="7A369DAA" w:rsidR="009E41D2" w:rsidRPr="00035062" w:rsidRDefault="009E41D2" w:rsidP="009E41D2">
            <w:pPr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>Augenkontakt:</w:t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  <w:t>Mit geöffnetem Lid mehrere Minuten unter</w:t>
            </w:r>
            <w:r w:rsidRPr="00035062">
              <w:rPr>
                <w:rFonts w:ascii="Source Sans 3" w:hAnsi="Source Sans 3"/>
              </w:rPr>
              <w:br/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  <w:t>fließendem Wasser spülen – Augenarzt</w:t>
            </w:r>
          </w:p>
          <w:p w14:paraId="48CC13B1" w14:textId="77777777" w:rsidR="009E41D2" w:rsidRPr="00035062" w:rsidRDefault="009E41D2" w:rsidP="009E41D2">
            <w:pPr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>Einatmen:</w:t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  <w:t>Frischluft, bei Beschwerden Arzt, bei Bewusstlosigkeit stabile Seitenlage</w:t>
            </w:r>
          </w:p>
          <w:p w14:paraId="581C597F" w14:textId="1C4B8E47" w:rsidR="009E41D2" w:rsidRPr="00035062" w:rsidRDefault="009E41D2" w:rsidP="009E41D2">
            <w:pPr>
              <w:rPr>
                <w:rFonts w:ascii="Source Sans 3" w:hAnsi="Source Sans 3"/>
              </w:rPr>
            </w:pPr>
            <w:r w:rsidRPr="00035062">
              <w:rPr>
                <w:rFonts w:ascii="Source Sans 3" w:hAnsi="Source Sans 3"/>
              </w:rPr>
              <w:t>Verschlucken:</w:t>
            </w:r>
            <w:r w:rsidRPr="00035062">
              <w:rPr>
                <w:rFonts w:ascii="Source Sans 3" w:hAnsi="Source Sans 3"/>
              </w:rPr>
              <w:tab/>
            </w:r>
            <w:r w:rsidRPr="00035062">
              <w:rPr>
                <w:rFonts w:ascii="Source Sans 3" w:hAnsi="Source Sans 3"/>
              </w:rPr>
              <w:tab/>
              <w:t>Kein Erbrechen herbeiführen, sofort Arzt verständigen</w:t>
            </w:r>
          </w:p>
          <w:p w14:paraId="1F42AE0E" w14:textId="6FAEE7B4" w:rsidR="00D45CA8" w:rsidRPr="00035062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03506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3506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506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35062">
              <w:rPr>
                <w:rFonts w:ascii="Source Sans 3" w:hAnsi="Source Sans 3"/>
                <w:sz w:val="20"/>
                <w:szCs w:val="20"/>
              </w:rPr>
            </w:r>
            <w:r w:rsidRPr="0003506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E75588">
              <w:rPr>
                <w:rFonts w:ascii="Source Sans 3" w:hAnsi="Source Sans 3"/>
                <w:sz w:val="20"/>
                <w:szCs w:val="20"/>
              </w:rPr>
              <w:tab/>
            </w:r>
            <w:r w:rsidRPr="00035062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03506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506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3506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3506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3506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35062" w14:paraId="360A7CF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94DDB7" w14:textId="77777777" w:rsidR="00D45CA8" w:rsidRPr="00035062" w:rsidRDefault="00D45CA8" w:rsidP="00035062">
            <w:pPr>
              <w:pStyle w:val="berschrift3"/>
            </w:pPr>
            <w:r w:rsidRPr="00035062">
              <w:t>Sachgerechte Entsorgung</w:t>
            </w:r>
          </w:p>
        </w:tc>
      </w:tr>
      <w:tr w:rsidR="00D45CA8" w:rsidRPr="00035062" w14:paraId="69EF313D" w14:textId="77777777" w:rsidTr="00E7558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0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B68CE25" w14:textId="77777777" w:rsidR="00D45CA8" w:rsidRPr="0003506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6F73528" w14:textId="23FBCFEA" w:rsidR="009E41D2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 xml:space="preserve">Nach Verschütten mit Putzlappen aufnehmen und in feuersicheren, geschlossenen </w:t>
            </w:r>
            <w:r w:rsidR="009E41D2" w:rsidRPr="00035062">
              <w:br/>
              <w:t>Behältern verwahren. Reste nicht in Abflüsse schütten</w:t>
            </w:r>
          </w:p>
          <w:p w14:paraId="0EB9470C" w14:textId="0E6410AA" w:rsidR="00D45CA8" w:rsidRPr="00035062" w:rsidRDefault="00E75588" w:rsidP="00E75588">
            <w:pPr>
              <w:pStyle w:val="Aufzhlung1"/>
            </w:pPr>
            <w:r w:rsidRPr="008C3E4B">
              <w:t>‒</w:t>
            </w:r>
            <w:r w:rsidRPr="008C3E4B">
              <w:tab/>
            </w:r>
            <w:r w:rsidR="009E41D2" w:rsidRPr="00035062">
              <w:t>Darf nicht in das Erdreich, Grund- oder Abwasser gelangen</w:t>
            </w:r>
          </w:p>
          <w:p w14:paraId="74E75685" w14:textId="77777777" w:rsidR="00872D6F" w:rsidRPr="00035062" w:rsidRDefault="00872D6F" w:rsidP="00E75588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03506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35062">
              <w:rPr>
                <w:rFonts w:ascii="Source Sans 3" w:hAnsi="Source Sans 3"/>
                <w:color w:val="000000"/>
              </w:rPr>
              <w:t xml:space="preserve"> </w:t>
            </w:r>
            <w:r w:rsidRPr="0003506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5062">
              <w:rPr>
                <w:rFonts w:ascii="Source Sans 3" w:hAnsi="Source Sans 3"/>
              </w:rPr>
              <w:instrText xml:space="preserve"> FORMTEXT </w:instrText>
            </w:r>
            <w:r w:rsidRPr="00035062">
              <w:rPr>
                <w:rFonts w:ascii="Source Sans 3" w:hAnsi="Source Sans 3"/>
              </w:rPr>
            </w:r>
            <w:r w:rsidRPr="00035062">
              <w:rPr>
                <w:rFonts w:ascii="Source Sans 3" w:hAnsi="Source Sans 3"/>
              </w:rPr>
              <w:fldChar w:fldCharType="separate"/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</w:rPr>
              <w:fldChar w:fldCharType="end"/>
            </w:r>
            <w:r w:rsidRPr="00035062">
              <w:rPr>
                <w:rFonts w:ascii="Source Sans 3" w:hAnsi="Source Sans 3"/>
                <w:color w:val="000000"/>
              </w:rPr>
              <w:tab/>
            </w:r>
            <w:r w:rsidRPr="00035062">
              <w:rPr>
                <w:rFonts w:ascii="Source Sans 3" w:hAnsi="Source Sans 3"/>
                <w:color w:val="000000"/>
              </w:rPr>
              <w:tab/>
            </w:r>
            <w:r w:rsidRPr="0003506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35062">
              <w:rPr>
                <w:rFonts w:ascii="Source Sans 3" w:hAnsi="Source Sans 3"/>
                <w:color w:val="000000"/>
              </w:rPr>
              <w:t xml:space="preserve"> </w:t>
            </w:r>
            <w:r w:rsidRPr="0003506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5062">
              <w:rPr>
                <w:rFonts w:ascii="Source Sans 3" w:hAnsi="Source Sans 3"/>
              </w:rPr>
              <w:instrText xml:space="preserve"> FORMTEXT </w:instrText>
            </w:r>
            <w:r w:rsidRPr="00035062">
              <w:rPr>
                <w:rFonts w:ascii="Source Sans 3" w:hAnsi="Source Sans 3"/>
              </w:rPr>
            </w:r>
            <w:r w:rsidRPr="00035062">
              <w:rPr>
                <w:rFonts w:ascii="Source Sans 3" w:hAnsi="Source Sans 3"/>
              </w:rPr>
              <w:fldChar w:fldCharType="separate"/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  <w:noProof/>
              </w:rPr>
              <w:t> </w:t>
            </w:r>
            <w:r w:rsidRPr="00035062">
              <w:rPr>
                <w:rFonts w:ascii="Source Sans 3" w:hAnsi="Source Sans 3"/>
              </w:rPr>
              <w:fldChar w:fldCharType="end"/>
            </w:r>
          </w:p>
        </w:tc>
      </w:tr>
    </w:tbl>
    <w:p w14:paraId="1840D3FE" w14:textId="77777777" w:rsidR="00D45CA8" w:rsidRPr="0003506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3506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C4E44FE-C13E-4448-9ECE-4F9D00139FFE}"/>
    <w:embedBold r:id="rId2" w:fontKey="{7A010B64-C3FC-43E2-962A-65BF7C4B90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F5F4F"/>
    <w:multiLevelType w:val="hybridMultilevel"/>
    <w:tmpl w:val="64B83B7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FC182F"/>
    <w:multiLevelType w:val="hybridMultilevel"/>
    <w:tmpl w:val="CC488E0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1E4F"/>
    <w:multiLevelType w:val="hybridMultilevel"/>
    <w:tmpl w:val="DE32C63C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3845C37"/>
    <w:multiLevelType w:val="hybridMultilevel"/>
    <w:tmpl w:val="DB46B70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BB357D8"/>
    <w:multiLevelType w:val="hybridMultilevel"/>
    <w:tmpl w:val="A2F4DE0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9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1D2"/>
    <w:rsid w:val="00035062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564C7D"/>
    <w:rsid w:val="00744851"/>
    <w:rsid w:val="00744C8A"/>
    <w:rsid w:val="007746C0"/>
    <w:rsid w:val="00800ABE"/>
    <w:rsid w:val="00850334"/>
    <w:rsid w:val="008525E3"/>
    <w:rsid w:val="00872D6F"/>
    <w:rsid w:val="00991CDD"/>
    <w:rsid w:val="009E41D2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75588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3397F5"/>
  <w15:chartTrackingRefBased/>
  <w15:docId w15:val="{ECAB1E29-17C8-4F3F-BB15-0113495FC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35062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7558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2025-07-21T15:02:00Z</dcterms:created>
  <dcterms:modified xsi:type="dcterms:W3CDTF">2026-01-05T10:24:00Z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