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0D540" w14:textId="77777777" w:rsidR="00564C7D" w:rsidRPr="00044A69" w:rsidRDefault="00072313">
      <w:pPr>
        <w:spacing w:before="0"/>
        <w:rPr>
          <w:rFonts w:ascii="Source Sans 3" w:hAnsi="Source Sans 3"/>
          <w:sz w:val="8"/>
        </w:rPr>
      </w:pPr>
      <w:r w:rsidRPr="00044A69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AA785B7" wp14:editId="57C1613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1F65A" w14:textId="77777777" w:rsidR="00564C7D" w:rsidRPr="00044A69" w:rsidRDefault="00564C7D">
      <w:pPr>
        <w:spacing w:before="0"/>
        <w:rPr>
          <w:rFonts w:ascii="Source Sans 3" w:hAnsi="Source Sans 3"/>
          <w:sz w:val="8"/>
        </w:rPr>
      </w:pPr>
    </w:p>
    <w:p w14:paraId="58E4CF82" w14:textId="77777777" w:rsidR="00564C7D" w:rsidRPr="00044A69" w:rsidRDefault="00564C7D">
      <w:pPr>
        <w:spacing w:before="0"/>
        <w:rPr>
          <w:rFonts w:ascii="Source Sans 3" w:hAnsi="Source Sans 3"/>
          <w:sz w:val="8"/>
        </w:rPr>
      </w:pPr>
    </w:p>
    <w:p w14:paraId="5CF98EF5" w14:textId="77777777" w:rsidR="00564C7D" w:rsidRPr="00044A69" w:rsidRDefault="00564C7D">
      <w:pPr>
        <w:spacing w:before="0"/>
        <w:rPr>
          <w:rFonts w:ascii="Source Sans 3" w:hAnsi="Source Sans 3"/>
          <w:sz w:val="8"/>
        </w:rPr>
      </w:pPr>
    </w:p>
    <w:p w14:paraId="6CEE39F2" w14:textId="77777777" w:rsidR="00564C7D" w:rsidRPr="00044A69" w:rsidRDefault="00564C7D">
      <w:pPr>
        <w:spacing w:before="0"/>
        <w:rPr>
          <w:rFonts w:ascii="Source Sans 3" w:hAnsi="Source Sans 3"/>
          <w:sz w:val="8"/>
        </w:rPr>
        <w:sectPr w:rsidR="00564C7D" w:rsidRPr="00044A69" w:rsidSect="005E1E99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A31FD2B" w14:textId="397D0CDF" w:rsidR="00744851" w:rsidRPr="00044A69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44A69" w14:paraId="1735963C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AC9FEAA" w14:textId="77777777" w:rsidR="00B836B7" w:rsidRPr="00044A69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0BB93D6" wp14:editId="2723413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B8164" w14:textId="77777777" w:rsidR="00B836B7" w:rsidRPr="00044A69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FDFDE06" w14:textId="77777777" w:rsidR="00B836B7" w:rsidRPr="00044A69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E890DCF" wp14:editId="3AE36E3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AF42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44A69">
              <w:rPr>
                <w:rFonts w:ascii="Source Sans 3" w:hAnsi="Source Sans 3"/>
              </w:rPr>
              <w:t xml:space="preserve">Firma:  </w:t>
            </w:r>
            <w:r w:rsidR="00B836B7" w:rsidRPr="00044A69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44A69">
              <w:rPr>
                <w:rFonts w:ascii="Source Sans 3" w:hAnsi="Source Sans 3"/>
              </w:rPr>
              <w:instrText xml:space="preserve"> FORMTEXT </w:instrText>
            </w:r>
            <w:r w:rsidR="00B836B7" w:rsidRPr="00044A69">
              <w:rPr>
                <w:rFonts w:ascii="Source Sans 3" w:hAnsi="Source Sans 3"/>
              </w:rPr>
            </w:r>
            <w:r w:rsidR="00B836B7" w:rsidRPr="00044A69">
              <w:rPr>
                <w:rFonts w:ascii="Source Sans 3" w:hAnsi="Source Sans 3"/>
              </w:rPr>
              <w:fldChar w:fldCharType="separate"/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</w:rPr>
              <w:fldChar w:fldCharType="end"/>
            </w:r>
            <w:bookmarkEnd w:id="0"/>
          </w:p>
          <w:p w14:paraId="7A558064" w14:textId="77777777" w:rsidR="00B836B7" w:rsidRPr="00044A69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2089178" wp14:editId="5DC17FB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A381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44A69">
              <w:rPr>
                <w:rFonts w:ascii="Source Sans 3" w:hAnsi="Source Sans 3"/>
              </w:rPr>
              <w:t xml:space="preserve">Arbeitsbereich:  </w:t>
            </w:r>
            <w:r w:rsidR="00400BC7" w:rsidRPr="00044A6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44A69">
              <w:rPr>
                <w:rFonts w:ascii="Source Sans 3" w:hAnsi="Source Sans 3"/>
              </w:rPr>
              <w:instrText xml:space="preserve"> FORMTEXT </w:instrText>
            </w:r>
            <w:r w:rsidR="00400BC7" w:rsidRPr="00044A69">
              <w:rPr>
                <w:rFonts w:ascii="Source Sans 3" w:hAnsi="Source Sans 3"/>
              </w:rPr>
            </w:r>
            <w:r w:rsidR="00400BC7" w:rsidRPr="00044A69">
              <w:rPr>
                <w:rFonts w:ascii="Source Sans 3" w:hAnsi="Source Sans 3"/>
              </w:rPr>
              <w:fldChar w:fldCharType="separate"/>
            </w:r>
            <w:r w:rsidR="00400BC7" w:rsidRPr="00044A69">
              <w:rPr>
                <w:rFonts w:ascii="Source Sans 3" w:hAnsi="Source Sans 3"/>
                <w:noProof/>
              </w:rPr>
              <w:t> </w:t>
            </w:r>
            <w:r w:rsidR="00400BC7" w:rsidRPr="00044A69">
              <w:rPr>
                <w:rFonts w:ascii="Source Sans 3" w:hAnsi="Source Sans 3"/>
                <w:noProof/>
              </w:rPr>
              <w:t> </w:t>
            </w:r>
            <w:r w:rsidR="00400BC7" w:rsidRPr="00044A69">
              <w:rPr>
                <w:rFonts w:ascii="Source Sans 3" w:hAnsi="Source Sans 3"/>
                <w:noProof/>
              </w:rPr>
              <w:t> </w:t>
            </w:r>
            <w:r w:rsidR="00400BC7" w:rsidRPr="00044A69">
              <w:rPr>
                <w:rFonts w:ascii="Source Sans 3" w:hAnsi="Source Sans 3"/>
                <w:noProof/>
              </w:rPr>
              <w:t> </w:t>
            </w:r>
            <w:r w:rsidR="00400BC7" w:rsidRPr="00044A69">
              <w:rPr>
                <w:rFonts w:ascii="Source Sans 3" w:hAnsi="Source Sans 3"/>
                <w:noProof/>
              </w:rPr>
              <w:t> </w:t>
            </w:r>
            <w:r w:rsidR="00400BC7" w:rsidRPr="00044A69">
              <w:rPr>
                <w:rFonts w:ascii="Source Sans 3" w:hAnsi="Source Sans 3"/>
              </w:rPr>
              <w:fldChar w:fldCharType="end"/>
            </w:r>
          </w:p>
          <w:p w14:paraId="3D2B720A" w14:textId="77777777" w:rsidR="00B836B7" w:rsidRPr="00044A69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34E32A6" wp14:editId="49FA04F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269028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44A69">
              <w:rPr>
                <w:rFonts w:ascii="Source Sans 3" w:hAnsi="Source Sans 3"/>
              </w:rPr>
              <w:t xml:space="preserve">Verantwortlich:  </w:t>
            </w:r>
            <w:r w:rsidR="00B836B7" w:rsidRPr="00044A6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44A69">
              <w:rPr>
                <w:rFonts w:ascii="Source Sans 3" w:hAnsi="Source Sans 3"/>
              </w:rPr>
              <w:instrText xml:space="preserve"> FORMTEXT </w:instrText>
            </w:r>
            <w:r w:rsidR="00B836B7" w:rsidRPr="00044A69">
              <w:rPr>
                <w:rFonts w:ascii="Source Sans 3" w:hAnsi="Source Sans 3"/>
              </w:rPr>
            </w:r>
            <w:r w:rsidR="00B836B7" w:rsidRPr="00044A69">
              <w:rPr>
                <w:rFonts w:ascii="Source Sans 3" w:hAnsi="Source Sans 3"/>
              </w:rPr>
              <w:fldChar w:fldCharType="separate"/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  <w:noProof/>
              </w:rPr>
              <w:t> </w:t>
            </w:r>
            <w:r w:rsidR="00B836B7" w:rsidRPr="00044A69">
              <w:rPr>
                <w:rFonts w:ascii="Source Sans 3" w:hAnsi="Source Sans 3"/>
              </w:rPr>
              <w:fldChar w:fldCharType="end"/>
            </w:r>
          </w:p>
          <w:p w14:paraId="46C2D142" w14:textId="77777777" w:rsidR="00744851" w:rsidRPr="00044A69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44A69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AE2B2D5" w14:textId="77777777" w:rsidR="00744851" w:rsidRPr="00044A69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44A69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5F377C3" w14:textId="77777777" w:rsidR="00744851" w:rsidRPr="00044A69" w:rsidRDefault="00744851">
            <w:pPr>
              <w:spacing w:before="0" w:after="60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>GEM. § 14 GEFSTOFFV</w:t>
            </w:r>
          </w:p>
          <w:p w14:paraId="08463A47" w14:textId="1380AFEB" w:rsidR="00564C7D" w:rsidRPr="00044A69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44A69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44A69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5E1E9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44A69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44A6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44A69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9365F62" w14:textId="77FBD935" w:rsidR="00744851" w:rsidRPr="00044A69" w:rsidRDefault="00744851" w:rsidP="00A14B2B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>Arbeitsplatz:</w:t>
            </w:r>
            <w:r w:rsidR="00E8423D" w:rsidRPr="00044A69">
              <w:rPr>
                <w:rFonts w:ascii="Source Sans 3" w:hAnsi="Source Sans 3"/>
              </w:rPr>
              <w:t xml:space="preserve"> </w:t>
            </w:r>
            <w:r w:rsidR="00A14B2B" w:rsidRPr="00044A69">
              <w:rPr>
                <w:rFonts w:ascii="Source Sans 3" w:hAnsi="Source Sans 3"/>
              </w:rPr>
              <w:t>Schuh- und Orthopädieschuhmacher</w:t>
            </w:r>
          </w:p>
          <w:p w14:paraId="05F5DED0" w14:textId="5229B169" w:rsidR="00D45CA8" w:rsidRPr="00044A69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 xml:space="preserve">Tätigkeit: </w:t>
            </w:r>
            <w:r w:rsidR="00A14B2B" w:rsidRPr="00044A69">
              <w:rPr>
                <w:rFonts w:ascii="Source Sans 3" w:hAnsi="Source Sans 3"/>
              </w:rPr>
              <w:t>Schuhfertigung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4718B7B" w14:textId="77777777" w:rsidR="00B836B7" w:rsidRPr="00044A69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300D72F" w14:textId="77777777" w:rsidR="00D45CA8" w:rsidRPr="00044A69" w:rsidRDefault="00D45CA8">
            <w:pPr>
              <w:spacing w:before="0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 xml:space="preserve">Stand: </w:t>
            </w:r>
            <w:r w:rsidRPr="00044A69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44A69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44A69">
              <w:rPr>
                <w:rFonts w:ascii="Source Sans 3" w:hAnsi="Source Sans 3"/>
                <w:u w:val="single"/>
              </w:rPr>
              <w:instrText>FORMTEXT</w:instrText>
            </w:r>
            <w:r w:rsidRPr="00044A69">
              <w:rPr>
                <w:rFonts w:ascii="Source Sans 3" w:hAnsi="Source Sans 3"/>
                <w:u w:val="single"/>
              </w:rPr>
              <w:instrText xml:space="preserve"> </w:instrText>
            </w:r>
            <w:r w:rsidRPr="00044A69">
              <w:rPr>
                <w:rFonts w:ascii="Source Sans 3" w:hAnsi="Source Sans 3"/>
                <w:u w:val="single"/>
              </w:rPr>
            </w:r>
            <w:r w:rsidRPr="00044A69">
              <w:rPr>
                <w:rFonts w:ascii="Source Sans 3" w:hAnsi="Source Sans 3"/>
                <w:u w:val="single"/>
              </w:rPr>
              <w:fldChar w:fldCharType="separate"/>
            </w:r>
            <w:r w:rsidRPr="00044A69">
              <w:rPr>
                <w:rFonts w:ascii="Source Sans 3" w:hAnsi="Source Sans 3"/>
                <w:noProof/>
                <w:u w:val="single"/>
              </w:rPr>
              <w:t> </w:t>
            </w:r>
            <w:r w:rsidRPr="00044A69">
              <w:rPr>
                <w:rFonts w:ascii="Source Sans 3" w:hAnsi="Source Sans 3"/>
                <w:noProof/>
                <w:u w:val="single"/>
              </w:rPr>
              <w:t> </w:t>
            </w:r>
            <w:r w:rsidRPr="00044A69">
              <w:rPr>
                <w:rFonts w:ascii="Source Sans 3" w:hAnsi="Source Sans 3"/>
                <w:noProof/>
                <w:u w:val="single"/>
              </w:rPr>
              <w:t> </w:t>
            </w:r>
            <w:r w:rsidRPr="00044A69">
              <w:rPr>
                <w:rFonts w:ascii="Source Sans 3" w:hAnsi="Source Sans 3"/>
                <w:noProof/>
                <w:u w:val="single"/>
              </w:rPr>
              <w:t> </w:t>
            </w:r>
            <w:r w:rsidRPr="00044A69">
              <w:rPr>
                <w:rFonts w:ascii="Source Sans 3" w:hAnsi="Source Sans 3"/>
                <w:noProof/>
                <w:u w:val="single"/>
              </w:rPr>
              <w:t> </w:t>
            </w:r>
            <w:r w:rsidRPr="00044A69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44A69">
              <w:rPr>
                <w:rFonts w:ascii="Source Sans 3" w:hAnsi="Source Sans 3"/>
              </w:rPr>
              <w:t xml:space="preserve"> </w:t>
            </w:r>
          </w:p>
          <w:p w14:paraId="624BF652" w14:textId="0C818D15" w:rsidR="00D45CA8" w:rsidRPr="00044A69" w:rsidRDefault="00A14B2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44A69">
              <w:rPr>
                <w:rFonts w:ascii="Source Sans 3" w:hAnsi="Source Sans 3"/>
                <w:sz w:val="16"/>
              </w:rPr>
              <w:t>B077</w:t>
            </w:r>
          </w:p>
        </w:tc>
      </w:tr>
      <w:tr w:rsidR="00D45CA8" w:rsidRPr="00044A69" w14:paraId="614DF13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D14B98" w14:textId="77777777" w:rsidR="00D45CA8" w:rsidRPr="00044A69" w:rsidRDefault="00D45CA8" w:rsidP="00044A69">
            <w:pPr>
              <w:pStyle w:val="berschrift3"/>
            </w:pPr>
            <w:r w:rsidRPr="00044A69">
              <w:t>Gefahrstoffbezeichnung</w:t>
            </w:r>
          </w:p>
        </w:tc>
      </w:tr>
      <w:tr w:rsidR="00D45CA8" w:rsidRPr="00044A69" w14:paraId="5592449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62BB382" w14:textId="1ABA783F" w:rsidR="00D45CA8" w:rsidRPr="00044A69" w:rsidRDefault="00A14B2B" w:rsidP="00044A69">
            <w:pPr>
              <w:pStyle w:val="berschrift3"/>
              <w:ind w:left="1145"/>
              <w:jc w:val="left"/>
            </w:pPr>
            <w:r w:rsidRPr="00044A69">
              <w:t xml:space="preserve">Polyurethan-Klebstoff </w:t>
            </w:r>
            <w:r w:rsidRPr="00044A69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4A69">
              <w:rPr>
                <w:u w:val="single"/>
              </w:rPr>
              <w:instrText xml:space="preserve"> FORMTEXT </w:instrText>
            </w:r>
            <w:r w:rsidRPr="00044A69">
              <w:rPr>
                <w:u w:val="single"/>
              </w:rPr>
            </w:r>
            <w:r w:rsidRPr="00044A69">
              <w:rPr>
                <w:u w:val="single"/>
              </w:rPr>
              <w:fldChar w:fldCharType="separate"/>
            </w:r>
            <w:r w:rsidRPr="00044A69">
              <w:rPr>
                <w:u w:val="single"/>
              </w:rPr>
              <w:t> </w:t>
            </w:r>
            <w:r w:rsidRPr="00044A69">
              <w:rPr>
                <w:u w:val="single"/>
              </w:rPr>
              <w:t> </w:t>
            </w:r>
            <w:r w:rsidRPr="00044A69">
              <w:rPr>
                <w:u w:val="single"/>
              </w:rPr>
              <w:t> </w:t>
            </w:r>
            <w:r w:rsidRPr="00044A69">
              <w:rPr>
                <w:u w:val="single"/>
              </w:rPr>
              <w:t> </w:t>
            </w:r>
            <w:r w:rsidRPr="00044A69">
              <w:rPr>
                <w:u w:val="single"/>
              </w:rPr>
              <w:t> </w:t>
            </w:r>
            <w:r w:rsidRPr="00044A69">
              <w:fldChar w:fldCharType="end"/>
            </w:r>
          </w:p>
        </w:tc>
      </w:tr>
      <w:tr w:rsidR="00D45CA8" w:rsidRPr="00044A69" w14:paraId="454EEB7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5F1253" w14:textId="77777777" w:rsidR="00D45CA8" w:rsidRPr="00044A69" w:rsidRDefault="00D45CA8" w:rsidP="00044A69">
            <w:pPr>
              <w:pStyle w:val="berschrift3"/>
              <w:rPr>
                <w:sz w:val="24"/>
              </w:rPr>
            </w:pPr>
            <w:r w:rsidRPr="00044A69">
              <w:t>Gefahren für Mensch und Umwelt</w:t>
            </w:r>
          </w:p>
        </w:tc>
      </w:tr>
      <w:tr w:rsidR="00D45CA8" w:rsidRPr="00044A69" w14:paraId="5667A54D" w14:textId="77777777" w:rsidTr="00A14B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22DBCD1" w14:textId="77777777" w:rsidR="00D45CA8" w:rsidRPr="00044A69" w:rsidRDefault="00A14B2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44A69">
              <w:rPr>
                <w:rFonts w:ascii="Source Sans 3" w:hAnsi="Source Sans 3"/>
                <w:noProof/>
              </w:rPr>
              <w:drawing>
                <wp:inline distT="0" distB="0" distL="0" distR="0" wp14:anchorId="61228D71" wp14:editId="409626B8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B4076" w14:textId="508A53CE" w:rsidR="00A14B2B" w:rsidRPr="00044A69" w:rsidRDefault="00A14B2B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44A69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309B725" w14:textId="0FD5D926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Leicht entzündbar</w:t>
            </w:r>
          </w:p>
          <w:p w14:paraId="56C40AFD" w14:textId="4B3BE330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Reizt die Augen und die Atmungsorgane</w:t>
            </w:r>
          </w:p>
          <w:p w14:paraId="39E67230" w14:textId="2BEEEC58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 xml:space="preserve">Gesundheitsschädlich beim Einatmen hoher Konzentrationen und </w:t>
            </w:r>
            <w:r w:rsidR="00554A86" w:rsidRPr="00044A69">
              <w:br/>
            </w:r>
            <w:r w:rsidR="00A14B2B" w:rsidRPr="00044A69">
              <w:t>beim Verschlucken</w:t>
            </w:r>
          </w:p>
          <w:p w14:paraId="58B772F4" w14:textId="2E48AEBE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Beim Erhitzen oder im Brandfalle Bildung giftiger Gase möglich</w:t>
            </w:r>
          </w:p>
          <w:p w14:paraId="10C1DA7A" w14:textId="022EBBC1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Dämpfe können Schläfrigkeit und Benommenheit verursachen</w:t>
            </w:r>
          </w:p>
          <w:p w14:paraId="67D4FD14" w14:textId="0505F813" w:rsidR="00E118EC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Wiederholter Kontakt kann zu spröder oder rissiger Haut führen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0FDDF2D" w14:textId="040FED7C" w:rsidR="00D45CA8" w:rsidRPr="00044A69" w:rsidRDefault="00A14B2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44A69">
              <w:rPr>
                <w:rFonts w:ascii="Source Sans 3" w:hAnsi="Source Sans 3"/>
                <w:noProof/>
              </w:rPr>
              <w:drawing>
                <wp:inline distT="0" distB="0" distL="0" distR="0" wp14:anchorId="75E28DC0" wp14:editId="6F4CF4B9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44A69" w14:paraId="0AB76C8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3D60CC" w14:textId="77777777" w:rsidR="00D45CA8" w:rsidRPr="00044A69" w:rsidRDefault="00D45CA8" w:rsidP="00044A69">
            <w:pPr>
              <w:pStyle w:val="berschrift3"/>
            </w:pPr>
            <w:r w:rsidRPr="00044A69">
              <w:t>Schutzmaßnahmen und Verhaltensregeln</w:t>
            </w:r>
          </w:p>
        </w:tc>
      </w:tr>
      <w:tr w:rsidR="00D45CA8" w:rsidRPr="00044A69" w14:paraId="22B60A9A" w14:textId="77777777" w:rsidTr="00A14B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0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31675B" w14:textId="77777777" w:rsidR="00D45CA8" w:rsidRPr="00044A69" w:rsidRDefault="00A14B2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44A6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B7B4ADA" wp14:editId="0338732E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BE2B1" w14:textId="14C136FF" w:rsidR="00A14B2B" w:rsidRPr="00044A69" w:rsidRDefault="00A14B2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44A6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6E3463D" wp14:editId="68D0E5A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138AFB3" w14:textId="7D1C3955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Nicht zu nah am Gesicht einstreichen, Hautkontakt vermeiden</w:t>
            </w:r>
          </w:p>
          <w:p w14:paraId="36B94B1B" w14:textId="2E595D39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5E1E99">
              <w:t>Zündquellen</w:t>
            </w:r>
            <w:r w:rsidR="00A14B2B" w:rsidRPr="00044A69">
              <w:t xml:space="preserve"> fernhalten – nicht rauchen</w:t>
            </w:r>
          </w:p>
          <w:p w14:paraId="7D8325EB" w14:textId="7DABB1F5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Klebstoffauftrag nur bei eingeschalteter Absaugung durchführen</w:t>
            </w:r>
          </w:p>
          <w:p w14:paraId="2B52A3C8" w14:textId="04616812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Vor den Pausen und bei Arbeitsende Hände waschen</w:t>
            </w:r>
          </w:p>
          <w:p w14:paraId="1C61E96E" w14:textId="6D4D9E7A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Klebstoffbehältnisse nach Gebrauch geschlossen halten</w:t>
            </w:r>
          </w:p>
          <w:p w14:paraId="7344D628" w14:textId="033B73DB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 xml:space="preserve">Beim Umfüllen Schutzhandschuhe </w:t>
            </w:r>
            <w:r w:rsidR="00A14B2B" w:rsidRPr="00044A6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14B2B" w:rsidRPr="00044A69">
              <w:rPr>
                <w:u w:val="single"/>
              </w:rPr>
              <w:instrText xml:space="preserve"> FORMTEXT </w:instrText>
            </w:r>
            <w:r w:rsidR="00A14B2B" w:rsidRPr="00044A69">
              <w:rPr>
                <w:u w:val="single"/>
              </w:rPr>
            </w:r>
            <w:r w:rsidR="00A14B2B" w:rsidRPr="00044A69">
              <w:rPr>
                <w:u w:val="single"/>
              </w:rPr>
              <w:fldChar w:fldCharType="separate"/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fldChar w:fldCharType="end"/>
            </w:r>
            <w:r w:rsidR="00A14B2B" w:rsidRPr="00044A69">
              <w:t xml:space="preserve"> und Schutzbrille tragen</w:t>
            </w:r>
          </w:p>
          <w:p w14:paraId="32D8BB63" w14:textId="104B0495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 xml:space="preserve">Hautschutz benutzen: Schutz (vor der Arbeit) </w:t>
            </w:r>
            <w:r w:rsidR="00A14B2B" w:rsidRPr="00044A6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14B2B" w:rsidRPr="00044A69">
              <w:rPr>
                <w:u w:val="single"/>
              </w:rPr>
              <w:instrText xml:space="preserve"> FORMTEXT </w:instrText>
            </w:r>
            <w:r w:rsidR="00A14B2B" w:rsidRPr="00044A69">
              <w:rPr>
                <w:u w:val="single"/>
              </w:rPr>
            </w:r>
            <w:r w:rsidR="00A14B2B" w:rsidRPr="00044A69">
              <w:rPr>
                <w:u w:val="single"/>
              </w:rPr>
              <w:fldChar w:fldCharType="separate"/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fldChar w:fldCharType="end"/>
            </w:r>
            <w:r w:rsidR="00A14B2B" w:rsidRPr="00044A69">
              <w:t xml:space="preserve"> Reinigung </w:t>
            </w:r>
            <w:r w:rsidR="00554A86" w:rsidRPr="00044A69">
              <w:br/>
            </w:r>
            <w:r w:rsidR="00A14B2B" w:rsidRPr="00044A69">
              <w:t xml:space="preserve">(vor Pausen und Arbeitsschluss) </w:t>
            </w:r>
            <w:r w:rsidR="00A14B2B" w:rsidRPr="00044A6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14B2B" w:rsidRPr="00044A69">
              <w:rPr>
                <w:u w:val="single"/>
              </w:rPr>
              <w:instrText xml:space="preserve"> FORMTEXT </w:instrText>
            </w:r>
            <w:r w:rsidR="00A14B2B" w:rsidRPr="00044A69">
              <w:rPr>
                <w:u w:val="single"/>
              </w:rPr>
            </w:r>
            <w:r w:rsidR="00A14B2B" w:rsidRPr="00044A69">
              <w:rPr>
                <w:u w:val="single"/>
              </w:rPr>
              <w:fldChar w:fldCharType="separate"/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rPr>
                <w:u w:val="single"/>
              </w:rPr>
              <w:t> </w:t>
            </w:r>
            <w:r w:rsidR="00A14B2B" w:rsidRPr="00044A69">
              <w:fldChar w:fldCharType="end"/>
            </w:r>
            <w:r w:rsidR="00A14B2B" w:rsidRPr="00044A69">
              <w:t xml:space="preserve"> Pflege (nach der Arbeit)</w:t>
            </w:r>
            <w:r w:rsidR="00370F5C" w:rsidRPr="00044A69">
              <w:t xml:space="preserve"> </w:t>
            </w:r>
            <w:r w:rsidR="00370F5C" w:rsidRPr="00044A6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0F5C" w:rsidRPr="00044A69">
              <w:rPr>
                <w:u w:val="single"/>
              </w:rPr>
              <w:instrText xml:space="preserve"> FORMTEXT </w:instrText>
            </w:r>
            <w:r w:rsidR="00370F5C" w:rsidRPr="00044A69">
              <w:rPr>
                <w:u w:val="single"/>
              </w:rPr>
            </w:r>
            <w:r w:rsidR="00370F5C" w:rsidRPr="00044A69">
              <w:rPr>
                <w:u w:val="single"/>
              </w:rPr>
              <w:fldChar w:fldCharType="separate"/>
            </w:r>
            <w:r w:rsidR="00370F5C" w:rsidRPr="00044A69">
              <w:rPr>
                <w:u w:val="single"/>
              </w:rPr>
              <w:t> </w:t>
            </w:r>
            <w:r w:rsidR="00370F5C" w:rsidRPr="00044A69">
              <w:rPr>
                <w:u w:val="single"/>
              </w:rPr>
              <w:t> </w:t>
            </w:r>
            <w:r w:rsidR="00370F5C" w:rsidRPr="00044A69">
              <w:rPr>
                <w:u w:val="single"/>
              </w:rPr>
              <w:t> </w:t>
            </w:r>
            <w:r w:rsidR="00370F5C" w:rsidRPr="00044A69">
              <w:rPr>
                <w:u w:val="single"/>
              </w:rPr>
              <w:t> </w:t>
            </w:r>
            <w:r w:rsidR="00370F5C" w:rsidRPr="00044A69">
              <w:rPr>
                <w:u w:val="single"/>
              </w:rPr>
              <w:t> </w:t>
            </w:r>
            <w:r w:rsidR="00370F5C" w:rsidRPr="00044A69">
              <w:fldChar w:fldCharType="end"/>
            </w:r>
          </w:p>
          <w:p w14:paraId="5DC4841B" w14:textId="607FAD75" w:rsidR="00D45CA8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 xml:space="preserve">Am Arbeitsplatz nicht rauchen, essen oder trinken und hier keine </w:t>
            </w:r>
            <w:r w:rsidR="00A14B2B" w:rsidRPr="00044A69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70CD78C" w14:textId="185C1ED8" w:rsidR="00D45CA8" w:rsidRPr="00044A69" w:rsidRDefault="00A14B2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44A69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A53CA0D" wp14:editId="4517EF34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4A69">
              <w:rPr>
                <w:rFonts w:ascii="Source Sans 3" w:hAnsi="Source Sans 3"/>
                <w:noProof/>
                <w:sz w:val="8"/>
                <w:szCs w:val="8"/>
              </w:rPr>
              <w:drawing>
                <wp:anchor distT="0" distB="0" distL="114300" distR="114300" simplePos="0" relativeHeight="251664384" behindDoc="0" locked="0" layoutInCell="1" allowOverlap="1" wp14:anchorId="2A53CA0D" wp14:editId="5A1F53A8">
                  <wp:simplePos x="0" y="0"/>
                  <wp:positionH relativeFrom="column">
                    <wp:posOffset>6210300</wp:posOffset>
                  </wp:positionH>
                  <wp:positionV relativeFrom="paragraph">
                    <wp:posOffset>4741545</wp:posOffset>
                  </wp:positionV>
                  <wp:extent cx="666750" cy="66675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044A69" w14:paraId="62F0662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C16946" w14:textId="77777777" w:rsidR="00D45CA8" w:rsidRPr="00044A69" w:rsidRDefault="00D45CA8" w:rsidP="00044A69">
            <w:pPr>
              <w:pStyle w:val="berschrift3"/>
            </w:pPr>
            <w:r w:rsidRPr="00044A69">
              <w:t>Verhalten im Gefahrfall</w:t>
            </w:r>
          </w:p>
        </w:tc>
      </w:tr>
      <w:tr w:rsidR="00D45CA8" w:rsidRPr="00044A69" w14:paraId="01E42523" w14:textId="77777777" w:rsidTr="00A14B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5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B8C3AE4" w14:textId="77777777" w:rsidR="00D45CA8" w:rsidRPr="00044A6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4FDC6F9" w14:textId="6DBA78E8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Entstehungsbrand mit Pulver-, Schaum- oder Kohlendioxidlöscher (CO</w:t>
            </w:r>
            <w:r w:rsidR="00A14B2B" w:rsidRPr="00044A69">
              <w:rPr>
                <w:vertAlign w:val="subscript"/>
              </w:rPr>
              <w:t>2</w:t>
            </w:r>
            <w:r w:rsidR="00A14B2B" w:rsidRPr="00044A69">
              <w:t>) bekämpfen</w:t>
            </w:r>
          </w:p>
          <w:p w14:paraId="56C7269B" w14:textId="003D1971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Im Brandfall Raum verlassen, Feuerwehr informieren</w:t>
            </w:r>
          </w:p>
          <w:p w14:paraId="3120F495" w14:textId="0B256C29" w:rsidR="00A14B2B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Bei Auslaufen von Kleber intensiv lüften – Kleber mit Sand binden</w:t>
            </w:r>
          </w:p>
          <w:p w14:paraId="5853BDA9" w14:textId="4D32172C" w:rsidR="00A14B2B" w:rsidRPr="00044A69" w:rsidRDefault="005E1E99" w:rsidP="005E1E99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A14B2B" w:rsidRPr="00044A69">
              <w:t>Zündquellen fernhalten, keine elektrischen Schalteinrichtungen betätigen</w:t>
            </w:r>
          </w:p>
          <w:p w14:paraId="0DBC0A4F" w14:textId="1F9FEBD1" w:rsidR="00D45CA8" w:rsidRPr="00044A69" w:rsidRDefault="00A14B2B" w:rsidP="005E1E99">
            <w:pPr>
              <w:pStyle w:val="Notruf"/>
              <w:spacing w:before="0"/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 xml:space="preserve">Notruf:  </w:t>
            </w:r>
            <w:r w:rsidRPr="00044A69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44A69">
              <w:rPr>
                <w:rFonts w:ascii="Source Sans 3" w:hAnsi="Source Sans 3"/>
              </w:rPr>
              <w:instrText xml:space="preserve"> FORMTEXT </w:instrText>
            </w:r>
            <w:r w:rsidRPr="00044A69">
              <w:rPr>
                <w:rFonts w:ascii="Source Sans 3" w:hAnsi="Source Sans 3"/>
              </w:rPr>
            </w:r>
            <w:r w:rsidRPr="00044A69">
              <w:rPr>
                <w:rFonts w:ascii="Source Sans 3" w:hAnsi="Source Sans 3"/>
              </w:rPr>
              <w:fldChar w:fldCharType="separate"/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44A69" w14:paraId="1F50937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871582E" w14:textId="77777777" w:rsidR="00D45CA8" w:rsidRPr="00044A69" w:rsidRDefault="00D45CA8" w:rsidP="00044A69">
            <w:pPr>
              <w:pStyle w:val="berschrift3"/>
            </w:pPr>
            <w:r w:rsidRPr="00044A69">
              <w:t>Erste Hilfe</w:t>
            </w:r>
          </w:p>
        </w:tc>
      </w:tr>
      <w:tr w:rsidR="00D45CA8" w:rsidRPr="00044A69" w14:paraId="5146885F" w14:textId="77777777" w:rsidTr="00A14B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136E46B" w14:textId="77777777" w:rsidR="00D45CA8" w:rsidRPr="00044A69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44A69">
              <w:rPr>
                <w:rFonts w:ascii="Source Sans 3" w:hAnsi="Source Sans 3"/>
                <w:noProof/>
              </w:rPr>
              <w:drawing>
                <wp:inline distT="0" distB="0" distL="0" distR="0" wp14:anchorId="179D3879" wp14:editId="058C2B0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B0920D" w14:textId="43FEE61E" w:rsidR="00A14B2B" w:rsidRPr="00044A69" w:rsidRDefault="00A14B2B" w:rsidP="00A14B2B">
            <w:pPr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>Nach Einatmen:</w:t>
            </w:r>
            <w:r w:rsidRPr="00044A69">
              <w:rPr>
                <w:rFonts w:ascii="Source Sans 3" w:hAnsi="Source Sans 3"/>
              </w:rPr>
              <w:tab/>
            </w:r>
            <w:r w:rsidR="00BF19B4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</w:rPr>
              <w:t>Frischluftzufuhr, bei Beschwerden Arzt aufsuchen</w:t>
            </w:r>
          </w:p>
          <w:p w14:paraId="16DFCCAD" w14:textId="53FA377A" w:rsidR="00A14B2B" w:rsidRPr="00044A69" w:rsidRDefault="00A14B2B" w:rsidP="00A14B2B">
            <w:pPr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>Nach Hautkontakt:</w:t>
            </w:r>
            <w:r w:rsidRPr="00044A69">
              <w:rPr>
                <w:rFonts w:ascii="Source Sans 3" w:hAnsi="Source Sans 3"/>
              </w:rPr>
              <w:tab/>
              <w:t>Benetzte Kleidungsstücke entfernen</w:t>
            </w:r>
            <w:r w:rsidRPr="00044A69">
              <w:rPr>
                <w:rFonts w:ascii="Source Sans 3" w:hAnsi="Source Sans 3"/>
              </w:rPr>
              <w:br/>
            </w:r>
            <w:r w:rsidRPr="00044A69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</w:rPr>
              <w:tab/>
            </w:r>
            <w:r w:rsidRPr="00044A69">
              <w:rPr>
                <w:rFonts w:ascii="Source Sans 3" w:hAnsi="Source Sans 3"/>
              </w:rPr>
              <w:tab/>
              <w:t>Benetzte Hautpartien mit Wasser und Seife abwaschen</w:t>
            </w:r>
          </w:p>
          <w:p w14:paraId="22BBB50F" w14:textId="77777777" w:rsidR="00A14B2B" w:rsidRPr="00044A69" w:rsidRDefault="00A14B2B" w:rsidP="00A14B2B">
            <w:pPr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>Nach Verschlucken:</w:t>
            </w:r>
            <w:r w:rsidRPr="00044A69">
              <w:rPr>
                <w:rFonts w:ascii="Source Sans 3" w:hAnsi="Source Sans 3"/>
              </w:rPr>
              <w:tab/>
              <w:t>Betroffenen ruhig lagern und sofort Arzt hinzuziehen</w:t>
            </w:r>
          </w:p>
          <w:p w14:paraId="161DBA5F" w14:textId="77777777" w:rsidR="00A14B2B" w:rsidRPr="00044A69" w:rsidRDefault="00A14B2B" w:rsidP="00A14B2B">
            <w:pPr>
              <w:rPr>
                <w:rFonts w:ascii="Source Sans 3" w:hAnsi="Source Sans 3"/>
              </w:rPr>
            </w:pPr>
            <w:r w:rsidRPr="00044A69">
              <w:rPr>
                <w:rFonts w:ascii="Source Sans 3" w:hAnsi="Source Sans 3"/>
              </w:rPr>
              <w:t>Nach Augenkontakt:</w:t>
            </w:r>
            <w:r w:rsidRPr="00044A69">
              <w:rPr>
                <w:rFonts w:ascii="Source Sans 3" w:hAnsi="Source Sans 3"/>
              </w:rPr>
              <w:tab/>
              <w:t>Sofort gründlich mit viel Wasser ausspülen und Arzt aufsuchen</w:t>
            </w:r>
          </w:p>
          <w:p w14:paraId="4A8451E5" w14:textId="7705EC83" w:rsidR="00D45CA8" w:rsidRPr="00044A69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044A69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44A69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44A69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44A69">
              <w:rPr>
                <w:rFonts w:ascii="Source Sans 3" w:hAnsi="Source Sans 3"/>
                <w:sz w:val="20"/>
                <w:szCs w:val="20"/>
              </w:rPr>
            </w:r>
            <w:r w:rsidRPr="00044A69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44A69">
              <w:rPr>
                <w:rFonts w:ascii="Source Sans 3" w:hAnsi="Source Sans 3"/>
                <w:sz w:val="20"/>
                <w:szCs w:val="20"/>
              </w:rPr>
              <w:tab/>
            </w:r>
            <w:r w:rsidR="005E1E99">
              <w:rPr>
                <w:rFonts w:ascii="Source Sans 3" w:hAnsi="Source Sans 3"/>
                <w:sz w:val="20"/>
                <w:szCs w:val="20"/>
              </w:rPr>
              <w:tab/>
            </w:r>
            <w:r w:rsidRPr="00044A69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44A69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44A69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44A69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44A69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44A69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44A69" w14:paraId="52FB600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9EA779C" w14:textId="77777777" w:rsidR="00D45CA8" w:rsidRPr="00044A69" w:rsidRDefault="00D45CA8" w:rsidP="00044A69">
            <w:pPr>
              <w:pStyle w:val="berschrift3"/>
            </w:pPr>
            <w:r w:rsidRPr="00044A69">
              <w:t>Sachgerechte Entsorgung</w:t>
            </w:r>
          </w:p>
        </w:tc>
      </w:tr>
      <w:tr w:rsidR="00D45CA8" w:rsidRPr="00044A69" w14:paraId="577580BF" w14:textId="77777777" w:rsidTr="00A14B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3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09EF962" w14:textId="77777777" w:rsidR="00D45CA8" w:rsidRPr="00044A69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DD1D11C" w14:textId="592DC625" w:rsidR="00D45CA8" w:rsidRPr="00044A69" w:rsidRDefault="005E1E99" w:rsidP="005E1E99">
            <w:pPr>
              <w:pStyle w:val="Aufzhlung1"/>
            </w:pPr>
            <w:r>
              <w:t>‒</w:t>
            </w:r>
            <w:r>
              <w:tab/>
            </w:r>
            <w:r w:rsidR="00A14B2B" w:rsidRPr="00044A69">
              <w:t>Ausgetrocknete Leergebinde einer geordneten Entsorgung zuführen</w:t>
            </w:r>
          </w:p>
          <w:p w14:paraId="354FF4F7" w14:textId="77777777" w:rsidR="00872D6F" w:rsidRPr="00044A69" w:rsidRDefault="00872D6F" w:rsidP="005E1E99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44A69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44A69">
              <w:rPr>
                <w:rFonts w:ascii="Source Sans 3" w:hAnsi="Source Sans 3"/>
                <w:color w:val="000000"/>
              </w:rPr>
              <w:t xml:space="preserve"> </w:t>
            </w:r>
            <w:r w:rsidRPr="00044A6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44A69">
              <w:rPr>
                <w:rFonts w:ascii="Source Sans 3" w:hAnsi="Source Sans 3"/>
              </w:rPr>
              <w:instrText xml:space="preserve"> FORMTEXT </w:instrText>
            </w:r>
            <w:r w:rsidRPr="00044A69">
              <w:rPr>
                <w:rFonts w:ascii="Source Sans 3" w:hAnsi="Source Sans 3"/>
              </w:rPr>
            </w:r>
            <w:r w:rsidRPr="00044A69">
              <w:rPr>
                <w:rFonts w:ascii="Source Sans 3" w:hAnsi="Source Sans 3"/>
              </w:rPr>
              <w:fldChar w:fldCharType="separate"/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</w:rPr>
              <w:fldChar w:fldCharType="end"/>
            </w:r>
            <w:r w:rsidRPr="00044A69">
              <w:rPr>
                <w:rFonts w:ascii="Source Sans 3" w:hAnsi="Source Sans 3"/>
                <w:color w:val="000000"/>
              </w:rPr>
              <w:tab/>
            </w:r>
            <w:r w:rsidRPr="00044A69">
              <w:rPr>
                <w:rFonts w:ascii="Source Sans 3" w:hAnsi="Source Sans 3"/>
                <w:color w:val="000000"/>
              </w:rPr>
              <w:tab/>
            </w:r>
            <w:r w:rsidRPr="00044A69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44A69">
              <w:rPr>
                <w:rFonts w:ascii="Source Sans 3" w:hAnsi="Source Sans 3"/>
                <w:color w:val="000000"/>
              </w:rPr>
              <w:t xml:space="preserve"> </w:t>
            </w:r>
            <w:r w:rsidRPr="00044A6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44A69">
              <w:rPr>
                <w:rFonts w:ascii="Source Sans 3" w:hAnsi="Source Sans 3"/>
              </w:rPr>
              <w:instrText xml:space="preserve"> FORMTEXT </w:instrText>
            </w:r>
            <w:r w:rsidRPr="00044A69">
              <w:rPr>
                <w:rFonts w:ascii="Source Sans 3" w:hAnsi="Source Sans 3"/>
              </w:rPr>
            </w:r>
            <w:r w:rsidRPr="00044A69">
              <w:rPr>
                <w:rFonts w:ascii="Source Sans 3" w:hAnsi="Source Sans 3"/>
              </w:rPr>
              <w:fldChar w:fldCharType="separate"/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  <w:noProof/>
              </w:rPr>
              <w:t> </w:t>
            </w:r>
            <w:r w:rsidRPr="00044A69">
              <w:rPr>
                <w:rFonts w:ascii="Source Sans 3" w:hAnsi="Source Sans 3"/>
              </w:rPr>
              <w:fldChar w:fldCharType="end"/>
            </w:r>
          </w:p>
        </w:tc>
      </w:tr>
    </w:tbl>
    <w:p w14:paraId="51D8F122" w14:textId="77777777" w:rsidR="00D45CA8" w:rsidRPr="00044A69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44A69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17DEED7-3781-453F-B54D-89EAF8B7C528}"/>
    <w:embedBold r:id="rId2" w:fontKey="{6752BAA4-B13B-42E3-9EF1-B019B86DE7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620883"/>
    <w:multiLevelType w:val="hybridMultilevel"/>
    <w:tmpl w:val="99D031F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62191C"/>
    <w:multiLevelType w:val="hybridMultilevel"/>
    <w:tmpl w:val="E388907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F526A"/>
    <w:multiLevelType w:val="hybridMultilevel"/>
    <w:tmpl w:val="D93A360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B2B"/>
    <w:rsid w:val="00044A69"/>
    <w:rsid w:val="000718AA"/>
    <w:rsid w:val="00072313"/>
    <w:rsid w:val="000915F3"/>
    <w:rsid w:val="0020256F"/>
    <w:rsid w:val="002874ED"/>
    <w:rsid w:val="002B0015"/>
    <w:rsid w:val="00352514"/>
    <w:rsid w:val="00370F5C"/>
    <w:rsid w:val="003F0E4D"/>
    <w:rsid w:val="00400BC7"/>
    <w:rsid w:val="00554A86"/>
    <w:rsid w:val="00564C7D"/>
    <w:rsid w:val="005E1E99"/>
    <w:rsid w:val="00744851"/>
    <w:rsid w:val="00800ABE"/>
    <w:rsid w:val="00850334"/>
    <w:rsid w:val="008525E3"/>
    <w:rsid w:val="00872D6F"/>
    <w:rsid w:val="00991CDD"/>
    <w:rsid w:val="00A14B2B"/>
    <w:rsid w:val="00A825D8"/>
    <w:rsid w:val="00AC2984"/>
    <w:rsid w:val="00B836B7"/>
    <w:rsid w:val="00BF19B4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72EF86"/>
  <w15:chartTrackingRefBased/>
  <w15:docId w15:val="{E38DC8B4-93F4-403E-B6C4-F168F5CF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44A69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E1E99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2025-07-21T15:31:00Z</dcterms:created>
  <dcterms:modified xsi:type="dcterms:W3CDTF">2026-01-05T10:52:00Z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