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C55FC" w14:textId="77777777" w:rsidR="00564C7D" w:rsidRPr="0069143A" w:rsidRDefault="00072313">
      <w:pPr>
        <w:spacing w:before="0"/>
        <w:rPr>
          <w:rFonts w:ascii="Source Sans 3" w:hAnsi="Source Sans 3"/>
          <w:sz w:val="8"/>
        </w:rPr>
      </w:pPr>
      <w:r w:rsidRPr="0069143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D3F5FD3" wp14:editId="634C135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B6952" w14:textId="77777777" w:rsidR="00564C7D" w:rsidRPr="0069143A" w:rsidRDefault="00564C7D">
      <w:pPr>
        <w:spacing w:before="0"/>
        <w:rPr>
          <w:rFonts w:ascii="Source Sans 3" w:hAnsi="Source Sans 3"/>
          <w:sz w:val="8"/>
        </w:rPr>
      </w:pPr>
    </w:p>
    <w:p w14:paraId="12F455F8" w14:textId="77777777" w:rsidR="00564C7D" w:rsidRPr="0069143A" w:rsidRDefault="00564C7D">
      <w:pPr>
        <w:spacing w:before="0"/>
        <w:rPr>
          <w:rFonts w:ascii="Source Sans 3" w:hAnsi="Source Sans 3"/>
          <w:sz w:val="8"/>
        </w:rPr>
      </w:pPr>
    </w:p>
    <w:p w14:paraId="4292C324" w14:textId="77777777" w:rsidR="00564C7D" w:rsidRPr="0069143A" w:rsidRDefault="00564C7D">
      <w:pPr>
        <w:spacing w:before="0"/>
        <w:rPr>
          <w:rFonts w:ascii="Source Sans 3" w:hAnsi="Source Sans 3"/>
          <w:sz w:val="8"/>
        </w:rPr>
      </w:pPr>
    </w:p>
    <w:p w14:paraId="135510D3" w14:textId="77777777" w:rsidR="00564C7D" w:rsidRPr="0069143A" w:rsidRDefault="00564C7D">
      <w:pPr>
        <w:spacing w:before="0"/>
        <w:rPr>
          <w:rFonts w:ascii="Source Sans 3" w:hAnsi="Source Sans 3"/>
          <w:sz w:val="8"/>
        </w:rPr>
        <w:sectPr w:rsidR="00564C7D" w:rsidRPr="0069143A" w:rsidSect="001E644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17332D6" w14:textId="558DC32C" w:rsidR="00744851" w:rsidRPr="0069143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9143A" w14:paraId="5C34471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B7220D1" w14:textId="77777777" w:rsidR="00B836B7" w:rsidRPr="0069143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88DF951" wp14:editId="79A2920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1F366" w14:textId="77777777" w:rsidR="00B836B7" w:rsidRPr="0069143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CC38B77" w14:textId="77777777" w:rsidR="00B836B7" w:rsidRPr="0069143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6CC9359D" wp14:editId="7E1AB9D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6DCF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9143A">
              <w:rPr>
                <w:rFonts w:ascii="Source Sans 3" w:hAnsi="Source Sans 3"/>
              </w:rPr>
              <w:t xml:space="preserve">Firma:  </w:t>
            </w:r>
            <w:r w:rsidR="00B836B7" w:rsidRPr="0069143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9143A">
              <w:rPr>
                <w:rFonts w:ascii="Source Sans 3" w:hAnsi="Source Sans 3"/>
              </w:rPr>
              <w:instrText xml:space="preserve"> FORMTEXT </w:instrText>
            </w:r>
            <w:r w:rsidR="00B836B7" w:rsidRPr="0069143A">
              <w:rPr>
                <w:rFonts w:ascii="Source Sans 3" w:hAnsi="Source Sans 3"/>
              </w:rPr>
            </w:r>
            <w:r w:rsidR="00B836B7" w:rsidRPr="0069143A">
              <w:rPr>
                <w:rFonts w:ascii="Source Sans 3" w:hAnsi="Source Sans 3"/>
              </w:rPr>
              <w:fldChar w:fldCharType="separate"/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</w:rPr>
              <w:fldChar w:fldCharType="end"/>
            </w:r>
            <w:bookmarkEnd w:id="0"/>
          </w:p>
          <w:p w14:paraId="14CA0DEE" w14:textId="77777777" w:rsidR="00B836B7" w:rsidRPr="0069143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258B6BC" wp14:editId="006742B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A44DA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9143A">
              <w:rPr>
                <w:rFonts w:ascii="Source Sans 3" w:hAnsi="Source Sans 3"/>
              </w:rPr>
              <w:t xml:space="preserve">Arbeitsbereich:  </w:t>
            </w:r>
            <w:r w:rsidR="00400BC7" w:rsidRPr="0069143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9143A">
              <w:rPr>
                <w:rFonts w:ascii="Source Sans 3" w:hAnsi="Source Sans 3"/>
              </w:rPr>
              <w:instrText xml:space="preserve"> FORMTEXT </w:instrText>
            </w:r>
            <w:r w:rsidR="00400BC7" w:rsidRPr="0069143A">
              <w:rPr>
                <w:rFonts w:ascii="Source Sans 3" w:hAnsi="Source Sans 3"/>
              </w:rPr>
            </w:r>
            <w:r w:rsidR="00400BC7" w:rsidRPr="0069143A">
              <w:rPr>
                <w:rFonts w:ascii="Source Sans 3" w:hAnsi="Source Sans 3"/>
              </w:rPr>
              <w:fldChar w:fldCharType="separate"/>
            </w:r>
            <w:r w:rsidR="00400BC7" w:rsidRPr="0069143A">
              <w:rPr>
                <w:rFonts w:ascii="Source Sans 3" w:hAnsi="Source Sans 3"/>
                <w:noProof/>
              </w:rPr>
              <w:t> </w:t>
            </w:r>
            <w:r w:rsidR="00400BC7" w:rsidRPr="0069143A">
              <w:rPr>
                <w:rFonts w:ascii="Source Sans 3" w:hAnsi="Source Sans 3"/>
                <w:noProof/>
              </w:rPr>
              <w:t> </w:t>
            </w:r>
            <w:r w:rsidR="00400BC7" w:rsidRPr="0069143A">
              <w:rPr>
                <w:rFonts w:ascii="Source Sans 3" w:hAnsi="Source Sans 3"/>
                <w:noProof/>
              </w:rPr>
              <w:t> </w:t>
            </w:r>
            <w:r w:rsidR="00400BC7" w:rsidRPr="0069143A">
              <w:rPr>
                <w:rFonts w:ascii="Source Sans 3" w:hAnsi="Source Sans 3"/>
                <w:noProof/>
              </w:rPr>
              <w:t> </w:t>
            </w:r>
            <w:r w:rsidR="00400BC7" w:rsidRPr="0069143A">
              <w:rPr>
                <w:rFonts w:ascii="Source Sans 3" w:hAnsi="Source Sans 3"/>
                <w:noProof/>
              </w:rPr>
              <w:t> </w:t>
            </w:r>
            <w:r w:rsidR="00400BC7" w:rsidRPr="0069143A">
              <w:rPr>
                <w:rFonts w:ascii="Source Sans 3" w:hAnsi="Source Sans 3"/>
              </w:rPr>
              <w:fldChar w:fldCharType="end"/>
            </w:r>
          </w:p>
          <w:p w14:paraId="268511B2" w14:textId="77777777" w:rsidR="00B836B7" w:rsidRPr="0069143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476EFA0" wp14:editId="31D386B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B72E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9143A">
              <w:rPr>
                <w:rFonts w:ascii="Source Sans 3" w:hAnsi="Source Sans 3"/>
              </w:rPr>
              <w:t xml:space="preserve">Verantwortlich:  </w:t>
            </w:r>
            <w:r w:rsidR="00B836B7" w:rsidRPr="0069143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9143A">
              <w:rPr>
                <w:rFonts w:ascii="Source Sans 3" w:hAnsi="Source Sans 3"/>
              </w:rPr>
              <w:instrText xml:space="preserve"> FORMTEXT </w:instrText>
            </w:r>
            <w:r w:rsidR="00B836B7" w:rsidRPr="0069143A">
              <w:rPr>
                <w:rFonts w:ascii="Source Sans 3" w:hAnsi="Source Sans 3"/>
              </w:rPr>
            </w:r>
            <w:r w:rsidR="00B836B7" w:rsidRPr="0069143A">
              <w:rPr>
                <w:rFonts w:ascii="Source Sans 3" w:hAnsi="Source Sans 3"/>
              </w:rPr>
              <w:fldChar w:fldCharType="separate"/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  <w:noProof/>
              </w:rPr>
              <w:t> </w:t>
            </w:r>
            <w:r w:rsidR="00B836B7" w:rsidRPr="0069143A">
              <w:rPr>
                <w:rFonts w:ascii="Source Sans 3" w:hAnsi="Source Sans 3"/>
              </w:rPr>
              <w:fldChar w:fldCharType="end"/>
            </w:r>
          </w:p>
          <w:p w14:paraId="5A048FE9" w14:textId="77777777" w:rsidR="00744851" w:rsidRPr="0069143A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C11CAF6" w14:textId="77777777" w:rsidR="00744851" w:rsidRPr="0069143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9143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1A44018" w14:textId="77777777" w:rsidR="00744851" w:rsidRPr="0069143A" w:rsidRDefault="00744851">
            <w:pPr>
              <w:spacing w:before="0" w:after="60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GEM. § 14 GEFSTOFFV</w:t>
            </w:r>
          </w:p>
          <w:p w14:paraId="253BB4F5" w14:textId="7D603303" w:rsidR="00564C7D" w:rsidRPr="0069143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9143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9143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1E644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9143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69143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9143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E99E57B" w14:textId="6CEB0B76" w:rsidR="00744851" w:rsidRPr="0069143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Arbeitsplatz:</w:t>
            </w:r>
            <w:r w:rsidR="00E8423D" w:rsidRPr="0069143A">
              <w:rPr>
                <w:rFonts w:ascii="Source Sans 3" w:hAnsi="Source Sans 3"/>
              </w:rPr>
              <w:t xml:space="preserve"> </w:t>
            </w:r>
            <w:r w:rsidR="009425BD" w:rsidRPr="0069143A">
              <w:rPr>
                <w:rFonts w:ascii="Source Sans 3" w:hAnsi="Source Sans 3"/>
              </w:rPr>
              <w:t>Schuhfertigung/Montage</w:t>
            </w:r>
          </w:p>
          <w:p w14:paraId="71058EA6" w14:textId="785997F6" w:rsidR="00D45CA8" w:rsidRPr="0069143A" w:rsidRDefault="00D45CA8" w:rsidP="009425BD">
            <w:pPr>
              <w:spacing w:before="100" w:after="60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 xml:space="preserve">Tätigkeit: </w:t>
            </w:r>
            <w:r w:rsidR="009425BD" w:rsidRPr="0069143A">
              <w:rPr>
                <w:rFonts w:ascii="Source Sans 3" w:hAnsi="Source Sans 3"/>
              </w:rPr>
              <w:t xml:space="preserve">Sohlen und Schaft </w:t>
            </w:r>
            <w:r w:rsidR="009425BD" w:rsidRPr="0069143A">
              <w:rPr>
                <w:rFonts w:ascii="Source Sans 3" w:hAnsi="Source Sans 3"/>
              </w:rPr>
              <w:br/>
              <w:t>einstreichen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D3E76F4" w14:textId="77777777" w:rsidR="00B836B7" w:rsidRPr="0069143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0666A32" w14:textId="77777777" w:rsidR="00D45CA8" w:rsidRPr="0069143A" w:rsidRDefault="00D45CA8">
            <w:pPr>
              <w:spacing w:before="0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 xml:space="preserve">Stand: </w:t>
            </w:r>
            <w:r w:rsidRPr="0069143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9143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9143A">
              <w:rPr>
                <w:rFonts w:ascii="Source Sans 3" w:hAnsi="Source Sans 3"/>
                <w:u w:val="single"/>
              </w:rPr>
              <w:instrText>FORMTEXT</w:instrText>
            </w:r>
            <w:r w:rsidRPr="0069143A">
              <w:rPr>
                <w:rFonts w:ascii="Source Sans 3" w:hAnsi="Source Sans 3"/>
                <w:u w:val="single"/>
              </w:rPr>
              <w:instrText xml:space="preserve"> </w:instrText>
            </w:r>
            <w:r w:rsidRPr="0069143A">
              <w:rPr>
                <w:rFonts w:ascii="Source Sans 3" w:hAnsi="Source Sans 3"/>
                <w:u w:val="single"/>
              </w:rPr>
            </w:r>
            <w:r w:rsidRPr="0069143A">
              <w:rPr>
                <w:rFonts w:ascii="Source Sans 3" w:hAnsi="Source Sans 3"/>
                <w:u w:val="single"/>
              </w:rPr>
              <w:fldChar w:fldCharType="separate"/>
            </w:r>
            <w:r w:rsidRPr="0069143A">
              <w:rPr>
                <w:rFonts w:ascii="Source Sans 3" w:hAnsi="Source Sans 3"/>
                <w:noProof/>
                <w:u w:val="single"/>
              </w:rPr>
              <w:t> </w:t>
            </w:r>
            <w:r w:rsidRPr="0069143A">
              <w:rPr>
                <w:rFonts w:ascii="Source Sans 3" w:hAnsi="Source Sans 3"/>
                <w:noProof/>
                <w:u w:val="single"/>
              </w:rPr>
              <w:t> </w:t>
            </w:r>
            <w:r w:rsidRPr="0069143A">
              <w:rPr>
                <w:rFonts w:ascii="Source Sans 3" w:hAnsi="Source Sans 3"/>
                <w:noProof/>
                <w:u w:val="single"/>
              </w:rPr>
              <w:t> </w:t>
            </w:r>
            <w:r w:rsidRPr="0069143A">
              <w:rPr>
                <w:rFonts w:ascii="Source Sans 3" w:hAnsi="Source Sans 3"/>
                <w:noProof/>
                <w:u w:val="single"/>
              </w:rPr>
              <w:t> </w:t>
            </w:r>
            <w:r w:rsidRPr="0069143A">
              <w:rPr>
                <w:rFonts w:ascii="Source Sans 3" w:hAnsi="Source Sans 3"/>
                <w:noProof/>
                <w:u w:val="single"/>
              </w:rPr>
              <w:t> </w:t>
            </w:r>
            <w:r w:rsidRPr="0069143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9143A">
              <w:rPr>
                <w:rFonts w:ascii="Source Sans 3" w:hAnsi="Source Sans 3"/>
              </w:rPr>
              <w:t xml:space="preserve"> </w:t>
            </w:r>
          </w:p>
          <w:p w14:paraId="5404EE3C" w14:textId="542A3F4F" w:rsidR="00D45CA8" w:rsidRPr="0069143A" w:rsidRDefault="009425B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9143A">
              <w:rPr>
                <w:rFonts w:ascii="Source Sans 3" w:hAnsi="Source Sans 3"/>
                <w:sz w:val="16"/>
              </w:rPr>
              <w:t>B081</w:t>
            </w:r>
          </w:p>
        </w:tc>
      </w:tr>
      <w:tr w:rsidR="00D45CA8" w:rsidRPr="0069143A" w14:paraId="79E5DC5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992323" w14:textId="77777777" w:rsidR="00D45CA8" w:rsidRPr="0069143A" w:rsidRDefault="00D45CA8" w:rsidP="0069143A">
            <w:pPr>
              <w:pStyle w:val="berschrift3"/>
            </w:pPr>
            <w:r w:rsidRPr="0069143A">
              <w:t>Gefahrstoffbezeichnung</w:t>
            </w:r>
          </w:p>
        </w:tc>
      </w:tr>
      <w:tr w:rsidR="00D45CA8" w:rsidRPr="0069143A" w14:paraId="7F7B14B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243D626" w14:textId="40449818" w:rsidR="00D45CA8" w:rsidRPr="0069143A" w:rsidRDefault="009425BD" w:rsidP="0069143A">
            <w:pPr>
              <w:pStyle w:val="berschrift3"/>
              <w:ind w:left="1145"/>
              <w:jc w:val="left"/>
            </w:pPr>
            <w:r w:rsidRPr="0069143A">
              <w:t xml:space="preserve">Polyurethan-Vorstrich </w:t>
            </w:r>
            <w:r w:rsidRPr="0069143A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9143A">
              <w:rPr>
                <w:u w:val="single"/>
              </w:rPr>
              <w:instrText xml:space="preserve"> FORMTEXT </w:instrText>
            </w:r>
            <w:r w:rsidRPr="0069143A">
              <w:rPr>
                <w:u w:val="single"/>
              </w:rPr>
            </w:r>
            <w:r w:rsidRPr="0069143A">
              <w:rPr>
                <w:u w:val="single"/>
              </w:rPr>
              <w:fldChar w:fldCharType="separate"/>
            </w:r>
            <w:r w:rsidRPr="0069143A">
              <w:rPr>
                <w:u w:val="single"/>
              </w:rPr>
              <w:t> </w:t>
            </w:r>
            <w:r w:rsidRPr="0069143A">
              <w:rPr>
                <w:u w:val="single"/>
              </w:rPr>
              <w:t> </w:t>
            </w:r>
            <w:r w:rsidRPr="0069143A">
              <w:rPr>
                <w:u w:val="single"/>
              </w:rPr>
              <w:t> </w:t>
            </w:r>
            <w:r w:rsidRPr="0069143A">
              <w:rPr>
                <w:u w:val="single"/>
              </w:rPr>
              <w:t> </w:t>
            </w:r>
            <w:r w:rsidRPr="0069143A">
              <w:rPr>
                <w:u w:val="single"/>
              </w:rPr>
              <w:t> </w:t>
            </w:r>
            <w:r w:rsidRPr="0069143A">
              <w:fldChar w:fldCharType="end"/>
            </w:r>
          </w:p>
        </w:tc>
      </w:tr>
      <w:tr w:rsidR="00D45CA8" w:rsidRPr="0069143A" w14:paraId="7FEB40B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D7ABEC" w14:textId="77777777" w:rsidR="00D45CA8" w:rsidRPr="0069143A" w:rsidRDefault="00D45CA8" w:rsidP="0069143A">
            <w:pPr>
              <w:pStyle w:val="berschrift3"/>
              <w:rPr>
                <w:sz w:val="24"/>
              </w:rPr>
            </w:pPr>
            <w:r w:rsidRPr="0069143A">
              <w:t>Gefahren für Mensch und Umwelt</w:t>
            </w:r>
          </w:p>
        </w:tc>
      </w:tr>
      <w:tr w:rsidR="00D45CA8" w:rsidRPr="0069143A" w14:paraId="70452D9D" w14:textId="77777777" w:rsidTr="009425B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F1DBCD5" w14:textId="24AEC420" w:rsidR="00D45CA8" w:rsidRPr="0069143A" w:rsidRDefault="009425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69143A">
              <w:rPr>
                <w:rFonts w:ascii="Source Sans 3" w:hAnsi="Source Sans 3"/>
                <w:noProof/>
              </w:rPr>
              <w:drawing>
                <wp:inline distT="0" distB="0" distL="0" distR="0" wp14:anchorId="4EBD3ED2" wp14:editId="345D8871">
                  <wp:extent cx="612000" cy="618120"/>
                  <wp:effectExtent l="0" t="0" r="0" b="0"/>
                  <wp:docPr id="1" name="Grafik 1" descr="O:\HV_RD_POOL\2 - Fotos - Karikaturen  Grafiken\Sicherheitszeichen\GHS-Zeichen\GHS02 Fla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GHS-Zeichen\GHS02 Flamm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DDAD2EC" w14:textId="353102E9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Leicht entzündbar</w:t>
            </w:r>
          </w:p>
          <w:p w14:paraId="5EDA8ADD" w14:textId="67030F33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Reizt die Augen und Atmungsorgane</w:t>
            </w:r>
          </w:p>
          <w:p w14:paraId="010E260B" w14:textId="78E99918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 xml:space="preserve">Gesundheitsschädlich beim Einatmen hoher Konzentrationen </w:t>
            </w:r>
            <w:r w:rsidR="009425BD" w:rsidRPr="0069143A">
              <w:br/>
              <w:t>und beim Verschlucken</w:t>
            </w:r>
          </w:p>
          <w:p w14:paraId="16D61ABD" w14:textId="17AE8D2C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Dämpfe können Schläfrigkeit und Benommenheit verursachen</w:t>
            </w:r>
          </w:p>
          <w:p w14:paraId="2ECC749E" w14:textId="472666BE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Beim Erhitzen oder im Brandfall Bildung giftiger Gase möglich</w:t>
            </w:r>
          </w:p>
          <w:p w14:paraId="32E2455F" w14:textId="2563B695" w:rsidR="00E118EC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Wiederholter Kontakt kann zu spröder oder rissiger Haut führen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D8C0915" w14:textId="1CDBAE36" w:rsidR="00D45CA8" w:rsidRPr="0069143A" w:rsidRDefault="009425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9143A">
              <w:rPr>
                <w:rFonts w:ascii="Source Sans 3" w:hAnsi="Source Sans 3"/>
                <w:noProof/>
              </w:rPr>
              <w:drawing>
                <wp:inline distT="0" distB="0" distL="0" distR="0" wp14:anchorId="53722544" wp14:editId="5668CEDE">
                  <wp:extent cx="612000" cy="605941"/>
                  <wp:effectExtent l="0" t="0" r="0" b="3810"/>
                  <wp:docPr id="2" name="Grafik 2" descr="O:\HV_RD_POOL\2 - Fotos - Karikaturen  Grafiken\Sicherheitszeichen\GHS-Zeichen\GHS07 Ausrufezeiche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GHS-Zeichen\GHS07 Ausrufezeiche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9143A" w14:paraId="2B67BE8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8F3C8B6" w14:textId="77777777" w:rsidR="00D45CA8" w:rsidRPr="0069143A" w:rsidRDefault="00D45CA8" w:rsidP="0069143A">
            <w:pPr>
              <w:pStyle w:val="berschrift3"/>
            </w:pPr>
            <w:r w:rsidRPr="0069143A">
              <w:t>Schutzmaßnahmen und Verhaltensregeln</w:t>
            </w:r>
          </w:p>
        </w:tc>
      </w:tr>
      <w:tr w:rsidR="00D45CA8" w:rsidRPr="0069143A" w14:paraId="7F782038" w14:textId="77777777" w:rsidTr="009425B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B65712" w14:textId="77777777" w:rsidR="00D45CA8" w:rsidRPr="0069143A" w:rsidRDefault="009425B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9143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3AD2AF5" wp14:editId="599EB4DC">
                  <wp:extent cx="612000" cy="612000"/>
                  <wp:effectExtent l="0" t="0" r="0" b="0"/>
                  <wp:docPr id="3" name="Grafik 3" descr="O:\HV_RD_POOL\2 - Fotos - Karikaturen  Grafiken\Sicherheitszeichen\Sicherheitszeichen_Piktrogramme_2016-von-RBB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O:\HV_RD_POOL\2 - Fotos - Karikaturen  Grafiken\Sicherheitszeichen\Sicherheitszeichen_Piktrogramme_2016-von-RBB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4A3F9" w14:textId="7BB01E0C" w:rsidR="009425BD" w:rsidRPr="0069143A" w:rsidRDefault="009425B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9143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68F0FD8" wp14:editId="11CB582E">
                  <wp:extent cx="612000" cy="612000"/>
                  <wp:effectExtent l="0" t="0" r="0" b="0"/>
                  <wp:docPr id="4" name="Grafik 4" descr="O:\HV_RD_POOL\2 - Fotos - Karikaturen  Grafiken\Sicherheitszeichen\Sicherheitszeichen_Piktrogramme_2016-von-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POOL\2 - Fotos - Karikaturen  Grafiken\Sicherheitszeichen\Sicherheitszeichen_Piktrogramme_2016-von-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EDC4AF1" w14:textId="2B7DD5BA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Vor Beginn der Arbeit Absaugung einschalten, auf Funktionsfähigkeit achten</w:t>
            </w:r>
          </w:p>
          <w:p w14:paraId="3433BDBE" w14:textId="2BC20D75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Hautkontakt vermeiden</w:t>
            </w:r>
          </w:p>
          <w:p w14:paraId="4002F2B9" w14:textId="61B4EE06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Zündquellen fernhalten, nicht rauchen</w:t>
            </w:r>
          </w:p>
          <w:p w14:paraId="4C266EBC" w14:textId="6F120F96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Klebstoffbehältnisse nach Gebrauch geschlossen halten</w:t>
            </w:r>
          </w:p>
          <w:p w14:paraId="7972FFBB" w14:textId="754B8E74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 xml:space="preserve">Beim Umfüllen Schutzhandschuhe </w:t>
            </w:r>
            <w:r w:rsidR="009425BD" w:rsidRPr="0069143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425BD" w:rsidRPr="0069143A">
              <w:rPr>
                <w:u w:val="single"/>
              </w:rPr>
              <w:instrText xml:space="preserve"> FORMTEXT </w:instrText>
            </w:r>
            <w:r w:rsidR="009425BD" w:rsidRPr="0069143A">
              <w:rPr>
                <w:u w:val="single"/>
              </w:rPr>
            </w:r>
            <w:r w:rsidR="009425BD" w:rsidRPr="0069143A">
              <w:rPr>
                <w:u w:val="single"/>
              </w:rPr>
              <w:fldChar w:fldCharType="separate"/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fldChar w:fldCharType="end"/>
            </w:r>
            <w:r w:rsidR="009425BD" w:rsidRPr="0069143A">
              <w:t xml:space="preserve"> und Schutzbrille tragen</w:t>
            </w:r>
          </w:p>
          <w:p w14:paraId="4BC9962E" w14:textId="03254982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 xml:space="preserve">Hautschutz benutzen: Schutz (vor der Arbeit) </w:t>
            </w:r>
            <w:r w:rsidR="009425BD" w:rsidRPr="0069143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425BD" w:rsidRPr="0069143A">
              <w:rPr>
                <w:u w:val="single"/>
              </w:rPr>
              <w:instrText xml:space="preserve"> FORMTEXT </w:instrText>
            </w:r>
            <w:r w:rsidR="009425BD" w:rsidRPr="0069143A">
              <w:rPr>
                <w:u w:val="single"/>
              </w:rPr>
            </w:r>
            <w:r w:rsidR="009425BD" w:rsidRPr="0069143A">
              <w:rPr>
                <w:u w:val="single"/>
              </w:rPr>
              <w:fldChar w:fldCharType="separate"/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fldChar w:fldCharType="end"/>
            </w:r>
            <w:r w:rsidR="009425BD" w:rsidRPr="0069143A">
              <w:t xml:space="preserve"> Reinigung </w:t>
            </w:r>
            <w:r w:rsidR="005F22A8" w:rsidRPr="0069143A">
              <w:br/>
            </w:r>
            <w:r w:rsidR="009425BD" w:rsidRPr="0069143A">
              <w:t xml:space="preserve">(vor Pausen und Arbeitsschluss) </w:t>
            </w:r>
            <w:r w:rsidR="009425BD" w:rsidRPr="0069143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425BD" w:rsidRPr="0069143A">
              <w:rPr>
                <w:u w:val="single"/>
              </w:rPr>
              <w:instrText xml:space="preserve"> FORMTEXT </w:instrText>
            </w:r>
            <w:r w:rsidR="009425BD" w:rsidRPr="0069143A">
              <w:rPr>
                <w:u w:val="single"/>
              </w:rPr>
            </w:r>
            <w:r w:rsidR="009425BD" w:rsidRPr="0069143A">
              <w:rPr>
                <w:u w:val="single"/>
              </w:rPr>
              <w:fldChar w:fldCharType="separate"/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rPr>
                <w:u w:val="single"/>
              </w:rPr>
              <w:t> </w:t>
            </w:r>
            <w:r w:rsidR="009425BD" w:rsidRPr="0069143A">
              <w:fldChar w:fldCharType="end"/>
            </w:r>
            <w:r w:rsidR="009425BD" w:rsidRPr="0069143A">
              <w:t xml:space="preserve"> Pflege (nach der Arbeit)</w:t>
            </w:r>
            <w:r w:rsidR="00120B50" w:rsidRPr="0069143A">
              <w:t xml:space="preserve"> </w:t>
            </w:r>
            <w:r w:rsidR="00120B50" w:rsidRPr="0069143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20B50" w:rsidRPr="0069143A">
              <w:rPr>
                <w:u w:val="single"/>
              </w:rPr>
              <w:instrText xml:space="preserve"> FORMTEXT </w:instrText>
            </w:r>
            <w:r w:rsidR="00120B50" w:rsidRPr="0069143A">
              <w:rPr>
                <w:u w:val="single"/>
              </w:rPr>
            </w:r>
            <w:r w:rsidR="00120B50" w:rsidRPr="0069143A">
              <w:rPr>
                <w:u w:val="single"/>
              </w:rPr>
              <w:fldChar w:fldCharType="separate"/>
            </w:r>
            <w:r w:rsidR="00120B50" w:rsidRPr="0069143A">
              <w:rPr>
                <w:u w:val="single"/>
              </w:rPr>
              <w:t> </w:t>
            </w:r>
            <w:r w:rsidR="00120B50" w:rsidRPr="0069143A">
              <w:rPr>
                <w:u w:val="single"/>
              </w:rPr>
              <w:t> </w:t>
            </w:r>
            <w:r w:rsidR="00120B50" w:rsidRPr="0069143A">
              <w:rPr>
                <w:u w:val="single"/>
              </w:rPr>
              <w:t> </w:t>
            </w:r>
            <w:r w:rsidR="00120B50" w:rsidRPr="0069143A">
              <w:rPr>
                <w:u w:val="single"/>
              </w:rPr>
              <w:t> </w:t>
            </w:r>
            <w:r w:rsidR="00120B50" w:rsidRPr="0069143A">
              <w:rPr>
                <w:u w:val="single"/>
              </w:rPr>
              <w:t> </w:t>
            </w:r>
            <w:r w:rsidR="00120B50" w:rsidRPr="0069143A">
              <w:fldChar w:fldCharType="end"/>
            </w:r>
          </w:p>
          <w:p w14:paraId="3B134F04" w14:textId="66634AE3" w:rsidR="00D45CA8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 xml:space="preserve">Am Arbeitsplatz nicht rauchen, essen oder trinken und hier keine </w:t>
            </w:r>
            <w:r w:rsidR="009425BD" w:rsidRPr="0069143A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ECB11D6" w14:textId="365551D9" w:rsidR="00D45CA8" w:rsidRPr="0069143A" w:rsidRDefault="009425B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9143A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4422A484" wp14:editId="2E53A3DC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9143A" w14:paraId="4581EBA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7910AF" w14:textId="77777777" w:rsidR="00D45CA8" w:rsidRPr="0069143A" w:rsidRDefault="00D45CA8" w:rsidP="0069143A">
            <w:pPr>
              <w:pStyle w:val="berschrift3"/>
            </w:pPr>
            <w:r w:rsidRPr="0069143A">
              <w:t>Verhalten im Gefahrfall</w:t>
            </w:r>
          </w:p>
        </w:tc>
      </w:tr>
      <w:tr w:rsidR="00D45CA8" w:rsidRPr="0069143A" w14:paraId="7E89F2F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43A5CF5" w14:textId="77777777" w:rsidR="00D45CA8" w:rsidRPr="0069143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FF97039" w14:textId="6E87E692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Entstehungsbrand mit Pulver-, Schaum- oder Kohlendioxidlöscher bekämpfen</w:t>
            </w:r>
          </w:p>
          <w:p w14:paraId="4F531B70" w14:textId="175CCDF8" w:rsidR="009425BD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>Im Brandfall Raum verlassen, Feuerwehr informieren</w:t>
            </w:r>
          </w:p>
          <w:p w14:paraId="425084B5" w14:textId="7979B3BE" w:rsidR="009425BD" w:rsidRPr="0069143A" w:rsidRDefault="001E644D" w:rsidP="001E644D">
            <w:pPr>
              <w:pStyle w:val="Aufzhlung1"/>
              <w:rPr>
                <w:color w:val="000000"/>
              </w:rPr>
            </w:pPr>
            <w:r>
              <w:t>‒</w:t>
            </w:r>
            <w:r>
              <w:tab/>
            </w:r>
            <w:r w:rsidR="009425BD" w:rsidRPr="0069143A">
              <w:t>Bei Auslaufen von Kleber intensiv lüften – Kleber mit Sand binden;</w:t>
            </w:r>
            <w:r w:rsidR="009425BD" w:rsidRPr="0069143A">
              <w:br/>
              <w:t>Zündquellen fernhalten, auch keine elektr. Schalteinrichtung betätigen</w:t>
            </w:r>
          </w:p>
          <w:p w14:paraId="6E0CDD12" w14:textId="25FFF89C" w:rsidR="00D45CA8" w:rsidRPr="0069143A" w:rsidRDefault="009425BD" w:rsidP="001E644D">
            <w:pPr>
              <w:pStyle w:val="Notruf"/>
              <w:spacing w:before="0"/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 xml:space="preserve">Notruf:  </w:t>
            </w:r>
            <w:r w:rsidRPr="0069143A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9143A">
              <w:rPr>
                <w:rFonts w:ascii="Source Sans 3" w:hAnsi="Source Sans 3"/>
              </w:rPr>
              <w:instrText xml:space="preserve"> FORMTEXT </w:instrText>
            </w:r>
            <w:r w:rsidRPr="0069143A">
              <w:rPr>
                <w:rFonts w:ascii="Source Sans 3" w:hAnsi="Source Sans 3"/>
              </w:rPr>
            </w:r>
            <w:r w:rsidRPr="0069143A">
              <w:rPr>
                <w:rFonts w:ascii="Source Sans 3" w:hAnsi="Source Sans 3"/>
              </w:rPr>
              <w:fldChar w:fldCharType="separate"/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69143A" w14:paraId="319FD5A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3B28FB" w14:textId="77777777" w:rsidR="00D45CA8" w:rsidRPr="0069143A" w:rsidRDefault="00D45CA8" w:rsidP="0069143A">
            <w:pPr>
              <w:pStyle w:val="berschrift3"/>
            </w:pPr>
            <w:r w:rsidRPr="0069143A">
              <w:t>Erste Hilfe</w:t>
            </w:r>
          </w:p>
        </w:tc>
      </w:tr>
      <w:tr w:rsidR="00D45CA8" w:rsidRPr="0069143A" w14:paraId="2C7E88EA" w14:textId="77777777" w:rsidTr="009425B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2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BD4A23D" w14:textId="77777777" w:rsidR="00D45CA8" w:rsidRPr="0069143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9143A">
              <w:rPr>
                <w:rFonts w:ascii="Source Sans 3" w:hAnsi="Source Sans 3"/>
                <w:noProof/>
              </w:rPr>
              <w:drawing>
                <wp:inline distT="0" distB="0" distL="0" distR="0" wp14:anchorId="1AE52962" wp14:editId="6471520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F7901AB" w14:textId="4CF1719D" w:rsidR="009425BD" w:rsidRPr="0069143A" w:rsidRDefault="009425BD" w:rsidP="009425BD">
            <w:pPr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Nach Einatmen:</w:t>
            </w:r>
            <w:r w:rsidRPr="0069143A">
              <w:rPr>
                <w:rFonts w:ascii="Source Sans 3" w:hAnsi="Source Sans 3"/>
              </w:rPr>
              <w:tab/>
            </w:r>
            <w:r w:rsidR="001E644D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>Frischluftzufuhr, bei Beschwerden Arzt aufsuchen</w:t>
            </w:r>
          </w:p>
          <w:p w14:paraId="7041EFD5" w14:textId="3E5938DA" w:rsidR="009425BD" w:rsidRPr="0069143A" w:rsidRDefault="009425BD" w:rsidP="009425BD">
            <w:pPr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Nach Hautkontakt:</w:t>
            </w:r>
            <w:r w:rsidRPr="0069143A">
              <w:rPr>
                <w:rFonts w:ascii="Source Sans 3" w:hAnsi="Source Sans 3"/>
              </w:rPr>
              <w:tab/>
              <w:t>Benetzte Kleidungsstücke entfernen,</w:t>
            </w:r>
            <w:r w:rsidRPr="0069143A">
              <w:rPr>
                <w:rFonts w:ascii="Source Sans 3" w:hAnsi="Source Sans 3"/>
              </w:rPr>
              <w:br/>
            </w: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ab/>
            </w:r>
            <w:r w:rsidRPr="0069143A">
              <w:rPr>
                <w:rFonts w:ascii="Source Sans 3" w:hAnsi="Source Sans 3"/>
              </w:rPr>
              <w:tab/>
              <w:t>Benetzte Hautpartien mit Wasser und Seife abwaschen</w:t>
            </w:r>
          </w:p>
          <w:p w14:paraId="2C9AC21B" w14:textId="77777777" w:rsidR="009425BD" w:rsidRPr="0069143A" w:rsidRDefault="009425BD" w:rsidP="009425BD">
            <w:pPr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Nach Verschlucken:</w:t>
            </w:r>
            <w:r w:rsidRPr="0069143A">
              <w:rPr>
                <w:rFonts w:ascii="Source Sans 3" w:hAnsi="Source Sans 3"/>
              </w:rPr>
              <w:tab/>
              <w:t>Betroffenen ruhig lagern und sofort Arzt hinzuziehen</w:t>
            </w:r>
          </w:p>
          <w:p w14:paraId="481545DF" w14:textId="77777777" w:rsidR="009425BD" w:rsidRPr="0069143A" w:rsidRDefault="009425BD" w:rsidP="009425BD">
            <w:pPr>
              <w:rPr>
                <w:rFonts w:ascii="Source Sans 3" w:hAnsi="Source Sans 3"/>
              </w:rPr>
            </w:pPr>
            <w:r w:rsidRPr="0069143A">
              <w:rPr>
                <w:rFonts w:ascii="Source Sans 3" w:hAnsi="Source Sans 3"/>
              </w:rPr>
              <w:t>Nach Augenkontakt:</w:t>
            </w:r>
            <w:r w:rsidRPr="0069143A">
              <w:rPr>
                <w:rFonts w:ascii="Source Sans 3" w:hAnsi="Source Sans 3"/>
              </w:rPr>
              <w:tab/>
              <w:t>Sofort gründlich mit viel Wasser ausspülen, Arzt aufsuchen</w:t>
            </w:r>
          </w:p>
          <w:p w14:paraId="2AEEF6CB" w14:textId="65A07BF5" w:rsidR="00D45CA8" w:rsidRPr="0069143A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69143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69143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143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9143A">
              <w:rPr>
                <w:rFonts w:ascii="Source Sans 3" w:hAnsi="Source Sans 3"/>
                <w:sz w:val="20"/>
                <w:szCs w:val="20"/>
              </w:rPr>
            </w:r>
            <w:r w:rsidRPr="0069143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1E644D">
              <w:rPr>
                <w:rFonts w:ascii="Source Sans 3" w:hAnsi="Source Sans 3"/>
                <w:sz w:val="20"/>
                <w:szCs w:val="20"/>
              </w:rPr>
              <w:tab/>
            </w:r>
            <w:r w:rsidRPr="0069143A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69143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9143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9143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69143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9143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69143A" w14:paraId="65077A9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573135" w14:textId="77777777" w:rsidR="00D45CA8" w:rsidRPr="0069143A" w:rsidRDefault="00D45CA8" w:rsidP="0069143A">
            <w:pPr>
              <w:pStyle w:val="berschrift3"/>
            </w:pPr>
            <w:r w:rsidRPr="0069143A">
              <w:t>Sachgerechte Entsorgung</w:t>
            </w:r>
          </w:p>
        </w:tc>
      </w:tr>
      <w:tr w:rsidR="00D45CA8" w:rsidRPr="0069143A" w14:paraId="45308ADA" w14:textId="77777777" w:rsidTr="009425B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3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AF61558" w14:textId="77777777" w:rsidR="00D45CA8" w:rsidRPr="0069143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D9DB6CB" w14:textId="21844E67" w:rsidR="00D45CA8" w:rsidRPr="0069143A" w:rsidRDefault="001E644D" w:rsidP="001E644D">
            <w:pPr>
              <w:pStyle w:val="Aufzhlung1"/>
            </w:pPr>
            <w:r>
              <w:t>‒</w:t>
            </w:r>
            <w:r>
              <w:tab/>
            </w:r>
            <w:r w:rsidR="009425BD" w:rsidRPr="0069143A">
              <w:t xml:space="preserve">Gebinde restlos entleeren und aushärten lassen, anschließend zur Verwertung </w:t>
            </w:r>
            <w:r w:rsidR="009425BD" w:rsidRPr="0069143A">
              <w:br/>
              <w:t>weiterleiten</w:t>
            </w:r>
          </w:p>
          <w:p w14:paraId="267A8441" w14:textId="77777777" w:rsidR="00872D6F" w:rsidRPr="0069143A" w:rsidRDefault="00872D6F" w:rsidP="001E644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69143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69143A">
              <w:rPr>
                <w:rFonts w:ascii="Source Sans 3" w:hAnsi="Source Sans 3"/>
                <w:color w:val="000000"/>
              </w:rPr>
              <w:t xml:space="preserve"> </w:t>
            </w:r>
            <w:r w:rsidRPr="0069143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143A">
              <w:rPr>
                <w:rFonts w:ascii="Source Sans 3" w:hAnsi="Source Sans 3"/>
              </w:rPr>
              <w:instrText xml:space="preserve"> FORMTEXT </w:instrText>
            </w:r>
            <w:r w:rsidRPr="0069143A">
              <w:rPr>
                <w:rFonts w:ascii="Source Sans 3" w:hAnsi="Source Sans 3"/>
              </w:rPr>
            </w:r>
            <w:r w:rsidRPr="0069143A">
              <w:rPr>
                <w:rFonts w:ascii="Source Sans 3" w:hAnsi="Source Sans 3"/>
              </w:rPr>
              <w:fldChar w:fldCharType="separate"/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</w:rPr>
              <w:fldChar w:fldCharType="end"/>
            </w:r>
            <w:r w:rsidRPr="0069143A">
              <w:rPr>
                <w:rFonts w:ascii="Source Sans 3" w:hAnsi="Source Sans 3"/>
                <w:color w:val="000000"/>
              </w:rPr>
              <w:tab/>
            </w:r>
            <w:r w:rsidRPr="0069143A">
              <w:rPr>
                <w:rFonts w:ascii="Source Sans 3" w:hAnsi="Source Sans 3"/>
                <w:color w:val="000000"/>
              </w:rPr>
              <w:tab/>
            </w:r>
            <w:r w:rsidRPr="0069143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69143A">
              <w:rPr>
                <w:rFonts w:ascii="Source Sans 3" w:hAnsi="Source Sans 3"/>
                <w:color w:val="000000"/>
              </w:rPr>
              <w:t xml:space="preserve"> </w:t>
            </w:r>
            <w:r w:rsidRPr="0069143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9143A">
              <w:rPr>
                <w:rFonts w:ascii="Source Sans 3" w:hAnsi="Source Sans 3"/>
              </w:rPr>
              <w:instrText xml:space="preserve"> FORMTEXT </w:instrText>
            </w:r>
            <w:r w:rsidRPr="0069143A">
              <w:rPr>
                <w:rFonts w:ascii="Source Sans 3" w:hAnsi="Source Sans 3"/>
              </w:rPr>
            </w:r>
            <w:r w:rsidRPr="0069143A">
              <w:rPr>
                <w:rFonts w:ascii="Source Sans 3" w:hAnsi="Source Sans 3"/>
              </w:rPr>
              <w:fldChar w:fldCharType="separate"/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  <w:noProof/>
              </w:rPr>
              <w:t> </w:t>
            </w:r>
            <w:r w:rsidRPr="0069143A">
              <w:rPr>
                <w:rFonts w:ascii="Source Sans 3" w:hAnsi="Source Sans 3"/>
              </w:rPr>
              <w:fldChar w:fldCharType="end"/>
            </w:r>
          </w:p>
        </w:tc>
      </w:tr>
    </w:tbl>
    <w:p w14:paraId="724BB3D8" w14:textId="77777777" w:rsidR="00D45CA8" w:rsidRPr="0069143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9143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2B327A1-4693-4C7C-A665-EF32F7339F8B}"/>
    <w:embedBold r:id="rId2" w:fontKey="{3B923DD4-7CA4-4AA6-AE27-B0C13CAFBF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21F34"/>
    <w:multiLevelType w:val="hybridMultilevel"/>
    <w:tmpl w:val="6AF25CC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9BE305E"/>
    <w:multiLevelType w:val="hybridMultilevel"/>
    <w:tmpl w:val="7C649A5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E65B2"/>
    <w:multiLevelType w:val="hybridMultilevel"/>
    <w:tmpl w:val="4EB4E2C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BD"/>
    <w:rsid w:val="000718AA"/>
    <w:rsid w:val="00072313"/>
    <w:rsid w:val="000915F3"/>
    <w:rsid w:val="00120B50"/>
    <w:rsid w:val="001E644D"/>
    <w:rsid w:val="0020256F"/>
    <w:rsid w:val="002874ED"/>
    <w:rsid w:val="002B0015"/>
    <w:rsid w:val="00352514"/>
    <w:rsid w:val="003F0E4D"/>
    <w:rsid w:val="00400BC7"/>
    <w:rsid w:val="00564C7D"/>
    <w:rsid w:val="005F22A8"/>
    <w:rsid w:val="0069143A"/>
    <w:rsid w:val="00744851"/>
    <w:rsid w:val="00800ABE"/>
    <w:rsid w:val="00850334"/>
    <w:rsid w:val="008525E3"/>
    <w:rsid w:val="00872D6F"/>
    <w:rsid w:val="009425BD"/>
    <w:rsid w:val="00991CDD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DEC09"/>
  <w15:chartTrackingRefBased/>
  <w15:docId w15:val="{362B4B62-8DB5-41F9-B96D-86082FE8F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69143A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E644D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2025-07-23T07:24:00Z</dcterms:created>
  <dcterms:modified xsi:type="dcterms:W3CDTF">2026-01-05T10:58:00Z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