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C1731" w14:textId="77777777" w:rsidR="00564C7D" w:rsidRPr="00DD5CF1" w:rsidRDefault="00072313">
      <w:pPr>
        <w:spacing w:before="0"/>
        <w:rPr>
          <w:rFonts w:ascii="Source Sans 3" w:hAnsi="Source Sans 3"/>
          <w:sz w:val="8"/>
        </w:rPr>
      </w:pPr>
      <w:r w:rsidRPr="00DD5CF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483288D" wp14:editId="36B7528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27AF4" w14:textId="77777777" w:rsidR="00564C7D" w:rsidRPr="00DD5CF1" w:rsidRDefault="00564C7D">
      <w:pPr>
        <w:spacing w:before="0"/>
        <w:rPr>
          <w:rFonts w:ascii="Source Sans 3" w:hAnsi="Source Sans 3"/>
          <w:sz w:val="8"/>
        </w:rPr>
      </w:pPr>
    </w:p>
    <w:p w14:paraId="0B23DFC6" w14:textId="77777777" w:rsidR="00564C7D" w:rsidRPr="00DD5CF1" w:rsidRDefault="00564C7D">
      <w:pPr>
        <w:spacing w:before="0"/>
        <w:rPr>
          <w:rFonts w:ascii="Source Sans 3" w:hAnsi="Source Sans 3"/>
          <w:sz w:val="8"/>
        </w:rPr>
      </w:pPr>
    </w:p>
    <w:p w14:paraId="7A4C6F71" w14:textId="77777777" w:rsidR="00564C7D" w:rsidRPr="00DD5CF1" w:rsidRDefault="00564C7D">
      <w:pPr>
        <w:spacing w:before="0"/>
        <w:rPr>
          <w:rFonts w:ascii="Source Sans 3" w:hAnsi="Source Sans 3"/>
          <w:sz w:val="8"/>
        </w:rPr>
      </w:pPr>
    </w:p>
    <w:p w14:paraId="615C2AF3" w14:textId="77777777" w:rsidR="00564C7D" w:rsidRPr="00DD5CF1" w:rsidRDefault="00564C7D">
      <w:pPr>
        <w:spacing w:before="0"/>
        <w:rPr>
          <w:rFonts w:ascii="Source Sans 3" w:hAnsi="Source Sans 3"/>
          <w:sz w:val="8"/>
        </w:rPr>
        <w:sectPr w:rsidR="00564C7D" w:rsidRPr="00DD5CF1" w:rsidSect="00B6011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7E89182" w14:textId="6D203478" w:rsidR="00744851" w:rsidRPr="00DD5CF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DD5CF1" w14:paraId="59636017" w14:textId="77777777" w:rsidTr="002D69B5">
        <w:trPr>
          <w:trHeight w:val="201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022EAEA" w14:textId="77777777" w:rsidR="00B836B7" w:rsidRPr="00DD5CF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1E5224A" wp14:editId="3E613B4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ADFCE" w14:textId="77777777" w:rsidR="00B836B7" w:rsidRPr="00DD5CF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E88E902" w14:textId="77777777" w:rsidR="00B836B7" w:rsidRPr="00DD5CF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32C4785" wp14:editId="44C097A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87C76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D5CF1">
              <w:rPr>
                <w:rFonts w:ascii="Source Sans 3" w:hAnsi="Source Sans 3"/>
              </w:rPr>
              <w:t xml:space="preserve">Firma:  </w:t>
            </w:r>
            <w:r w:rsidR="00B836B7" w:rsidRPr="00DD5CF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DD5CF1">
              <w:rPr>
                <w:rFonts w:ascii="Source Sans 3" w:hAnsi="Source Sans 3"/>
              </w:rPr>
              <w:instrText xml:space="preserve"> FORMTEXT </w:instrText>
            </w:r>
            <w:r w:rsidR="00B836B7" w:rsidRPr="00DD5CF1">
              <w:rPr>
                <w:rFonts w:ascii="Source Sans 3" w:hAnsi="Source Sans 3"/>
              </w:rPr>
            </w:r>
            <w:r w:rsidR="00B836B7" w:rsidRPr="00DD5CF1">
              <w:rPr>
                <w:rFonts w:ascii="Source Sans 3" w:hAnsi="Source Sans 3"/>
              </w:rPr>
              <w:fldChar w:fldCharType="separate"/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</w:rPr>
              <w:fldChar w:fldCharType="end"/>
            </w:r>
            <w:bookmarkEnd w:id="0"/>
          </w:p>
          <w:p w14:paraId="555FBF47" w14:textId="77777777" w:rsidR="00B836B7" w:rsidRPr="00DD5CF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B86AF72" wp14:editId="690570B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8C18F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D5CF1">
              <w:rPr>
                <w:rFonts w:ascii="Source Sans 3" w:hAnsi="Source Sans 3"/>
              </w:rPr>
              <w:t xml:space="preserve">Arbeitsbereich:  </w:t>
            </w:r>
            <w:r w:rsidR="00400BC7" w:rsidRPr="00DD5CF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DD5CF1">
              <w:rPr>
                <w:rFonts w:ascii="Source Sans 3" w:hAnsi="Source Sans 3"/>
              </w:rPr>
              <w:instrText xml:space="preserve"> FORMTEXT </w:instrText>
            </w:r>
            <w:r w:rsidR="00400BC7" w:rsidRPr="00DD5CF1">
              <w:rPr>
                <w:rFonts w:ascii="Source Sans 3" w:hAnsi="Source Sans 3"/>
              </w:rPr>
            </w:r>
            <w:r w:rsidR="00400BC7" w:rsidRPr="00DD5CF1">
              <w:rPr>
                <w:rFonts w:ascii="Source Sans 3" w:hAnsi="Source Sans 3"/>
              </w:rPr>
              <w:fldChar w:fldCharType="separate"/>
            </w:r>
            <w:r w:rsidR="00400BC7" w:rsidRPr="00DD5CF1">
              <w:rPr>
                <w:rFonts w:ascii="Source Sans 3" w:hAnsi="Source Sans 3"/>
                <w:noProof/>
              </w:rPr>
              <w:t> </w:t>
            </w:r>
            <w:r w:rsidR="00400BC7" w:rsidRPr="00DD5CF1">
              <w:rPr>
                <w:rFonts w:ascii="Source Sans 3" w:hAnsi="Source Sans 3"/>
                <w:noProof/>
              </w:rPr>
              <w:t> </w:t>
            </w:r>
            <w:r w:rsidR="00400BC7" w:rsidRPr="00DD5CF1">
              <w:rPr>
                <w:rFonts w:ascii="Source Sans 3" w:hAnsi="Source Sans 3"/>
                <w:noProof/>
              </w:rPr>
              <w:t> </w:t>
            </w:r>
            <w:r w:rsidR="00400BC7" w:rsidRPr="00DD5CF1">
              <w:rPr>
                <w:rFonts w:ascii="Source Sans 3" w:hAnsi="Source Sans 3"/>
                <w:noProof/>
              </w:rPr>
              <w:t> </w:t>
            </w:r>
            <w:r w:rsidR="00400BC7" w:rsidRPr="00DD5CF1">
              <w:rPr>
                <w:rFonts w:ascii="Source Sans 3" w:hAnsi="Source Sans 3"/>
                <w:noProof/>
              </w:rPr>
              <w:t> </w:t>
            </w:r>
            <w:r w:rsidR="00400BC7" w:rsidRPr="00DD5CF1">
              <w:rPr>
                <w:rFonts w:ascii="Source Sans 3" w:hAnsi="Source Sans 3"/>
              </w:rPr>
              <w:fldChar w:fldCharType="end"/>
            </w:r>
          </w:p>
          <w:p w14:paraId="5539E08E" w14:textId="77777777" w:rsidR="00B836B7" w:rsidRPr="00DD5CF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0C2278D" wp14:editId="0374047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15B6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DD5CF1">
              <w:rPr>
                <w:rFonts w:ascii="Source Sans 3" w:hAnsi="Source Sans 3"/>
              </w:rPr>
              <w:t xml:space="preserve">Verantwortlich:  </w:t>
            </w:r>
            <w:r w:rsidR="00B836B7" w:rsidRPr="00DD5CF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DD5CF1">
              <w:rPr>
                <w:rFonts w:ascii="Source Sans 3" w:hAnsi="Source Sans 3"/>
              </w:rPr>
              <w:instrText xml:space="preserve"> FORMTEXT </w:instrText>
            </w:r>
            <w:r w:rsidR="00B836B7" w:rsidRPr="00DD5CF1">
              <w:rPr>
                <w:rFonts w:ascii="Source Sans 3" w:hAnsi="Source Sans 3"/>
              </w:rPr>
            </w:r>
            <w:r w:rsidR="00B836B7" w:rsidRPr="00DD5CF1">
              <w:rPr>
                <w:rFonts w:ascii="Source Sans 3" w:hAnsi="Source Sans 3"/>
              </w:rPr>
              <w:fldChar w:fldCharType="separate"/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  <w:noProof/>
              </w:rPr>
              <w:t> </w:t>
            </w:r>
            <w:r w:rsidR="00B836B7" w:rsidRPr="00DD5CF1">
              <w:rPr>
                <w:rFonts w:ascii="Source Sans 3" w:hAnsi="Source Sans 3"/>
              </w:rPr>
              <w:fldChar w:fldCharType="end"/>
            </w:r>
          </w:p>
          <w:p w14:paraId="286898A8" w14:textId="77777777" w:rsidR="00744851" w:rsidRPr="00DD5CF1" w:rsidRDefault="00B836B7" w:rsidP="002D69B5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DD5CF1">
              <w:rPr>
                <w:rFonts w:ascii="Source Sans 3" w:hAnsi="Source Sans 3"/>
              </w:rPr>
              <w:tab/>
            </w:r>
            <w:r w:rsidRPr="00DD5CF1">
              <w:rPr>
                <w:rFonts w:ascii="Source Sans 3" w:hAnsi="Source Sans 3"/>
              </w:rPr>
              <w:tab/>
            </w:r>
            <w:r w:rsidRPr="00DD5CF1">
              <w:rPr>
                <w:rFonts w:ascii="Source Sans 3" w:hAnsi="Source Sans 3"/>
              </w:rPr>
              <w:tab/>
            </w:r>
            <w:r w:rsidRPr="00DD5CF1">
              <w:rPr>
                <w:rFonts w:ascii="Source Sans 3" w:hAnsi="Source Sans 3"/>
              </w:rPr>
              <w:tab/>
            </w:r>
            <w:r w:rsidRPr="00DD5CF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FB51C2E" w14:textId="77777777" w:rsidR="00744851" w:rsidRPr="00DD5CF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DD5CF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206DE8F" w14:textId="77777777" w:rsidR="00744851" w:rsidRPr="00DD5CF1" w:rsidRDefault="00744851">
            <w:pPr>
              <w:spacing w:before="0" w:after="60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</w:rPr>
              <w:t>GEM. § 14 GEFSTOFFV</w:t>
            </w:r>
          </w:p>
          <w:p w14:paraId="0C950997" w14:textId="0789BF35" w:rsidR="00564C7D" w:rsidRPr="00DD5CF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D5CF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D5CF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6011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D5CF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DD5CF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D5CF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C9DA039" w14:textId="6FD896B6" w:rsidR="00744851" w:rsidRPr="00DD5CF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</w:rPr>
              <w:t>Arbeitsplatz:</w:t>
            </w:r>
            <w:r w:rsidR="00E8423D" w:rsidRPr="00DD5CF1">
              <w:rPr>
                <w:rFonts w:ascii="Source Sans 3" w:hAnsi="Source Sans 3"/>
              </w:rPr>
              <w:t xml:space="preserve"> </w:t>
            </w:r>
            <w:r w:rsidR="002D69B5" w:rsidRPr="00DD5CF1">
              <w:rPr>
                <w:rFonts w:ascii="Source Sans 3" w:hAnsi="Source Sans 3"/>
              </w:rPr>
              <w:t>Appretur</w:t>
            </w:r>
          </w:p>
          <w:p w14:paraId="561897A7" w14:textId="00822808" w:rsidR="00D45CA8" w:rsidRPr="00DD5CF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</w:rPr>
              <w:t xml:space="preserve">Tätigkeit: </w:t>
            </w:r>
            <w:r w:rsidR="002D69B5" w:rsidRPr="00DD5CF1">
              <w:rPr>
                <w:rFonts w:ascii="Source Sans 3" w:hAnsi="Source Sans 3"/>
              </w:rPr>
              <w:t>Chemikalien abfüllen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87EBF8F" w14:textId="77777777" w:rsidR="00B836B7" w:rsidRPr="00DD5CF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18774EB" w14:textId="77777777" w:rsidR="00D45CA8" w:rsidRPr="00DD5CF1" w:rsidRDefault="00D45CA8">
            <w:pPr>
              <w:spacing w:before="0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</w:rPr>
              <w:t xml:space="preserve">Stand: </w:t>
            </w:r>
            <w:r w:rsidRPr="00DD5CF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D5CF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DD5CF1">
              <w:rPr>
                <w:rFonts w:ascii="Source Sans 3" w:hAnsi="Source Sans 3"/>
                <w:u w:val="single"/>
              </w:rPr>
              <w:instrText>FORMTEXT</w:instrText>
            </w:r>
            <w:r w:rsidRPr="00DD5CF1">
              <w:rPr>
                <w:rFonts w:ascii="Source Sans 3" w:hAnsi="Source Sans 3"/>
                <w:u w:val="single"/>
              </w:rPr>
              <w:instrText xml:space="preserve"> </w:instrText>
            </w:r>
            <w:r w:rsidRPr="00DD5CF1">
              <w:rPr>
                <w:rFonts w:ascii="Source Sans 3" w:hAnsi="Source Sans 3"/>
                <w:u w:val="single"/>
              </w:rPr>
            </w:r>
            <w:r w:rsidRPr="00DD5CF1">
              <w:rPr>
                <w:rFonts w:ascii="Source Sans 3" w:hAnsi="Source Sans 3"/>
                <w:u w:val="single"/>
              </w:rPr>
              <w:fldChar w:fldCharType="separate"/>
            </w:r>
            <w:r w:rsidRPr="00DD5CF1">
              <w:rPr>
                <w:rFonts w:ascii="Source Sans 3" w:hAnsi="Source Sans 3"/>
                <w:noProof/>
                <w:u w:val="single"/>
              </w:rPr>
              <w:t> </w:t>
            </w:r>
            <w:r w:rsidRPr="00DD5CF1">
              <w:rPr>
                <w:rFonts w:ascii="Source Sans 3" w:hAnsi="Source Sans 3"/>
                <w:noProof/>
                <w:u w:val="single"/>
              </w:rPr>
              <w:t> </w:t>
            </w:r>
            <w:r w:rsidRPr="00DD5CF1">
              <w:rPr>
                <w:rFonts w:ascii="Source Sans 3" w:hAnsi="Source Sans 3"/>
                <w:noProof/>
                <w:u w:val="single"/>
              </w:rPr>
              <w:t> </w:t>
            </w:r>
            <w:r w:rsidRPr="00DD5CF1">
              <w:rPr>
                <w:rFonts w:ascii="Source Sans 3" w:hAnsi="Source Sans 3"/>
                <w:noProof/>
                <w:u w:val="single"/>
              </w:rPr>
              <w:t> </w:t>
            </w:r>
            <w:r w:rsidRPr="00DD5CF1">
              <w:rPr>
                <w:rFonts w:ascii="Source Sans 3" w:hAnsi="Source Sans 3"/>
                <w:noProof/>
                <w:u w:val="single"/>
              </w:rPr>
              <w:t> </w:t>
            </w:r>
            <w:r w:rsidRPr="00DD5CF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DD5CF1">
              <w:rPr>
                <w:rFonts w:ascii="Source Sans 3" w:hAnsi="Source Sans 3"/>
              </w:rPr>
              <w:t xml:space="preserve"> </w:t>
            </w:r>
          </w:p>
          <w:p w14:paraId="449D160A" w14:textId="6A14F6E4" w:rsidR="00D45CA8" w:rsidRPr="00DD5CF1" w:rsidRDefault="002D69B5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DD5CF1">
              <w:rPr>
                <w:rFonts w:ascii="Source Sans 3" w:hAnsi="Source Sans 3"/>
                <w:sz w:val="16"/>
              </w:rPr>
              <w:t>B057</w:t>
            </w:r>
          </w:p>
        </w:tc>
      </w:tr>
      <w:tr w:rsidR="00D45CA8" w:rsidRPr="00DD5CF1" w14:paraId="0808ED8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46A2B38" w14:textId="77777777" w:rsidR="00D45CA8" w:rsidRPr="00DD5CF1" w:rsidRDefault="00D45CA8" w:rsidP="00DD5CF1">
            <w:pPr>
              <w:pStyle w:val="berschrift3"/>
            </w:pPr>
            <w:r w:rsidRPr="00DD5CF1">
              <w:t>Gefahrstoffbezeichnung</w:t>
            </w:r>
          </w:p>
        </w:tc>
      </w:tr>
      <w:tr w:rsidR="00D45CA8" w:rsidRPr="00DD5CF1" w14:paraId="091D15F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98CC98D" w14:textId="7010A0FF" w:rsidR="00D45CA8" w:rsidRPr="00DD5CF1" w:rsidRDefault="002D69B5" w:rsidP="00DD5CF1">
            <w:pPr>
              <w:pStyle w:val="berschrift3"/>
              <w:ind w:left="1145"/>
              <w:jc w:val="left"/>
            </w:pPr>
            <w:r w:rsidRPr="00DD5CF1">
              <w:t>Formaldehyd über 25</w:t>
            </w:r>
            <w:r w:rsidR="001A2992" w:rsidRPr="00DD5CF1">
              <w:rPr>
                <w:rFonts w:cs="Arial"/>
                <w:w w:val="80"/>
                <w:sz w:val="20"/>
                <w:szCs w:val="20"/>
              </w:rPr>
              <w:t> </w:t>
            </w:r>
            <w:r w:rsidRPr="00DD5CF1">
              <w:t xml:space="preserve">% </w:t>
            </w:r>
            <w:r w:rsidRPr="00DD5CF1">
              <w:rPr>
                <w:sz w:val="20"/>
                <w:szCs w:val="20"/>
              </w:rPr>
              <w:t>(Formalin, Methanal)</w:t>
            </w:r>
            <w:r w:rsidRPr="00DD5CF1">
              <w:t xml:space="preserve"> </w:t>
            </w:r>
            <w:r w:rsidRPr="00DD5CF1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5CF1">
              <w:rPr>
                <w:u w:val="single"/>
              </w:rPr>
              <w:instrText xml:space="preserve"> FORMTEXT </w:instrText>
            </w:r>
            <w:r w:rsidRPr="00DD5CF1">
              <w:rPr>
                <w:u w:val="single"/>
              </w:rPr>
            </w:r>
            <w:r w:rsidRPr="00DD5CF1">
              <w:rPr>
                <w:u w:val="single"/>
              </w:rPr>
              <w:fldChar w:fldCharType="separate"/>
            </w:r>
            <w:r w:rsidRPr="00DD5CF1">
              <w:rPr>
                <w:u w:val="single"/>
              </w:rPr>
              <w:t> </w:t>
            </w:r>
            <w:r w:rsidRPr="00DD5CF1">
              <w:rPr>
                <w:u w:val="single"/>
              </w:rPr>
              <w:t> </w:t>
            </w:r>
            <w:r w:rsidRPr="00DD5CF1">
              <w:rPr>
                <w:u w:val="single"/>
              </w:rPr>
              <w:t> </w:t>
            </w:r>
            <w:r w:rsidRPr="00DD5CF1">
              <w:rPr>
                <w:u w:val="single"/>
              </w:rPr>
              <w:t> </w:t>
            </w:r>
            <w:r w:rsidRPr="00DD5CF1">
              <w:rPr>
                <w:u w:val="single"/>
              </w:rPr>
              <w:t> </w:t>
            </w:r>
            <w:r w:rsidRPr="00DD5CF1">
              <w:fldChar w:fldCharType="end"/>
            </w:r>
          </w:p>
        </w:tc>
      </w:tr>
      <w:tr w:rsidR="00D45CA8" w:rsidRPr="00DD5CF1" w14:paraId="0AE6318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BDF91B9" w14:textId="77777777" w:rsidR="00D45CA8" w:rsidRPr="00DD5CF1" w:rsidRDefault="00D45CA8" w:rsidP="00DD5CF1">
            <w:pPr>
              <w:pStyle w:val="berschrift3"/>
              <w:rPr>
                <w:sz w:val="24"/>
              </w:rPr>
            </w:pPr>
            <w:r w:rsidRPr="00DD5CF1">
              <w:t>Gefahren für Mensch und Umwelt</w:t>
            </w:r>
          </w:p>
        </w:tc>
      </w:tr>
      <w:tr w:rsidR="00D45CA8" w:rsidRPr="00DD5CF1" w14:paraId="42375C4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C06371F" w14:textId="6CEB59B1" w:rsidR="00D45CA8" w:rsidRPr="00DD5CF1" w:rsidRDefault="002D69B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DD5CF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84FA390" wp14:editId="3FFD4E6F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D7382" w14:textId="77777777" w:rsidR="00CF5E5C" w:rsidRPr="00DD5CF1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DD5CF1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F0623E8" w14:textId="4A78FF0A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>Wirkt giftig beim Einatmen, Verschlucken und Berührung mit der Haut</w:t>
            </w:r>
          </w:p>
          <w:p w14:paraId="399C6707" w14:textId="1EDCF19C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>Verursacht Verätzungen</w:t>
            </w:r>
          </w:p>
          <w:p w14:paraId="40295906" w14:textId="1D2DB262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>Formaldehyd steht im Verdacht Krebs zu erzeugen</w:t>
            </w:r>
          </w:p>
          <w:p w14:paraId="48C5147F" w14:textId="7D2122BA" w:rsidR="00E118EC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>Allergien nach Hautkontakt möglich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791DF04" w14:textId="77777777" w:rsidR="00D45CA8" w:rsidRPr="00DD5CF1" w:rsidRDefault="002D69B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D5CF1">
              <w:rPr>
                <w:rFonts w:ascii="Source Sans 3" w:hAnsi="Source Sans 3"/>
                <w:noProof/>
              </w:rPr>
              <w:drawing>
                <wp:inline distT="0" distB="0" distL="0" distR="0" wp14:anchorId="0437B663" wp14:editId="73F16378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036E9" w14:textId="2B425FAD" w:rsidR="002D69B5" w:rsidRPr="00DD5CF1" w:rsidRDefault="002D69B5" w:rsidP="002D69B5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D5CF1">
              <w:rPr>
                <w:rFonts w:ascii="Source Sans 3" w:hAnsi="Source Sans 3"/>
                <w:noProof/>
              </w:rPr>
              <w:drawing>
                <wp:inline distT="0" distB="0" distL="0" distR="0" wp14:anchorId="622582F4" wp14:editId="5771F5A6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DD5CF1" w14:paraId="5CB6174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0DB6B73" w14:textId="77777777" w:rsidR="00D45CA8" w:rsidRPr="00DD5CF1" w:rsidRDefault="00D45CA8" w:rsidP="00DD5CF1">
            <w:pPr>
              <w:pStyle w:val="berschrift3"/>
            </w:pPr>
            <w:r w:rsidRPr="00DD5CF1">
              <w:t>Schutzmaßnahmen und Verhaltensregeln</w:t>
            </w:r>
          </w:p>
        </w:tc>
      </w:tr>
      <w:tr w:rsidR="00D45CA8" w:rsidRPr="00DD5CF1" w14:paraId="35F2199C" w14:textId="77777777" w:rsidTr="002D69B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5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054927B" w14:textId="77777777" w:rsidR="00D45CA8" w:rsidRPr="00DD5CF1" w:rsidRDefault="002D69B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D5CF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012E2B3" wp14:editId="03A0F827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90731" w14:textId="457804EA" w:rsidR="002D69B5" w:rsidRPr="00DD5CF1" w:rsidRDefault="002D69B5" w:rsidP="002D69B5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D5CF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0753835" wp14:editId="408739E3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9A6E0E9" w14:textId="7B3E448F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 xml:space="preserve">Bei Arbeit mit Formaldehyd dichtsitzende Korbbrille, </w:t>
            </w:r>
            <w:r w:rsidR="002D69B5" w:rsidRPr="00DD5CF1">
              <w:br/>
              <w:t xml:space="preserve">Schutzhandschuhe (aus </w:t>
            </w:r>
            <w:proofErr w:type="spellStart"/>
            <w:r w:rsidR="002D69B5" w:rsidRPr="00DD5CF1">
              <w:t>Nitrilkautschuk</w:t>
            </w:r>
            <w:proofErr w:type="spellEnd"/>
            <w:r w:rsidR="002D69B5" w:rsidRPr="00DD5CF1">
              <w:t xml:space="preserve"> 0,35 mm oder</w:t>
            </w:r>
            <w:r w:rsidR="002D69B5" w:rsidRPr="00DD5CF1">
              <w:br/>
              <w:t>Butylkautschuk 0,5 mm) und Kunststoffschürze tragen</w:t>
            </w:r>
          </w:p>
          <w:p w14:paraId="420F3F3C" w14:textId="1ED9200E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>Absaugung benutzen und auf Wirksamkeit der Absaugung achten</w:t>
            </w:r>
          </w:p>
          <w:p w14:paraId="5DF9AC8C" w14:textId="0AAF878A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 xml:space="preserve">Hautschutz benutzen: Schutz (vor der Arbeit) </w:t>
            </w:r>
            <w:r w:rsidR="002D69B5" w:rsidRPr="00DD5CF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D69B5" w:rsidRPr="00DD5CF1">
              <w:rPr>
                <w:u w:val="single"/>
              </w:rPr>
              <w:instrText xml:space="preserve"> FORMTEXT </w:instrText>
            </w:r>
            <w:r w:rsidR="002D69B5" w:rsidRPr="00DD5CF1">
              <w:rPr>
                <w:u w:val="single"/>
              </w:rPr>
            </w:r>
            <w:r w:rsidR="002D69B5" w:rsidRPr="00DD5CF1">
              <w:rPr>
                <w:u w:val="single"/>
              </w:rPr>
              <w:fldChar w:fldCharType="separate"/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fldChar w:fldCharType="end"/>
            </w:r>
            <w:r w:rsidR="002D69B5" w:rsidRPr="00DD5CF1">
              <w:t xml:space="preserve"> Reinigung (vor Pausen und </w:t>
            </w:r>
            <w:r w:rsidR="002D69B5" w:rsidRPr="00DD5CF1">
              <w:br/>
              <w:t xml:space="preserve">Arbeitsschluss) </w:t>
            </w:r>
            <w:r w:rsidR="002D69B5" w:rsidRPr="00DD5CF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D69B5" w:rsidRPr="00DD5CF1">
              <w:rPr>
                <w:u w:val="single"/>
              </w:rPr>
              <w:instrText xml:space="preserve"> FORMTEXT </w:instrText>
            </w:r>
            <w:r w:rsidR="002D69B5" w:rsidRPr="00DD5CF1">
              <w:rPr>
                <w:u w:val="single"/>
              </w:rPr>
            </w:r>
            <w:r w:rsidR="002D69B5" w:rsidRPr="00DD5CF1">
              <w:rPr>
                <w:u w:val="single"/>
              </w:rPr>
              <w:fldChar w:fldCharType="separate"/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rPr>
                <w:u w:val="single"/>
              </w:rPr>
              <w:t> </w:t>
            </w:r>
            <w:r w:rsidR="002D69B5" w:rsidRPr="00DD5CF1">
              <w:fldChar w:fldCharType="end"/>
            </w:r>
            <w:r w:rsidR="002D69B5" w:rsidRPr="00DD5CF1">
              <w:t xml:space="preserve"> Pflege (nach der Arbeit)</w:t>
            </w:r>
          </w:p>
          <w:p w14:paraId="7F85C64D" w14:textId="0AEF736E" w:rsidR="00D45CA8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 xml:space="preserve">Am Arbeitsplatz nicht rauchen, essen oder trinken und hier keine </w:t>
            </w:r>
            <w:r w:rsidR="002D69B5" w:rsidRPr="00DD5CF1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A158091" w14:textId="75DC03B6" w:rsidR="00D45CA8" w:rsidRPr="00DD5CF1" w:rsidRDefault="002D69B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D5CF1">
              <w:rPr>
                <w:rFonts w:ascii="Source Sans 3" w:hAnsi="Source Sans 3"/>
                <w:noProof/>
              </w:rPr>
              <w:drawing>
                <wp:inline distT="0" distB="0" distL="0" distR="0" wp14:anchorId="1C376399" wp14:editId="711073E0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DD5CF1" w14:paraId="173C3D1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3CD54D5" w14:textId="77777777" w:rsidR="00D45CA8" w:rsidRPr="00DD5CF1" w:rsidRDefault="00D45CA8" w:rsidP="00DD5CF1">
            <w:pPr>
              <w:pStyle w:val="berschrift3"/>
            </w:pPr>
            <w:r w:rsidRPr="00DD5CF1">
              <w:t>Verhalten im Gefahrfall</w:t>
            </w:r>
          </w:p>
        </w:tc>
      </w:tr>
      <w:tr w:rsidR="00D45CA8" w:rsidRPr="00DD5CF1" w14:paraId="466BA8EC" w14:textId="77777777" w:rsidTr="002D69B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8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D000FF7" w14:textId="38F60DA1" w:rsidR="00D45CA8" w:rsidRPr="00DD5CF1" w:rsidRDefault="002D69B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DD5CF1">
              <w:rPr>
                <w:rFonts w:ascii="Source Sans 3" w:hAnsi="Source Sans 3"/>
                <w:noProof/>
              </w:rPr>
              <w:drawing>
                <wp:inline distT="0" distB="0" distL="0" distR="0" wp14:anchorId="4E225D63" wp14:editId="7DAEEEC9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2F3741C" w14:textId="5C3AB351" w:rsidR="002D69B5" w:rsidRPr="00DD5CF1" w:rsidRDefault="002D69B5" w:rsidP="00B60118">
            <w:pPr>
              <w:pStyle w:val="Aufzhlung1"/>
              <w:rPr>
                <w:color w:val="000000"/>
              </w:rPr>
            </w:pPr>
            <w:r w:rsidRPr="00DD5CF1">
              <w:t>Verschütten</w:t>
            </w:r>
            <w:r w:rsidRPr="00DD5CF1">
              <w:rPr>
                <w:color w:val="000000"/>
              </w:rPr>
              <w:t>:</w:t>
            </w:r>
            <w:r w:rsidRPr="00DD5CF1">
              <w:rPr>
                <w:color w:val="000000"/>
              </w:rPr>
              <w:tab/>
            </w:r>
            <w:r w:rsidRPr="00DD5CF1">
              <w:rPr>
                <w:rFonts w:cs="Arial"/>
                <w:color w:val="000000"/>
              </w:rPr>
              <w:t>•</w:t>
            </w:r>
            <w:r w:rsidRPr="00DD5CF1">
              <w:rPr>
                <w:color w:val="000000"/>
              </w:rPr>
              <w:tab/>
            </w:r>
            <w:r w:rsidRPr="00DD5CF1">
              <w:t xml:space="preserve">Atemschutz-Filtergerät mit Gasfilter (grau) oder bei unklaren </w:t>
            </w:r>
            <w:r w:rsidRPr="00DD5CF1">
              <w:br/>
            </w:r>
            <w:r w:rsidRPr="00DD5CF1">
              <w:tab/>
            </w:r>
            <w:r w:rsidRPr="00DD5CF1">
              <w:tab/>
            </w:r>
            <w:r w:rsidR="00270B39" w:rsidRPr="00DD5CF1">
              <w:tab/>
            </w:r>
            <w:r w:rsidRPr="00DD5CF1">
              <w:t>Verhältnissen Isoliergerät benutzen</w:t>
            </w:r>
            <w:r w:rsidRPr="00DD5CF1">
              <w:br/>
            </w:r>
            <w:r w:rsidR="00270B39" w:rsidRPr="00DD5CF1">
              <w:tab/>
            </w:r>
            <w:r w:rsidRPr="00DD5CF1">
              <w:tab/>
            </w:r>
            <w:r w:rsidRPr="00DD5CF1">
              <w:rPr>
                <w:rFonts w:cs="Arial"/>
                <w:color w:val="000000"/>
              </w:rPr>
              <w:t>•</w:t>
            </w:r>
            <w:r w:rsidRPr="00DD5CF1">
              <w:tab/>
              <w:t xml:space="preserve">Kleine Mengen der Flüssigkeit mit viel Wasser wegspülen; </w:t>
            </w:r>
            <w:r w:rsidRPr="00DD5CF1">
              <w:br/>
            </w:r>
            <w:r w:rsidRPr="00DD5CF1">
              <w:tab/>
            </w:r>
            <w:r w:rsidR="00270B39" w:rsidRPr="00DD5CF1">
              <w:tab/>
            </w:r>
            <w:r w:rsidRPr="00DD5CF1">
              <w:tab/>
              <w:t>größere Mengen mit Kieselgur aufsammeln</w:t>
            </w:r>
          </w:p>
          <w:p w14:paraId="30BA3149" w14:textId="3736BE62" w:rsidR="002D69B5" w:rsidRPr="00DD5CF1" w:rsidRDefault="002D69B5" w:rsidP="00B60118">
            <w:pPr>
              <w:pStyle w:val="Aufzhlung1"/>
              <w:rPr>
                <w:color w:val="000000"/>
              </w:rPr>
            </w:pPr>
            <w:r w:rsidRPr="00DD5CF1">
              <w:t>Brand:</w:t>
            </w:r>
            <w:r w:rsidRPr="00DD5CF1">
              <w:tab/>
            </w:r>
            <w:r w:rsidR="00B60118">
              <w:tab/>
            </w:r>
            <w:r w:rsidRPr="00DD5CF1">
              <w:rPr>
                <w:rFonts w:cs="Arial"/>
                <w:color w:val="000000"/>
              </w:rPr>
              <w:t>•</w:t>
            </w:r>
            <w:r w:rsidRPr="00DD5CF1">
              <w:rPr>
                <w:color w:val="000000"/>
              </w:rPr>
              <w:tab/>
            </w:r>
            <w:r w:rsidRPr="00DD5CF1">
              <w:t>Gefahrenbereich verlassen, Feuerwehr alarmieren</w:t>
            </w:r>
          </w:p>
          <w:p w14:paraId="06715F8F" w14:textId="7201928F" w:rsidR="00D45CA8" w:rsidRPr="00DD5CF1" w:rsidRDefault="002D69B5" w:rsidP="002D69B5">
            <w:pPr>
              <w:pStyle w:val="Notruf"/>
              <w:spacing w:before="120"/>
              <w:rPr>
                <w:rFonts w:ascii="Source Sans 3" w:hAnsi="Source Sans 3"/>
              </w:rPr>
            </w:pPr>
            <w:r w:rsidRPr="00DD5CF1">
              <w:rPr>
                <w:rFonts w:ascii="Source Sans 3" w:hAnsi="Source Sans 3"/>
              </w:rPr>
              <w:t>Notruf:</w:t>
            </w:r>
            <w:r w:rsidRPr="00DD5CF1">
              <w:rPr>
                <w:rFonts w:ascii="Source Sans 3" w:hAnsi="Source Sans 3"/>
                <w:sz w:val="20"/>
              </w:rPr>
              <w:t xml:space="preserve">  </w:t>
            </w:r>
            <w:r w:rsidRPr="00DD5CF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D5CF1">
              <w:rPr>
                <w:rFonts w:ascii="Source Sans 3" w:hAnsi="Source Sans 3"/>
              </w:rPr>
              <w:instrText xml:space="preserve"> FORMTEXT </w:instrText>
            </w:r>
            <w:r w:rsidRPr="00DD5CF1">
              <w:rPr>
                <w:rFonts w:ascii="Source Sans 3" w:hAnsi="Source Sans 3"/>
              </w:rPr>
            </w:r>
            <w:r w:rsidRPr="00DD5CF1">
              <w:rPr>
                <w:rFonts w:ascii="Source Sans 3" w:hAnsi="Source Sans 3"/>
              </w:rPr>
              <w:fldChar w:fldCharType="separate"/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DD5CF1" w14:paraId="3F90F0E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B3C3383" w14:textId="77777777" w:rsidR="00D45CA8" w:rsidRPr="00DD5CF1" w:rsidRDefault="00D45CA8" w:rsidP="00DD5CF1">
            <w:pPr>
              <w:pStyle w:val="berschrift3"/>
            </w:pPr>
            <w:r w:rsidRPr="00DD5CF1">
              <w:t>Erste Hilfe</w:t>
            </w:r>
          </w:p>
        </w:tc>
      </w:tr>
      <w:tr w:rsidR="00D45CA8" w:rsidRPr="00DD5CF1" w14:paraId="236CB04F" w14:textId="77777777" w:rsidTr="002D69B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5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67665E5" w14:textId="77777777" w:rsidR="00D45CA8" w:rsidRPr="00DD5CF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DD5CF1">
              <w:rPr>
                <w:rFonts w:ascii="Source Sans 3" w:hAnsi="Source Sans 3"/>
                <w:noProof/>
              </w:rPr>
              <w:drawing>
                <wp:inline distT="0" distB="0" distL="0" distR="0" wp14:anchorId="14DD3F6D" wp14:editId="06D6F06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6107E42" w14:textId="1F2C0294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 xml:space="preserve">Benetzte Kleidung sofort entfernen; betroffene Haut mit Wasser </w:t>
            </w:r>
            <w:r w:rsidR="002D69B5" w:rsidRPr="00DD5CF1">
              <w:br/>
              <w:t>10 Minuten lang abwaschen</w:t>
            </w:r>
          </w:p>
          <w:p w14:paraId="41C85D01" w14:textId="766BA368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 xml:space="preserve">Bei Augenkontakt mit fließendem Trinkwasser bei gut geöffnetem Lid </w:t>
            </w:r>
            <w:r w:rsidR="002D69B5" w:rsidRPr="00DD5CF1">
              <w:br/>
              <w:t>mindestens 10 Minuten spülen</w:t>
            </w:r>
          </w:p>
          <w:p w14:paraId="3EA4BD97" w14:textId="1A68BD1A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>Bei Einatmen Frischluft zuführen, bei Unwohlsein Arzt konsultieren</w:t>
            </w:r>
          </w:p>
          <w:p w14:paraId="510A159B" w14:textId="3F2B4CB6" w:rsidR="002D69B5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>Bei Verschlucken Mund ausspülen und reichlich Wasser trinken lassen</w:t>
            </w:r>
          </w:p>
          <w:p w14:paraId="02D0E84E" w14:textId="60553673" w:rsidR="00D45CA8" w:rsidRPr="00DD5CF1" w:rsidRDefault="00872D6F" w:rsidP="00B60118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DD5CF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DD5CF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D5CF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DD5CF1">
              <w:rPr>
                <w:rFonts w:ascii="Source Sans 3" w:hAnsi="Source Sans 3"/>
                <w:sz w:val="20"/>
                <w:szCs w:val="20"/>
              </w:rPr>
            </w:r>
            <w:r w:rsidRPr="00DD5CF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DD5CF1">
              <w:rPr>
                <w:rFonts w:ascii="Source Sans 3" w:hAnsi="Source Sans 3"/>
                <w:sz w:val="20"/>
                <w:szCs w:val="20"/>
              </w:rPr>
              <w:tab/>
            </w:r>
            <w:r w:rsidR="004959E1">
              <w:rPr>
                <w:rFonts w:ascii="Source Sans 3" w:hAnsi="Source Sans 3"/>
                <w:sz w:val="20"/>
                <w:szCs w:val="20"/>
              </w:rPr>
              <w:tab/>
            </w:r>
            <w:r w:rsidRPr="00DD5CF1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DD5CF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D5CF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DD5CF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DD5CF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DD5CF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DD5CF1" w14:paraId="79B0EBA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B4947B" w14:textId="77777777" w:rsidR="00D45CA8" w:rsidRPr="00DD5CF1" w:rsidRDefault="00D45CA8" w:rsidP="00DD5CF1">
            <w:pPr>
              <w:pStyle w:val="berschrift3"/>
            </w:pPr>
            <w:r w:rsidRPr="00DD5CF1">
              <w:t>Sachgerechte Entsorgung</w:t>
            </w:r>
          </w:p>
        </w:tc>
      </w:tr>
      <w:tr w:rsidR="00D45CA8" w:rsidRPr="00DD5CF1" w14:paraId="2A1E8926" w14:textId="77777777" w:rsidTr="002D69B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9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34C5B21" w14:textId="77777777" w:rsidR="00D45CA8" w:rsidRPr="00DD5CF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350BA28" w14:textId="7B2AB9C8" w:rsidR="00D45CA8" w:rsidRPr="00DD5CF1" w:rsidRDefault="00B60118" w:rsidP="00B6011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D69B5" w:rsidRPr="00DD5CF1">
              <w:t xml:space="preserve">Abfälle nicht in Ausguss geben; Restmengen in verschließbaren und gekennzeichneten </w:t>
            </w:r>
            <w:r w:rsidR="002D69B5" w:rsidRPr="00DD5CF1">
              <w:br/>
              <w:t>Gefäßen sammeln und der ordnungsgemäßen Entsorgung zuführen</w:t>
            </w:r>
          </w:p>
          <w:p w14:paraId="7B028112" w14:textId="77777777" w:rsidR="00872D6F" w:rsidRPr="00DD5CF1" w:rsidRDefault="00872D6F" w:rsidP="00B60118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DD5CF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DD5CF1">
              <w:rPr>
                <w:rFonts w:ascii="Source Sans 3" w:hAnsi="Source Sans 3"/>
                <w:color w:val="000000"/>
              </w:rPr>
              <w:t xml:space="preserve"> </w:t>
            </w:r>
            <w:r w:rsidRPr="00DD5CF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D5CF1">
              <w:rPr>
                <w:rFonts w:ascii="Source Sans 3" w:hAnsi="Source Sans 3"/>
              </w:rPr>
              <w:instrText xml:space="preserve"> FORMTEXT </w:instrText>
            </w:r>
            <w:r w:rsidRPr="00DD5CF1">
              <w:rPr>
                <w:rFonts w:ascii="Source Sans 3" w:hAnsi="Source Sans 3"/>
              </w:rPr>
            </w:r>
            <w:r w:rsidRPr="00DD5CF1">
              <w:rPr>
                <w:rFonts w:ascii="Source Sans 3" w:hAnsi="Source Sans 3"/>
              </w:rPr>
              <w:fldChar w:fldCharType="separate"/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</w:rPr>
              <w:fldChar w:fldCharType="end"/>
            </w:r>
            <w:r w:rsidRPr="00DD5CF1">
              <w:rPr>
                <w:rFonts w:ascii="Source Sans 3" w:hAnsi="Source Sans 3"/>
                <w:color w:val="000000"/>
              </w:rPr>
              <w:tab/>
            </w:r>
            <w:r w:rsidRPr="00DD5CF1">
              <w:rPr>
                <w:rFonts w:ascii="Source Sans 3" w:hAnsi="Source Sans 3"/>
                <w:color w:val="000000"/>
              </w:rPr>
              <w:tab/>
            </w:r>
            <w:r w:rsidRPr="00DD5CF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DD5CF1">
              <w:rPr>
                <w:rFonts w:ascii="Source Sans 3" w:hAnsi="Source Sans 3"/>
                <w:color w:val="000000"/>
              </w:rPr>
              <w:t xml:space="preserve"> </w:t>
            </w:r>
            <w:r w:rsidRPr="00DD5CF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D5CF1">
              <w:rPr>
                <w:rFonts w:ascii="Source Sans 3" w:hAnsi="Source Sans 3"/>
              </w:rPr>
              <w:instrText xml:space="preserve"> FORMTEXT </w:instrText>
            </w:r>
            <w:r w:rsidRPr="00DD5CF1">
              <w:rPr>
                <w:rFonts w:ascii="Source Sans 3" w:hAnsi="Source Sans 3"/>
              </w:rPr>
            </w:r>
            <w:r w:rsidRPr="00DD5CF1">
              <w:rPr>
                <w:rFonts w:ascii="Source Sans 3" w:hAnsi="Source Sans 3"/>
              </w:rPr>
              <w:fldChar w:fldCharType="separate"/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  <w:noProof/>
              </w:rPr>
              <w:t> </w:t>
            </w:r>
            <w:r w:rsidRPr="00DD5CF1">
              <w:rPr>
                <w:rFonts w:ascii="Source Sans 3" w:hAnsi="Source Sans 3"/>
              </w:rPr>
              <w:fldChar w:fldCharType="end"/>
            </w:r>
          </w:p>
        </w:tc>
      </w:tr>
    </w:tbl>
    <w:p w14:paraId="70804926" w14:textId="77777777" w:rsidR="00D45CA8" w:rsidRPr="00DD5CF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DD5CF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6CC913A-EA4D-48FF-8E0F-0819399A7C6E}"/>
    <w:embedBold r:id="rId2" w:fontKey="{28565397-734D-4355-BBAC-43DC2FA328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E39B9"/>
    <w:multiLevelType w:val="hybridMultilevel"/>
    <w:tmpl w:val="5984A906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D7B57A7"/>
    <w:multiLevelType w:val="hybridMultilevel"/>
    <w:tmpl w:val="B49EBC78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64FC"/>
    <w:multiLevelType w:val="singleLevel"/>
    <w:tmpl w:val="9BF81292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D4289"/>
    <w:multiLevelType w:val="hybridMultilevel"/>
    <w:tmpl w:val="693A4A8C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B5"/>
    <w:rsid w:val="000718AA"/>
    <w:rsid w:val="00072313"/>
    <w:rsid w:val="000915F3"/>
    <w:rsid w:val="001A2992"/>
    <w:rsid w:val="0020256F"/>
    <w:rsid w:val="00270B39"/>
    <w:rsid w:val="002874ED"/>
    <w:rsid w:val="002B0015"/>
    <w:rsid w:val="002D69B5"/>
    <w:rsid w:val="00352514"/>
    <w:rsid w:val="003F0E4D"/>
    <w:rsid w:val="00400BC7"/>
    <w:rsid w:val="004638AD"/>
    <w:rsid w:val="004959E1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60118"/>
    <w:rsid w:val="00B836B7"/>
    <w:rsid w:val="00C5277C"/>
    <w:rsid w:val="00C9224C"/>
    <w:rsid w:val="00CF1947"/>
    <w:rsid w:val="00CF4FC1"/>
    <w:rsid w:val="00CF5E5C"/>
    <w:rsid w:val="00D45CA8"/>
    <w:rsid w:val="00D776DC"/>
    <w:rsid w:val="00DD5CF1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FEEC73"/>
  <w15:chartTrackingRefBased/>
  <w15:docId w15:val="{8E4CBED2-1503-40E8-A506-2056A6D9B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DD5CF1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60118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244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2025-07-24T09:51:00Z</dcterms:created>
  <dcterms:modified xsi:type="dcterms:W3CDTF">2026-01-05T13:15:00Z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