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16DFA" w14:textId="77777777" w:rsidR="00723925" w:rsidRPr="00286242" w:rsidRDefault="007C20F6">
      <w:pPr>
        <w:spacing w:before="0"/>
        <w:rPr>
          <w:rFonts w:ascii="Source Sans 3" w:hAnsi="Source Sans 3"/>
          <w:sz w:val="8"/>
        </w:rPr>
      </w:pPr>
      <w:r w:rsidRPr="0028624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A174D02" wp14:editId="3AF1EC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5126B" w14:textId="77777777" w:rsidR="00723925" w:rsidRPr="00286242" w:rsidRDefault="00723925">
      <w:pPr>
        <w:spacing w:before="0"/>
        <w:rPr>
          <w:rFonts w:ascii="Source Sans 3" w:hAnsi="Source Sans 3"/>
          <w:sz w:val="8"/>
        </w:rPr>
      </w:pPr>
    </w:p>
    <w:p w14:paraId="612083C9" w14:textId="77777777" w:rsidR="00723925" w:rsidRPr="00286242" w:rsidRDefault="00723925">
      <w:pPr>
        <w:spacing w:before="0"/>
        <w:rPr>
          <w:rFonts w:ascii="Source Sans 3" w:hAnsi="Source Sans 3"/>
          <w:sz w:val="8"/>
        </w:rPr>
      </w:pPr>
    </w:p>
    <w:p w14:paraId="376CABF5" w14:textId="77777777" w:rsidR="00723925" w:rsidRPr="00286242" w:rsidRDefault="00723925">
      <w:pPr>
        <w:spacing w:before="0"/>
        <w:rPr>
          <w:rFonts w:ascii="Source Sans 3" w:hAnsi="Source Sans 3"/>
          <w:sz w:val="8"/>
        </w:rPr>
      </w:pPr>
    </w:p>
    <w:p w14:paraId="5F0DAC18" w14:textId="77777777" w:rsidR="00723925" w:rsidRPr="00286242" w:rsidRDefault="00723925">
      <w:pPr>
        <w:spacing w:before="0"/>
        <w:rPr>
          <w:rFonts w:ascii="Source Sans 3" w:hAnsi="Source Sans 3"/>
          <w:sz w:val="8"/>
        </w:rPr>
        <w:sectPr w:rsidR="00723925" w:rsidRPr="00286242" w:rsidSect="00286242">
          <w:pgSz w:w="11906" w:h="16838" w:code="9"/>
          <w:pgMar w:top="680" w:right="851" w:bottom="14175" w:left="851" w:header="720" w:footer="0" w:gutter="0"/>
          <w:cols w:space="720"/>
        </w:sectPr>
      </w:pPr>
    </w:p>
    <w:p w14:paraId="2A90099C" w14:textId="64190F92" w:rsidR="00455E1E" w:rsidRPr="0028624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286242" w14:paraId="0AF8D609" w14:textId="77777777" w:rsidTr="007A7809">
        <w:trPr>
          <w:trHeight w:val="2183"/>
        </w:trPr>
        <w:tc>
          <w:tcPr>
            <w:tcW w:w="4526" w:type="dxa"/>
            <w:gridSpan w:val="3"/>
          </w:tcPr>
          <w:p w14:paraId="72CD66EF" w14:textId="77777777" w:rsidR="00FD26E3" w:rsidRPr="00286242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28624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E120728" wp14:editId="44A986F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2C0AE" w14:textId="77777777" w:rsidR="00C108A5" w:rsidRPr="00286242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17D6B5BF" w14:textId="77777777" w:rsidR="00455E1E" w:rsidRPr="00286242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AB67E8" wp14:editId="68BDEF45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341A36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86242">
              <w:rPr>
                <w:rFonts w:ascii="Source Sans 3" w:hAnsi="Source Sans 3"/>
              </w:rPr>
              <w:t>Firma:</w:t>
            </w:r>
            <w:r w:rsidR="005C07E8" w:rsidRPr="00286242">
              <w:rPr>
                <w:rFonts w:ascii="Source Sans 3" w:hAnsi="Source Sans 3"/>
              </w:rPr>
              <w:t xml:space="preserve"> </w:t>
            </w:r>
            <w:r w:rsidR="00455E1E" w:rsidRPr="00286242">
              <w:rPr>
                <w:rFonts w:ascii="Source Sans 3" w:hAnsi="Source Sans 3"/>
              </w:rPr>
              <w:t xml:space="preserve"> </w:t>
            </w:r>
            <w:r w:rsidR="00455E1E" w:rsidRPr="0028624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286242">
              <w:rPr>
                <w:rFonts w:ascii="Source Sans 3" w:hAnsi="Source Sans 3"/>
              </w:rPr>
              <w:instrText xml:space="preserve"> FORMTEXT </w:instrText>
            </w:r>
            <w:r w:rsidR="00455E1E" w:rsidRPr="00286242">
              <w:rPr>
                <w:rFonts w:ascii="Source Sans 3" w:hAnsi="Source Sans 3"/>
              </w:rPr>
            </w:r>
            <w:r w:rsidR="00455E1E" w:rsidRPr="00286242">
              <w:rPr>
                <w:rFonts w:ascii="Source Sans 3" w:hAnsi="Source Sans 3"/>
              </w:rPr>
              <w:fldChar w:fldCharType="separate"/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</w:rPr>
              <w:fldChar w:fldCharType="end"/>
            </w:r>
            <w:bookmarkEnd w:id="0"/>
          </w:p>
          <w:p w14:paraId="23070E65" w14:textId="77777777" w:rsidR="00455E1E" w:rsidRPr="00286242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91088D" wp14:editId="2C01E4F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6EF3BA6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86242">
              <w:rPr>
                <w:rFonts w:ascii="Source Sans 3" w:hAnsi="Source Sans 3"/>
              </w:rPr>
              <w:t>Arbeitsbereich:</w:t>
            </w:r>
            <w:r w:rsidR="005C07E8" w:rsidRPr="00286242">
              <w:rPr>
                <w:rFonts w:ascii="Source Sans 3" w:hAnsi="Source Sans 3"/>
              </w:rPr>
              <w:t xml:space="preserve"> </w:t>
            </w:r>
            <w:r w:rsidR="00455E1E" w:rsidRPr="00286242">
              <w:rPr>
                <w:rFonts w:ascii="Source Sans 3" w:hAnsi="Source Sans 3"/>
              </w:rPr>
              <w:t xml:space="preserve"> </w:t>
            </w:r>
            <w:r w:rsidR="00455E1E" w:rsidRPr="0028624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286242">
              <w:rPr>
                <w:rFonts w:ascii="Source Sans 3" w:hAnsi="Source Sans 3"/>
              </w:rPr>
              <w:instrText xml:space="preserve"> FORMTEXT </w:instrText>
            </w:r>
            <w:r w:rsidR="00455E1E" w:rsidRPr="00286242">
              <w:rPr>
                <w:rFonts w:ascii="Source Sans 3" w:hAnsi="Source Sans 3"/>
              </w:rPr>
            </w:r>
            <w:r w:rsidR="00455E1E" w:rsidRPr="00286242">
              <w:rPr>
                <w:rFonts w:ascii="Source Sans 3" w:hAnsi="Source Sans 3"/>
              </w:rPr>
              <w:fldChar w:fldCharType="separate"/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  <w:noProof/>
              </w:rPr>
              <w:t> </w:t>
            </w:r>
            <w:r w:rsidR="00455E1E" w:rsidRPr="00286242">
              <w:rPr>
                <w:rFonts w:ascii="Source Sans 3" w:hAnsi="Source Sans 3"/>
              </w:rPr>
              <w:fldChar w:fldCharType="end"/>
            </w:r>
            <w:bookmarkEnd w:id="1"/>
          </w:p>
          <w:p w14:paraId="60C00065" w14:textId="77777777" w:rsidR="00455E1E" w:rsidRPr="00286242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FB88B40" wp14:editId="45C2FBB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87CB3C3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86242">
              <w:rPr>
                <w:rFonts w:ascii="Source Sans 3" w:hAnsi="Source Sans 3"/>
              </w:rPr>
              <w:t xml:space="preserve">Verantwortlich: </w:t>
            </w:r>
            <w:r w:rsidRPr="0028624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86242">
              <w:rPr>
                <w:rFonts w:ascii="Source Sans 3" w:hAnsi="Source Sans 3"/>
              </w:rPr>
              <w:instrText xml:space="preserve"> FORMTEXT </w:instrText>
            </w:r>
            <w:r w:rsidRPr="00286242">
              <w:rPr>
                <w:rFonts w:ascii="Source Sans 3" w:hAnsi="Source Sans 3"/>
              </w:rPr>
            </w:r>
            <w:r w:rsidRPr="00286242">
              <w:rPr>
                <w:rFonts w:ascii="Source Sans 3" w:hAnsi="Source Sans 3"/>
              </w:rPr>
              <w:fldChar w:fldCharType="separate"/>
            </w:r>
            <w:r w:rsidRPr="00286242">
              <w:rPr>
                <w:rFonts w:ascii="Source Sans 3" w:hAnsi="Source Sans 3"/>
                <w:noProof/>
              </w:rPr>
              <w:t> </w:t>
            </w:r>
            <w:r w:rsidRPr="00286242">
              <w:rPr>
                <w:rFonts w:ascii="Source Sans 3" w:hAnsi="Source Sans 3"/>
                <w:noProof/>
              </w:rPr>
              <w:t> </w:t>
            </w:r>
            <w:r w:rsidRPr="00286242">
              <w:rPr>
                <w:rFonts w:ascii="Source Sans 3" w:hAnsi="Source Sans 3"/>
                <w:noProof/>
              </w:rPr>
              <w:t> </w:t>
            </w:r>
            <w:r w:rsidRPr="00286242">
              <w:rPr>
                <w:rFonts w:ascii="Source Sans 3" w:hAnsi="Source Sans 3"/>
                <w:noProof/>
              </w:rPr>
              <w:t> </w:t>
            </w:r>
            <w:r w:rsidRPr="00286242">
              <w:rPr>
                <w:rFonts w:ascii="Source Sans 3" w:hAnsi="Source Sans 3"/>
                <w:noProof/>
              </w:rPr>
              <w:t> </w:t>
            </w:r>
            <w:r w:rsidRPr="00286242">
              <w:rPr>
                <w:rFonts w:ascii="Source Sans 3" w:hAnsi="Source Sans 3"/>
              </w:rPr>
              <w:fldChar w:fldCharType="end"/>
            </w:r>
          </w:p>
          <w:p w14:paraId="40DC1C60" w14:textId="77777777" w:rsidR="00455E1E" w:rsidRPr="00286242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286242">
              <w:rPr>
                <w:rFonts w:ascii="Source Sans 3" w:hAnsi="Source Sans 3"/>
              </w:rPr>
              <w:tab/>
            </w:r>
            <w:r w:rsidRPr="00286242">
              <w:rPr>
                <w:rFonts w:ascii="Source Sans 3" w:hAnsi="Source Sans 3"/>
              </w:rPr>
              <w:tab/>
            </w:r>
            <w:r w:rsidRPr="00286242">
              <w:rPr>
                <w:rFonts w:ascii="Source Sans 3" w:hAnsi="Source Sans 3"/>
              </w:rPr>
              <w:tab/>
              <w:t xml:space="preserve">          </w:t>
            </w:r>
            <w:r w:rsidR="00455E1E" w:rsidRPr="0028624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739681D" w14:textId="77777777" w:rsidR="00455E1E" w:rsidRPr="00286242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28624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05C0730" w14:textId="77777777" w:rsidR="00723925" w:rsidRPr="00286242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8624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8624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28624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8624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758C906E" w14:textId="04A2E978" w:rsidR="00455E1E" w:rsidRPr="00286242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3EFFFB" wp14:editId="5FEF26FC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BCD60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86242">
              <w:rPr>
                <w:rFonts w:ascii="Source Sans 3" w:hAnsi="Source Sans 3"/>
              </w:rPr>
              <w:t>Arbeitsplatz:</w:t>
            </w:r>
            <w:r w:rsidRPr="00286242">
              <w:rPr>
                <w:rFonts w:ascii="Source Sans 3" w:hAnsi="Source Sans 3"/>
              </w:rPr>
              <w:t xml:space="preserve"> </w:t>
            </w:r>
            <w:r w:rsidR="00947F0E" w:rsidRPr="00286242">
              <w:rPr>
                <w:rFonts w:ascii="Source Sans 3" w:hAnsi="Source Sans 3"/>
              </w:rPr>
              <w:t>Umfangswickler</w:t>
            </w:r>
          </w:p>
          <w:p w14:paraId="2C8DBD8E" w14:textId="76516095" w:rsidR="00455E1E" w:rsidRPr="00286242" w:rsidRDefault="00B645BE" w:rsidP="00947F0E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4B7737A" wp14:editId="3CD5F8A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62FB4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86242">
              <w:rPr>
                <w:rFonts w:ascii="Source Sans 3" w:hAnsi="Source Sans 3"/>
              </w:rPr>
              <w:t>Tätigkeit:</w:t>
            </w:r>
            <w:r w:rsidR="00947F0E" w:rsidRPr="00286242">
              <w:rPr>
                <w:rFonts w:ascii="Source Sans 3" w:hAnsi="Source Sans 3"/>
              </w:rPr>
              <w:t xml:space="preserve"> </w:t>
            </w:r>
            <w:r w:rsidR="00947F0E" w:rsidRPr="00286242">
              <w:rPr>
                <w:rFonts w:ascii="Source Sans 3" w:hAnsi="Source Sans 3"/>
                <w:spacing w:val="-2"/>
              </w:rPr>
              <w:t>Bedienen des Umfangswicklers</w:t>
            </w:r>
          </w:p>
        </w:tc>
        <w:tc>
          <w:tcPr>
            <w:tcW w:w="1914" w:type="dxa"/>
            <w:gridSpan w:val="2"/>
          </w:tcPr>
          <w:p w14:paraId="54ADB226" w14:textId="77777777" w:rsidR="00C108A5" w:rsidRPr="00286242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2698332C" w14:textId="77777777" w:rsidR="00455E1E" w:rsidRPr="00286242" w:rsidRDefault="00455E1E">
            <w:pPr>
              <w:spacing w:before="0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 xml:space="preserve">Stand: </w:t>
            </w:r>
            <w:r w:rsidRPr="0028624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8624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86242">
              <w:rPr>
                <w:rFonts w:ascii="Source Sans 3" w:hAnsi="Source Sans 3"/>
                <w:u w:val="single"/>
              </w:rPr>
            </w:r>
            <w:r w:rsidRPr="00286242">
              <w:rPr>
                <w:rFonts w:ascii="Source Sans 3" w:hAnsi="Source Sans 3"/>
                <w:u w:val="single"/>
              </w:rPr>
              <w:fldChar w:fldCharType="separate"/>
            </w:r>
            <w:r w:rsidRPr="00286242">
              <w:rPr>
                <w:rFonts w:ascii="Source Sans 3" w:hAnsi="Source Sans 3"/>
                <w:noProof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u w:val="single"/>
              </w:rPr>
              <w:t> </w:t>
            </w:r>
            <w:r w:rsidRPr="00286242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286242">
              <w:rPr>
                <w:rFonts w:ascii="Source Sans 3" w:hAnsi="Source Sans 3"/>
              </w:rPr>
              <w:t xml:space="preserve"> </w:t>
            </w:r>
          </w:p>
          <w:p w14:paraId="37EFF0E2" w14:textId="2E59137E" w:rsidR="00455E1E" w:rsidRPr="00286242" w:rsidRDefault="00947F0E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286242">
              <w:rPr>
                <w:rFonts w:ascii="Source Sans 3" w:hAnsi="Source Sans 3"/>
                <w:sz w:val="16"/>
              </w:rPr>
              <w:t>B130</w:t>
            </w:r>
          </w:p>
        </w:tc>
      </w:tr>
      <w:tr w:rsidR="005C07E8" w:rsidRPr="00286242" w14:paraId="0491BA3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737D923" w14:textId="77777777" w:rsidR="005C07E8" w:rsidRPr="00286242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Anwendungsbereich</w:t>
            </w:r>
          </w:p>
        </w:tc>
      </w:tr>
      <w:tr w:rsidR="00455E1E" w:rsidRPr="00286242" w14:paraId="19529044" w14:textId="77777777" w:rsidTr="002D3D96">
        <w:trPr>
          <w:trHeight w:val="170"/>
        </w:trPr>
        <w:tc>
          <w:tcPr>
            <w:tcW w:w="10206" w:type="dxa"/>
            <w:gridSpan w:val="6"/>
            <w:vAlign w:val="center"/>
          </w:tcPr>
          <w:p w14:paraId="65A22AD8" w14:textId="2362F8A2" w:rsidR="00455E1E" w:rsidRPr="00286242" w:rsidRDefault="00947F0E" w:rsidP="00947F0E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Arbeiten an Umfangswicklern</w:t>
            </w:r>
          </w:p>
        </w:tc>
      </w:tr>
      <w:tr w:rsidR="00C108A5" w:rsidRPr="00286242" w14:paraId="1E6B19D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F75347B" w14:textId="27163388" w:rsidR="00C108A5" w:rsidRPr="00286242" w:rsidRDefault="00947F0E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Schutzmaßnahmen und Verhaltensregeln</w:t>
            </w:r>
          </w:p>
        </w:tc>
      </w:tr>
      <w:tr w:rsidR="005C07E8" w:rsidRPr="00286242" w14:paraId="060C174C" w14:textId="77777777" w:rsidTr="00947F0E">
        <w:trPr>
          <w:trHeight w:val="2467"/>
        </w:trPr>
        <w:tc>
          <w:tcPr>
            <w:tcW w:w="1204" w:type="dxa"/>
            <w:gridSpan w:val="2"/>
            <w:shd w:val="clear" w:color="auto" w:fill="FFFFFF"/>
          </w:tcPr>
          <w:p w14:paraId="0DCC228F" w14:textId="3B97EADA" w:rsidR="005C07E8" w:rsidRPr="00286242" w:rsidRDefault="00947F0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</w:rPr>
              <w:drawing>
                <wp:inline distT="0" distB="0" distL="0" distR="0" wp14:anchorId="7DC8FBFE" wp14:editId="0BB4652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7301DF38" w14:textId="48B60A90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proofErr w:type="spellStart"/>
            <w:r w:rsidR="00947F0E" w:rsidRPr="00286242">
              <w:t>Dockengestell</w:t>
            </w:r>
            <w:proofErr w:type="spellEnd"/>
            <w:r w:rsidR="00947F0E" w:rsidRPr="00286242">
              <w:t xml:space="preserve"> sorgfältig positionieren</w:t>
            </w:r>
          </w:p>
          <w:p w14:paraId="29DD527E" w14:textId="0AC01DDE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Schutzschuhe tragen</w:t>
            </w:r>
          </w:p>
          <w:p w14:paraId="2AB27C06" w14:textId="0746822D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 xml:space="preserve">Antriebsarm nur absenken, wenn sich keine Person am </w:t>
            </w:r>
            <w:proofErr w:type="spellStart"/>
            <w:r w:rsidR="00947F0E" w:rsidRPr="00286242">
              <w:t>Dockengestell</w:t>
            </w:r>
            <w:proofErr w:type="spellEnd"/>
            <w:r w:rsidR="00947F0E" w:rsidRPr="00286242">
              <w:t xml:space="preserve"> </w:t>
            </w:r>
            <w:r w:rsidR="00947F0E" w:rsidRPr="00286242">
              <w:br/>
              <w:t>befindet. Absenken unterbrechen, wenn sich eine Person nähert.</w:t>
            </w:r>
          </w:p>
          <w:p w14:paraId="1C4CBA43" w14:textId="36FCB87D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 xml:space="preserve">Warenanfang faltenfrei am Wickeldorn befestigen, so dass </w:t>
            </w:r>
            <w:r w:rsidR="00947F0E" w:rsidRPr="00286242">
              <w:br/>
              <w:t>beim Anlauf des Wicklers keine Korrektur erforderlich ist.</w:t>
            </w:r>
          </w:p>
          <w:p w14:paraId="6B56714F" w14:textId="183E5979" w:rsidR="00A358A6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Schutzeinrichtungen nicht verstellen oder untergreifen.</w:t>
            </w:r>
          </w:p>
        </w:tc>
        <w:tc>
          <w:tcPr>
            <w:tcW w:w="1275" w:type="dxa"/>
            <w:shd w:val="clear" w:color="auto" w:fill="auto"/>
          </w:tcPr>
          <w:p w14:paraId="6E45C7BA" w14:textId="77777777" w:rsidR="005C07E8" w:rsidRPr="00286242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286242" w14:paraId="592FA4A2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18E6614E" w14:textId="28984374" w:rsidR="00455E1E" w:rsidRPr="00286242" w:rsidRDefault="00947F0E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Verhalten bei Störungen</w:t>
            </w:r>
          </w:p>
        </w:tc>
      </w:tr>
      <w:tr w:rsidR="002C1E9B" w:rsidRPr="00286242" w14:paraId="6DF53054" w14:textId="77777777" w:rsidTr="00947F0E">
        <w:trPr>
          <w:trHeight w:val="1969"/>
        </w:trPr>
        <w:tc>
          <w:tcPr>
            <w:tcW w:w="1191" w:type="dxa"/>
          </w:tcPr>
          <w:p w14:paraId="13CBB6A4" w14:textId="269E6832" w:rsidR="002C1E9B" w:rsidRPr="00286242" w:rsidRDefault="00947F0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color w:val="FFFFFF"/>
                <w:sz w:val="28"/>
              </w:rPr>
              <w:drawing>
                <wp:inline distT="0" distB="0" distL="0" distR="0" wp14:anchorId="153121A2" wp14:editId="2551E289">
                  <wp:extent cx="612000" cy="533073"/>
                  <wp:effectExtent l="0" t="0" r="0" b="63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449300A0" w14:textId="2AFB2411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 xml:space="preserve">Umgeschlagene Kanten nicht vor der </w:t>
            </w:r>
            <w:proofErr w:type="spellStart"/>
            <w:r w:rsidR="00947F0E" w:rsidRPr="00286242">
              <w:t>Aufwickelstelle</w:t>
            </w:r>
            <w:proofErr w:type="spellEnd"/>
            <w:r w:rsidR="00947F0E" w:rsidRPr="00286242">
              <w:t xml:space="preserve"> ausstreifen.</w:t>
            </w:r>
          </w:p>
          <w:p w14:paraId="568BE02D" w14:textId="7FA360FC" w:rsidR="00947F0E" w:rsidRPr="00286242" w:rsidRDefault="00286242" w:rsidP="00286242">
            <w:pPr>
              <w:pStyle w:val="Aufzhlung1"/>
              <w:rPr>
                <w:sz w:val="28"/>
              </w:rPr>
            </w:pPr>
            <w:r w:rsidRPr="0050314A">
              <w:t>‒</w:t>
            </w:r>
            <w:r w:rsidRPr="0050314A">
              <w:tab/>
            </w:r>
            <w:r w:rsidR="00947F0E" w:rsidRPr="00286242">
              <w:t>Ware, wenn unvermeidbar, nur an der Unterseite der Docke glätten.</w:t>
            </w:r>
          </w:p>
          <w:p w14:paraId="092A789D" w14:textId="39CCA852" w:rsidR="002C1E9B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Bei Störungen sofort Meister rufen.</w:t>
            </w:r>
          </w:p>
        </w:tc>
        <w:tc>
          <w:tcPr>
            <w:tcW w:w="1275" w:type="dxa"/>
          </w:tcPr>
          <w:p w14:paraId="3D61DA01" w14:textId="77777777" w:rsidR="002C1E9B" w:rsidRPr="0028624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286242" w14:paraId="65550482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24BE9CB" w14:textId="7BC14B8A" w:rsidR="00455E1E" w:rsidRPr="00286242" w:rsidRDefault="00947F0E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Verhalten im Brandfall</w:t>
            </w:r>
          </w:p>
        </w:tc>
      </w:tr>
      <w:tr w:rsidR="00455E1E" w:rsidRPr="00286242" w14:paraId="6D27D093" w14:textId="77777777" w:rsidTr="00947F0E">
        <w:trPr>
          <w:trHeight w:val="1678"/>
        </w:trPr>
        <w:tc>
          <w:tcPr>
            <w:tcW w:w="1191" w:type="dxa"/>
          </w:tcPr>
          <w:p w14:paraId="099AE17F" w14:textId="777828A2" w:rsidR="00455E1E" w:rsidRPr="00286242" w:rsidRDefault="00947F0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0FB6A5" wp14:editId="19C00B24">
                  <wp:extent cx="596265" cy="59626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15C978B1" w14:textId="7B622688" w:rsidR="00455E1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Maschine ausschalten, Alarm auslösen, mit dem Löschen beginnen,</w:t>
            </w:r>
            <w:r w:rsidR="00947F0E" w:rsidRPr="00286242">
              <w:br/>
              <w:t>wie in der Brandschutz</w:t>
            </w:r>
            <w:r w:rsidR="00947F0E" w:rsidRPr="00286242">
              <w:softHyphen/>
              <w:t>unterweisung geübt.</w:t>
            </w:r>
          </w:p>
        </w:tc>
      </w:tr>
      <w:tr w:rsidR="00455E1E" w:rsidRPr="00286242" w14:paraId="720A8F04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B799309" w14:textId="77777777" w:rsidR="00455E1E" w:rsidRPr="00286242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286242" w14:paraId="40E0E2EC" w14:textId="77777777" w:rsidTr="00947F0E">
        <w:trPr>
          <w:trHeight w:val="2261"/>
        </w:trPr>
        <w:tc>
          <w:tcPr>
            <w:tcW w:w="1191" w:type="dxa"/>
          </w:tcPr>
          <w:p w14:paraId="1A1D88FD" w14:textId="77777777" w:rsidR="00455E1E" w:rsidRPr="00286242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86242">
              <w:rPr>
                <w:rFonts w:ascii="Source Sans 3" w:hAnsi="Source Sans 3"/>
                <w:noProof/>
              </w:rPr>
              <w:drawing>
                <wp:inline distT="0" distB="0" distL="0" distR="0" wp14:anchorId="77B1A0F1" wp14:editId="7478422C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7A1D0130" w14:textId="77777777" w:rsidR="004F05ED" w:rsidRPr="00286242" w:rsidRDefault="004F05ED" w:rsidP="004F05ED">
            <w:pPr>
              <w:rPr>
                <w:rFonts w:ascii="Source Sans 3" w:hAnsi="Source Sans 3"/>
              </w:rPr>
            </w:pPr>
            <w:r w:rsidRPr="0028624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286242">
              <w:rPr>
                <w:rFonts w:ascii="Source Sans 3" w:hAnsi="Source Sans 3" w:cs="Arial"/>
                <w:b/>
                <w:bCs/>
              </w:rPr>
              <w:t>(-</w:t>
            </w:r>
            <w:r w:rsidRPr="0028624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286242">
              <w:rPr>
                <w:rFonts w:ascii="Source Sans 3" w:hAnsi="Source Sans 3" w:cs="Arial"/>
                <w:b/>
                <w:bCs/>
              </w:rPr>
              <w:t>)</w:t>
            </w:r>
            <w:r w:rsidRPr="0028624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029D7273" w14:textId="7F6D19F3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Maschine abschalten.</w:t>
            </w:r>
          </w:p>
          <w:p w14:paraId="6D3C5401" w14:textId="17898ADF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Verletzten bergen.</w:t>
            </w:r>
          </w:p>
          <w:p w14:paraId="3E6FAD57" w14:textId="12A14FC7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Rettung einleiten.</w:t>
            </w:r>
          </w:p>
          <w:p w14:paraId="5D59C0A4" w14:textId="517E32B3" w:rsidR="00947F0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Erste Hilfe leisten (Ersthelfer herbeiholen und z.B. Druckverband anlegen)</w:t>
            </w:r>
          </w:p>
          <w:p w14:paraId="780DB4E0" w14:textId="77777777" w:rsidR="00455E1E" w:rsidRPr="00286242" w:rsidRDefault="00455E1E" w:rsidP="00286242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286242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286242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28624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286242" w14:paraId="36B8630B" w14:textId="77777777" w:rsidTr="007A7809">
        <w:tc>
          <w:tcPr>
            <w:tcW w:w="10206" w:type="dxa"/>
            <w:gridSpan w:val="6"/>
            <w:shd w:val="clear" w:color="auto" w:fill="084267"/>
          </w:tcPr>
          <w:p w14:paraId="0E6E40CB" w14:textId="67BEDBE1" w:rsidR="00455E1E" w:rsidRPr="00286242" w:rsidRDefault="00C76EDF" w:rsidP="00995423">
            <w:pPr>
              <w:pStyle w:val="berschrift2"/>
              <w:rPr>
                <w:rFonts w:ascii="Source Sans 3" w:hAnsi="Source Sans 3"/>
              </w:rPr>
            </w:pPr>
            <w:r w:rsidRPr="00286242">
              <w:rPr>
                <w:rFonts w:ascii="Source Sans 3" w:hAnsi="Source Sans 3"/>
              </w:rPr>
              <w:t>Instandhaltung</w:t>
            </w:r>
          </w:p>
        </w:tc>
      </w:tr>
      <w:tr w:rsidR="00455E1E" w:rsidRPr="00286242" w14:paraId="425A9A0E" w14:textId="77777777" w:rsidTr="00947F0E">
        <w:trPr>
          <w:trHeight w:val="1534"/>
        </w:trPr>
        <w:tc>
          <w:tcPr>
            <w:tcW w:w="1191" w:type="dxa"/>
          </w:tcPr>
          <w:p w14:paraId="5ABC78C8" w14:textId="77777777" w:rsidR="00455E1E" w:rsidRPr="0028624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0B727E0E" w14:textId="716BD9B6" w:rsidR="00455E1E" w:rsidRPr="00286242" w:rsidRDefault="00286242" w:rsidP="00286242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947F0E" w:rsidRPr="00286242">
              <w:t>Wirksamkeit der Schutzeinrichtungen regelmäßig überprüfen.</w:t>
            </w:r>
            <w:r w:rsidR="00947F0E" w:rsidRPr="00286242">
              <w:br/>
              <w:t>Beschädigungen oder falsche Einstellung sofort dem Meister melden.</w:t>
            </w:r>
          </w:p>
        </w:tc>
      </w:tr>
    </w:tbl>
    <w:p w14:paraId="28D4E30E" w14:textId="77777777" w:rsidR="00455E1E" w:rsidRPr="0028624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28624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3F70145-2200-4A9A-901D-3E858D121B63}"/>
    <w:embedBold r:id="rId2" w:fontKey="{C91B1034-E3CA-4D2C-A85D-2661ADD32D60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F0E"/>
    <w:rsid w:val="00051ECC"/>
    <w:rsid w:val="000870E8"/>
    <w:rsid w:val="001A3BDF"/>
    <w:rsid w:val="001B4335"/>
    <w:rsid w:val="001E1023"/>
    <w:rsid w:val="001E2613"/>
    <w:rsid w:val="002663A6"/>
    <w:rsid w:val="00286242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5419C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47F0E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76EDF"/>
    <w:rsid w:val="00CC00BE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13ADC6"/>
  <w15:chartTrackingRefBased/>
  <w15:docId w15:val="{E3B75D35-7E9D-46EB-BFF5-15E29F9CD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55419C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286242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947F0E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177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6</cp:revision>
  <cp:lastPrinted>2009-04-29T09:20:00Z</cp:lastPrinted>
  <dcterms:created xsi:type="dcterms:W3CDTF">2025-08-04T14:39:00Z</dcterms:created>
  <dcterms:modified xsi:type="dcterms:W3CDTF">2026-01-05T15:49:00Z</dcterms:modified>
</cp:coreProperties>
</file>