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026E" w14:textId="77777777" w:rsidR="00564C7D" w:rsidRPr="008E554D" w:rsidRDefault="00072313">
      <w:pPr>
        <w:spacing w:before="0"/>
        <w:rPr>
          <w:rFonts w:ascii="Source Sans 3" w:hAnsi="Source Sans 3"/>
          <w:sz w:val="8"/>
        </w:rPr>
      </w:pPr>
      <w:r w:rsidRPr="008E554D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35185B1" wp14:editId="4982B629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AEF82" w14:textId="77777777" w:rsidR="00564C7D" w:rsidRPr="008E554D" w:rsidRDefault="00564C7D">
      <w:pPr>
        <w:spacing w:before="0"/>
        <w:rPr>
          <w:rFonts w:ascii="Source Sans 3" w:hAnsi="Source Sans 3"/>
          <w:sz w:val="8"/>
        </w:rPr>
      </w:pPr>
    </w:p>
    <w:p w14:paraId="7BB314E1" w14:textId="77777777" w:rsidR="00564C7D" w:rsidRPr="008E554D" w:rsidRDefault="00564C7D">
      <w:pPr>
        <w:spacing w:before="0"/>
        <w:rPr>
          <w:rFonts w:ascii="Source Sans 3" w:hAnsi="Source Sans 3"/>
          <w:sz w:val="8"/>
        </w:rPr>
      </w:pPr>
    </w:p>
    <w:p w14:paraId="203506F5" w14:textId="77777777" w:rsidR="00564C7D" w:rsidRPr="008E554D" w:rsidRDefault="00564C7D">
      <w:pPr>
        <w:spacing w:before="0"/>
        <w:rPr>
          <w:rFonts w:ascii="Source Sans 3" w:hAnsi="Source Sans 3"/>
          <w:sz w:val="8"/>
        </w:rPr>
      </w:pPr>
    </w:p>
    <w:p w14:paraId="2D58AB5D" w14:textId="77777777" w:rsidR="00564C7D" w:rsidRPr="008E554D" w:rsidRDefault="00564C7D">
      <w:pPr>
        <w:spacing w:before="0"/>
        <w:rPr>
          <w:rFonts w:ascii="Source Sans 3" w:hAnsi="Source Sans 3"/>
          <w:sz w:val="8"/>
        </w:rPr>
        <w:sectPr w:rsidR="00564C7D" w:rsidRPr="008E554D" w:rsidSect="0079744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DB2D7C4" w14:textId="2B145C8F" w:rsidR="00744851" w:rsidRPr="008E554D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E554D" w14:paraId="6F48FE8A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10C50E6" w14:textId="77777777" w:rsidR="00B836B7" w:rsidRPr="008E554D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6931B16" wp14:editId="4482ECD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8411A" w14:textId="77777777" w:rsidR="00B836B7" w:rsidRPr="008E554D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636491B" w14:textId="77777777" w:rsidR="00B836B7" w:rsidRPr="008E554D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DC3CEE3" wp14:editId="0BE4C6D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9A11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E554D">
              <w:rPr>
                <w:rFonts w:ascii="Source Sans 3" w:hAnsi="Source Sans 3"/>
              </w:rPr>
              <w:t xml:space="preserve">Firma:  </w:t>
            </w:r>
            <w:r w:rsidR="00B836B7" w:rsidRPr="008E554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E554D">
              <w:rPr>
                <w:rFonts w:ascii="Source Sans 3" w:hAnsi="Source Sans 3"/>
              </w:rPr>
              <w:instrText xml:space="preserve"> FORMTEXT </w:instrText>
            </w:r>
            <w:r w:rsidR="00B836B7" w:rsidRPr="008E554D">
              <w:rPr>
                <w:rFonts w:ascii="Source Sans 3" w:hAnsi="Source Sans 3"/>
              </w:rPr>
            </w:r>
            <w:r w:rsidR="00B836B7" w:rsidRPr="008E554D">
              <w:rPr>
                <w:rFonts w:ascii="Source Sans 3" w:hAnsi="Source Sans 3"/>
              </w:rPr>
              <w:fldChar w:fldCharType="separate"/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</w:rPr>
              <w:fldChar w:fldCharType="end"/>
            </w:r>
            <w:bookmarkEnd w:id="0"/>
          </w:p>
          <w:p w14:paraId="0B9F4F4D" w14:textId="77777777" w:rsidR="00B836B7" w:rsidRPr="008E554D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2ABE636" wp14:editId="77AB9ED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3BD377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E554D">
              <w:rPr>
                <w:rFonts w:ascii="Source Sans 3" w:hAnsi="Source Sans 3"/>
              </w:rPr>
              <w:t xml:space="preserve">Arbeitsbereich:  </w:t>
            </w:r>
            <w:r w:rsidR="00400BC7" w:rsidRPr="008E554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8E554D">
              <w:rPr>
                <w:rFonts w:ascii="Source Sans 3" w:hAnsi="Source Sans 3"/>
              </w:rPr>
              <w:instrText xml:space="preserve"> FORMTEXT </w:instrText>
            </w:r>
            <w:r w:rsidR="00400BC7" w:rsidRPr="008E554D">
              <w:rPr>
                <w:rFonts w:ascii="Source Sans 3" w:hAnsi="Source Sans 3"/>
              </w:rPr>
            </w:r>
            <w:r w:rsidR="00400BC7" w:rsidRPr="008E554D">
              <w:rPr>
                <w:rFonts w:ascii="Source Sans 3" w:hAnsi="Source Sans 3"/>
              </w:rPr>
              <w:fldChar w:fldCharType="separate"/>
            </w:r>
            <w:r w:rsidR="00400BC7" w:rsidRPr="008E554D">
              <w:rPr>
                <w:rFonts w:ascii="Source Sans 3" w:hAnsi="Source Sans 3"/>
                <w:noProof/>
              </w:rPr>
              <w:t> </w:t>
            </w:r>
            <w:r w:rsidR="00400BC7" w:rsidRPr="008E554D">
              <w:rPr>
                <w:rFonts w:ascii="Source Sans 3" w:hAnsi="Source Sans 3"/>
                <w:noProof/>
              </w:rPr>
              <w:t> </w:t>
            </w:r>
            <w:r w:rsidR="00400BC7" w:rsidRPr="008E554D">
              <w:rPr>
                <w:rFonts w:ascii="Source Sans 3" w:hAnsi="Source Sans 3"/>
                <w:noProof/>
              </w:rPr>
              <w:t> </w:t>
            </w:r>
            <w:r w:rsidR="00400BC7" w:rsidRPr="008E554D">
              <w:rPr>
                <w:rFonts w:ascii="Source Sans 3" w:hAnsi="Source Sans 3"/>
                <w:noProof/>
              </w:rPr>
              <w:t> </w:t>
            </w:r>
            <w:r w:rsidR="00400BC7" w:rsidRPr="008E554D">
              <w:rPr>
                <w:rFonts w:ascii="Source Sans 3" w:hAnsi="Source Sans 3"/>
                <w:noProof/>
              </w:rPr>
              <w:t> </w:t>
            </w:r>
            <w:r w:rsidR="00400BC7" w:rsidRPr="008E554D">
              <w:rPr>
                <w:rFonts w:ascii="Source Sans 3" w:hAnsi="Source Sans 3"/>
              </w:rPr>
              <w:fldChar w:fldCharType="end"/>
            </w:r>
          </w:p>
          <w:p w14:paraId="79B2032D" w14:textId="77777777" w:rsidR="00B836B7" w:rsidRPr="008E554D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DF9E6FE" wp14:editId="471F510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B255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E554D">
              <w:rPr>
                <w:rFonts w:ascii="Source Sans 3" w:hAnsi="Source Sans 3"/>
              </w:rPr>
              <w:t xml:space="preserve">Verantwortlich:  </w:t>
            </w:r>
            <w:r w:rsidR="00B836B7" w:rsidRPr="008E554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E554D">
              <w:rPr>
                <w:rFonts w:ascii="Source Sans 3" w:hAnsi="Source Sans 3"/>
              </w:rPr>
              <w:instrText xml:space="preserve"> FORMTEXT </w:instrText>
            </w:r>
            <w:r w:rsidR="00B836B7" w:rsidRPr="008E554D">
              <w:rPr>
                <w:rFonts w:ascii="Source Sans 3" w:hAnsi="Source Sans 3"/>
              </w:rPr>
            </w:r>
            <w:r w:rsidR="00B836B7" w:rsidRPr="008E554D">
              <w:rPr>
                <w:rFonts w:ascii="Source Sans 3" w:hAnsi="Source Sans 3"/>
              </w:rPr>
              <w:fldChar w:fldCharType="separate"/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  <w:noProof/>
              </w:rPr>
              <w:t> </w:t>
            </w:r>
            <w:r w:rsidR="00B836B7" w:rsidRPr="008E554D">
              <w:rPr>
                <w:rFonts w:ascii="Source Sans 3" w:hAnsi="Source Sans 3"/>
              </w:rPr>
              <w:fldChar w:fldCharType="end"/>
            </w:r>
          </w:p>
          <w:p w14:paraId="3D30DD1E" w14:textId="77777777" w:rsidR="00744851" w:rsidRPr="008E554D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69FA6D6" w14:textId="77777777" w:rsidR="00744851" w:rsidRPr="008E554D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E554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5D0188B" w14:textId="77777777" w:rsidR="00744851" w:rsidRPr="008E554D" w:rsidRDefault="00744851">
            <w:pPr>
              <w:spacing w:before="0" w:after="60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</w:rPr>
              <w:t>GEM. § 14 GEFSTOFFV</w:t>
            </w:r>
          </w:p>
          <w:p w14:paraId="1B4A33D6" w14:textId="472FA301" w:rsidR="00564C7D" w:rsidRPr="008E554D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E554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E554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9744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E554D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8E554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E554D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8B35A15" w14:textId="1510B89F" w:rsidR="00744851" w:rsidRPr="008E554D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</w:rPr>
              <w:t>Arbeitsplatz:</w:t>
            </w:r>
            <w:r w:rsidR="00E8423D" w:rsidRPr="008E554D">
              <w:rPr>
                <w:rFonts w:ascii="Source Sans 3" w:hAnsi="Source Sans 3"/>
              </w:rPr>
              <w:t xml:space="preserve"> </w:t>
            </w:r>
            <w:r w:rsidR="005E6081" w:rsidRPr="008E554D">
              <w:rPr>
                <w:rFonts w:ascii="Source Sans 3" w:hAnsi="Source Sans 3"/>
              </w:rPr>
              <w:t>Ausrüstung</w:t>
            </w:r>
          </w:p>
          <w:p w14:paraId="63939A17" w14:textId="459AD255" w:rsidR="00D45CA8" w:rsidRPr="008E554D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</w:rPr>
              <w:t xml:space="preserve">Tätigkeit: </w:t>
            </w:r>
            <w:r w:rsidR="005E6081" w:rsidRPr="008E554D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08B429E" w14:textId="77777777" w:rsidR="00B836B7" w:rsidRPr="008E554D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9876E34" w14:textId="77777777" w:rsidR="00D45CA8" w:rsidRPr="008E554D" w:rsidRDefault="00D45CA8">
            <w:pPr>
              <w:spacing w:before="0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</w:rPr>
              <w:t xml:space="preserve">Stand: </w:t>
            </w:r>
            <w:r w:rsidRPr="008E554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E554D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E554D">
              <w:rPr>
                <w:rFonts w:ascii="Source Sans 3" w:hAnsi="Source Sans 3"/>
                <w:u w:val="single"/>
              </w:rPr>
              <w:instrText>FORMTEXT</w:instrText>
            </w:r>
            <w:r w:rsidRPr="008E554D">
              <w:rPr>
                <w:rFonts w:ascii="Source Sans 3" w:hAnsi="Source Sans 3"/>
                <w:u w:val="single"/>
              </w:rPr>
              <w:instrText xml:space="preserve"> </w:instrText>
            </w:r>
            <w:r w:rsidRPr="008E554D">
              <w:rPr>
                <w:rFonts w:ascii="Source Sans 3" w:hAnsi="Source Sans 3"/>
                <w:u w:val="single"/>
              </w:rPr>
            </w:r>
            <w:r w:rsidRPr="008E554D">
              <w:rPr>
                <w:rFonts w:ascii="Source Sans 3" w:hAnsi="Source Sans 3"/>
                <w:u w:val="single"/>
              </w:rPr>
              <w:fldChar w:fldCharType="separate"/>
            </w:r>
            <w:r w:rsidRPr="008E554D">
              <w:rPr>
                <w:rFonts w:ascii="Source Sans 3" w:hAnsi="Source Sans 3"/>
                <w:noProof/>
                <w:u w:val="single"/>
              </w:rPr>
              <w:t> </w:t>
            </w:r>
            <w:r w:rsidRPr="008E554D">
              <w:rPr>
                <w:rFonts w:ascii="Source Sans 3" w:hAnsi="Source Sans 3"/>
                <w:noProof/>
                <w:u w:val="single"/>
              </w:rPr>
              <w:t> </w:t>
            </w:r>
            <w:r w:rsidRPr="008E554D">
              <w:rPr>
                <w:rFonts w:ascii="Source Sans 3" w:hAnsi="Source Sans 3"/>
                <w:noProof/>
                <w:u w:val="single"/>
              </w:rPr>
              <w:t> </w:t>
            </w:r>
            <w:r w:rsidRPr="008E554D">
              <w:rPr>
                <w:rFonts w:ascii="Source Sans 3" w:hAnsi="Source Sans 3"/>
                <w:noProof/>
                <w:u w:val="single"/>
              </w:rPr>
              <w:t> </w:t>
            </w:r>
            <w:r w:rsidRPr="008E554D">
              <w:rPr>
                <w:rFonts w:ascii="Source Sans 3" w:hAnsi="Source Sans 3"/>
                <w:noProof/>
                <w:u w:val="single"/>
              </w:rPr>
              <w:t> </w:t>
            </w:r>
            <w:r w:rsidRPr="008E554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E554D">
              <w:rPr>
                <w:rFonts w:ascii="Source Sans 3" w:hAnsi="Source Sans 3"/>
              </w:rPr>
              <w:t xml:space="preserve"> </w:t>
            </w:r>
          </w:p>
          <w:p w14:paraId="0B9BB3AF" w14:textId="3370CADD" w:rsidR="00D45CA8" w:rsidRPr="008E554D" w:rsidRDefault="005E608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E554D">
              <w:rPr>
                <w:rFonts w:ascii="Source Sans 3" w:hAnsi="Source Sans 3"/>
                <w:sz w:val="16"/>
              </w:rPr>
              <w:t>B100</w:t>
            </w:r>
          </w:p>
        </w:tc>
      </w:tr>
      <w:tr w:rsidR="00D45CA8" w:rsidRPr="008E554D" w14:paraId="377EACE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E59D64A" w14:textId="77777777" w:rsidR="00D45CA8" w:rsidRPr="008E554D" w:rsidRDefault="00D45CA8" w:rsidP="008E554D">
            <w:pPr>
              <w:pStyle w:val="berschrift3"/>
            </w:pPr>
            <w:r w:rsidRPr="008E554D">
              <w:t>Gefahrstoffbezeichnung</w:t>
            </w:r>
          </w:p>
        </w:tc>
      </w:tr>
      <w:tr w:rsidR="00D45CA8" w:rsidRPr="008E554D" w14:paraId="11B763C1" w14:textId="77777777" w:rsidTr="005E608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1BCC3FC" w14:textId="53C470D1" w:rsidR="00D45CA8" w:rsidRPr="008E554D" w:rsidRDefault="005E6081" w:rsidP="008E554D">
            <w:pPr>
              <w:pStyle w:val="berschrift3"/>
              <w:ind w:left="1145"/>
              <w:jc w:val="left"/>
              <w:rPr>
                <w:sz w:val="20"/>
                <w:szCs w:val="20"/>
              </w:rPr>
            </w:pPr>
            <w:r w:rsidRPr="008E554D">
              <w:t xml:space="preserve">Formaldehydhaltige Ausrüstungschemikalien </w:t>
            </w:r>
            <w:r w:rsidRPr="008E554D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54D">
              <w:rPr>
                <w:u w:val="single"/>
              </w:rPr>
              <w:instrText xml:space="preserve"> FORMTEXT </w:instrText>
            </w:r>
            <w:r w:rsidRPr="008E554D">
              <w:rPr>
                <w:u w:val="single"/>
              </w:rPr>
            </w:r>
            <w:r w:rsidRPr="008E554D">
              <w:rPr>
                <w:u w:val="single"/>
              </w:rPr>
              <w:fldChar w:fldCharType="separate"/>
            </w:r>
            <w:r w:rsidRPr="008E554D">
              <w:rPr>
                <w:u w:val="single"/>
              </w:rPr>
              <w:t> </w:t>
            </w:r>
            <w:r w:rsidRPr="008E554D">
              <w:rPr>
                <w:u w:val="single"/>
              </w:rPr>
              <w:t> </w:t>
            </w:r>
            <w:r w:rsidRPr="008E554D">
              <w:rPr>
                <w:u w:val="single"/>
              </w:rPr>
              <w:t> </w:t>
            </w:r>
            <w:r w:rsidRPr="008E554D">
              <w:rPr>
                <w:u w:val="single"/>
              </w:rPr>
              <w:t> </w:t>
            </w:r>
            <w:r w:rsidRPr="008E554D">
              <w:rPr>
                <w:u w:val="single"/>
              </w:rPr>
              <w:t> </w:t>
            </w:r>
            <w:r w:rsidRPr="008E554D">
              <w:fldChar w:fldCharType="end"/>
            </w:r>
            <w:r w:rsidRPr="008E554D">
              <w:br/>
            </w:r>
            <w:r w:rsidRPr="008E554D">
              <w:rPr>
                <w:sz w:val="20"/>
                <w:szCs w:val="20"/>
              </w:rPr>
              <w:t>(Formaldehydgehalt von 1</w:t>
            </w:r>
            <w:r w:rsidR="00670DC9" w:rsidRPr="008E554D">
              <w:rPr>
                <w:rFonts w:cs="Arial"/>
                <w:w w:val="80"/>
                <w:sz w:val="20"/>
                <w:szCs w:val="20"/>
              </w:rPr>
              <w:t> </w:t>
            </w:r>
            <w:r w:rsidRPr="008E554D">
              <w:rPr>
                <w:sz w:val="20"/>
                <w:szCs w:val="20"/>
              </w:rPr>
              <w:t>% bis &lt; 5</w:t>
            </w:r>
            <w:r w:rsidR="00670DC9" w:rsidRPr="008E554D">
              <w:rPr>
                <w:rFonts w:cs="Arial"/>
                <w:w w:val="80"/>
                <w:sz w:val="20"/>
                <w:szCs w:val="20"/>
              </w:rPr>
              <w:t> </w:t>
            </w:r>
            <w:r w:rsidRPr="008E554D">
              <w:rPr>
                <w:sz w:val="20"/>
                <w:szCs w:val="20"/>
              </w:rPr>
              <w:t>%)</w:t>
            </w:r>
          </w:p>
        </w:tc>
      </w:tr>
      <w:tr w:rsidR="00D45CA8" w:rsidRPr="008E554D" w14:paraId="539931E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37AA859" w14:textId="77777777" w:rsidR="00D45CA8" w:rsidRPr="008E554D" w:rsidRDefault="00D45CA8" w:rsidP="008E554D">
            <w:pPr>
              <w:pStyle w:val="berschrift3"/>
              <w:rPr>
                <w:sz w:val="24"/>
              </w:rPr>
            </w:pPr>
            <w:r w:rsidRPr="008E554D">
              <w:t>Gefahren für Mensch und Umwelt</w:t>
            </w:r>
          </w:p>
        </w:tc>
      </w:tr>
      <w:tr w:rsidR="00D45CA8" w:rsidRPr="008E554D" w14:paraId="5FCF51AC" w14:textId="77777777" w:rsidTr="005E608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1B4C85" w14:textId="02674927" w:rsidR="00D45CA8" w:rsidRPr="008E554D" w:rsidRDefault="005E608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8E554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A975F0A" wp14:editId="0C468E23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53649B" w14:textId="142D6A3A" w:rsidR="00CF5E5C" w:rsidRPr="008E554D" w:rsidRDefault="005E6081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8E554D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F720210" w14:textId="098D3B07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>Formaldehyd kann vermutlich Krebs erzeugen</w:t>
            </w:r>
          </w:p>
          <w:p w14:paraId="7347636D" w14:textId="0A1E30F8" w:rsidR="00E118EC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>Kann allergische Hautreaktionen verursachen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4BE33A1" w14:textId="03B5A2DE" w:rsidR="00D45CA8" w:rsidRPr="008E554D" w:rsidRDefault="005E608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E554D">
              <w:rPr>
                <w:rFonts w:ascii="Source Sans 3" w:hAnsi="Source Sans 3"/>
                <w:noProof/>
              </w:rPr>
              <w:drawing>
                <wp:inline distT="0" distB="0" distL="0" distR="0" wp14:anchorId="350BDBAC" wp14:editId="60D1DB86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E554D" w14:paraId="6CF9095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7D1771" w14:textId="77777777" w:rsidR="00D45CA8" w:rsidRPr="008E554D" w:rsidRDefault="00D45CA8" w:rsidP="008E554D">
            <w:pPr>
              <w:pStyle w:val="berschrift3"/>
            </w:pPr>
            <w:r w:rsidRPr="008E554D">
              <w:t>Schutzmaßnahmen und Verhaltensregeln</w:t>
            </w:r>
          </w:p>
        </w:tc>
      </w:tr>
      <w:tr w:rsidR="00D45CA8" w:rsidRPr="008E554D" w14:paraId="79418736" w14:textId="77777777" w:rsidTr="005E608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8E92148" w14:textId="74EDDB75" w:rsidR="00D45CA8" w:rsidRPr="008E554D" w:rsidRDefault="005E608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E554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2383432" wp14:editId="299D183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AA15AB7" w14:textId="43496120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Beim Umfüllen und bei Reinigungsarbeiten immer PVC-Schutzhandschuhe und Kunststoffschürze tragen; bei Bedarf zusätzlich Atemschutzmaske </w:t>
            </w:r>
            <w:r w:rsidR="005E6081" w:rsidRPr="008E554D">
              <w:br/>
              <w:t>(Filtergerät mit Gasfilter, Filtertyp B, Kennfarbe grau oder Isoliergerät) tragen</w:t>
            </w:r>
          </w:p>
          <w:p w14:paraId="6B21E55C" w14:textId="711FE9F4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Kühl und trocken lagern, bei höheren Temperaturen kann Formaldehyd </w:t>
            </w:r>
            <w:r w:rsidR="005E6081" w:rsidRPr="008E554D">
              <w:br/>
              <w:t>abgespalten werden</w:t>
            </w:r>
          </w:p>
          <w:p w14:paraId="0E68F42F" w14:textId="705F33F8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Hautschutz benutzen: Schutz (vor der Arbeit) </w:t>
            </w:r>
            <w:r w:rsidR="005E6081" w:rsidRPr="008E554D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E6081" w:rsidRPr="008E554D">
              <w:rPr>
                <w:u w:val="single"/>
              </w:rPr>
              <w:instrText xml:space="preserve"> FORMTEXT </w:instrText>
            </w:r>
            <w:r w:rsidR="005E6081" w:rsidRPr="008E554D">
              <w:rPr>
                <w:u w:val="single"/>
              </w:rPr>
            </w:r>
            <w:r w:rsidR="005E6081" w:rsidRPr="008E554D">
              <w:rPr>
                <w:u w:val="single"/>
              </w:rPr>
              <w:fldChar w:fldCharType="separate"/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fldChar w:fldCharType="end"/>
            </w:r>
            <w:r w:rsidR="005E6081" w:rsidRPr="008E554D">
              <w:t xml:space="preserve">, Reinigung </w:t>
            </w:r>
            <w:r w:rsidR="00670DC9" w:rsidRPr="008E554D">
              <w:br/>
            </w:r>
            <w:r w:rsidR="005E6081" w:rsidRPr="008E554D">
              <w:t xml:space="preserve">(vor Pausen und Arbeitsschluss) </w:t>
            </w:r>
            <w:r w:rsidR="005E6081" w:rsidRPr="008E554D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E6081" w:rsidRPr="008E554D">
              <w:rPr>
                <w:u w:val="single"/>
              </w:rPr>
              <w:instrText xml:space="preserve"> FORMTEXT </w:instrText>
            </w:r>
            <w:r w:rsidR="005E6081" w:rsidRPr="008E554D">
              <w:rPr>
                <w:u w:val="single"/>
              </w:rPr>
            </w:r>
            <w:r w:rsidR="005E6081" w:rsidRPr="008E554D">
              <w:rPr>
                <w:u w:val="single"/>
              </w:rPr>
              <w:fldChar w:fldCharType="separate"/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fldChar w:fldCharType="end"/>
            </w:r>
            <w:r w:rsidR="005E6081" w:rsidRPr="008E554D">
              <w:t xml:space="preserve">, Pflege (nach der Arbeit) </w:t>
            </w:r>
            <w:r w:rsidR="005E6081" w:rsidRPr="008E554D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E6081" w:rsidRPr="008E554D">
              <w:rPr>
                <w:u w:val="single"/>
              </w:rPr>
              <w:instrText xml:space="preserve"> FORMTEXT </w:instrText>
            </w:r>
            <w:r w:rsidR="005E6081" w:rsidRPr="008E554D">
              <w:rPr>
                <w:u w:val="single"/>
              </w:rPr>
            </w:r>
            <w:r w:rsidR="005E6081" w:rsidRPr="008E554D">
              <w:rPr>
                <w:u w:val="single"/>
              </w:rPr>
              <w:fldChar w:fldCharType="separate"/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rPr>
                <w:u w:val="single"/>
              </w:rPr>
              <w:t> </w:t>
            </w:r>
            <w:r w:rsidR="005E6081" w:rsidRPr="008E554D">
              <w:fldChar w:fldCharType="end"/>
            </w:r>
          </w:p>
          <w:p w14:paraId="12AEA199" w14:textId="0F599487" w:rsidR="00D45CA8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Am Arbeitsplatz nicht rauchen, essen oder trinken und hier keine </w:t>
            </w:r>
            <w:r w:rsidR="005E6081" w:rsidRPr="008E554D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07A2746" w14:textId="77777777" w:rsidR="00D45CA8" w:rsidRPr="008E554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8E554D" w14:paraId="601312D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ED1A33" w14:textId="77777777" w:rsidR="00D45CA8" w:rsidRPr="008E554D" w:rsidRDefault="00D45CA8" w:rsidP="008E554D">
            <w:pPr>
              <w:pStyle w:val="berschrift3"/>
            </w:pPr>
            <w:r w:rsidRPr="008E554D">
              <w:t>Verhalten im Gefahrfall</w:t>
            </w:r>
          </w:p>
        </w:tc>
      </w:tr>
      <w:tr w:rsidR="00D45CA8" w:rsidRPr="008E554D" w14:paraId="74EF7AB5" w14:textId="77777777" w:rsidTr="005E608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6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6C65C54" w14:textId="4B706AC3" w:rsidR="00D45CA8" w:rsidRPr="008E554D" w:rsidRDefault="005E608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8E554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4A6B201" wp14:editId="17BD751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DA186C4" w14:textId="753DE766" w:rsidR="005E6081" w:rsidRPr="008E554D" w:rsidRDefault="005E6081" w:rsidP="005E6081">
            <w:pPr>
              <w:tabs>
                <w:tab w:val="left" w:pos="1361"/>
                <w:tab w:val="left" w:pos="1588"/>
              </w:tabs>
              <w:spacing w:after="120"/>
              <w:rPr>
                <w:rFonts w:ascii="Source Sans 3" w:hAnsi="Source Sans 3"/>
                <w:color w:val="000000"/>
              </w:rPr>
            </w:pPr>
            <w:r w:rsidRPr="008E554D">
              <w:rPr>
                <w:rFonts w:ascii="Source Sans 3" w:hAnsi="Source Sans 3"/>
              </w:rPr>
              <w:t xml:space="preserve">Brand: </w:t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 w:cs="Arial"/>
              </w:rPr>
              <w:t>–</w:t>
            </w:r>
            <w:r w:rsidRPr="008E554D">
              <w:rPr>
                <w:rFonts w:ascii="Source Sans 3" w:hAnsi="Source Sans 3"/>
              </w:rPr>
              <w:tab/>
              <w:t>Gefahrenbereich verlassen; Feuerwehr alarmieren</w:t>
            </w:r>
          </w:p>
          <w:p w14:paraId="08BBC900" w14:textId="3528EE97" w:rsidR="005E6081" w:rsidRPr="008E554D" w:rsidRDefault="005E6081" w:rsidP="005E6081">
            <w:pPr>
              <w:tabs>
                <w:tab w:val="left" w:pos="1361"/>
                <w:tab w:val="left" w:pos="1588"/>
              </w:tabs>
              <w:spacing w:before="0" w:after="60"/>
              <w:rPr>
                <w:rFonts w:ascii="Source Sans 3" w:hAnsi="Source Sans 3"/>
                <w:color w:val="000000"/>
              </w:rPr>
            </w:pPr>
            <w:r w:rsidRPr="008E554D">
              <w:rPr>
                <w:rFonts w:ascii="Source Sans 3" w:hAnsi="Source Sans 3"/>
              </w:rPr>
              <w:t xml:space="preserve">Verschütten: </w:t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 w:cs="Arial"/>
              </w:rPr>
              <w:t>–</w:t>
            </w:r>
            <w:r w:rsidRPr="008E554D">
              <w:rPr>
                <w:rFonts w:ascii="Source Sans 3" w:hAnsi="Source Sans 3"/>
              </w:rPr>
              <w:tab/>
              <w:t xml:space="preserve">Größere Mengen mit flüssigkeitsbindendem Mittel (Sand, Sägemehl) </w:t>
            </w:r>
            <w:r w:rsidRPr="008E554D">
              <w:rPr>
                <w:rFonts w:ascii="Source Sans 3" w:hAnsi="Source Sans 3"/>
              </w:rPr>
              <w:br/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/>
              </w:rPr>
              <w:tab/>
              <w:t xml:space="preserve">aufnehmen und Atemschutz-Filtergerät mit Filtertyp B (grau) oder </w:t>
            </w:r>
            <w:r w:rsidRPr="008E554D">
              <w:rPr>
                <w:rFonts w:ascii="Source Sans 3" w:hAnsi="Source Sans 3"/>
              </w:rPr>
              <w:br/>
            </w:r>
            <w:r w:rsidRPr="008E554D">
              <w:rPr>
                <w:rFonts w:ascii="Source Sans 3" w:hAnsi="Source Sans 3"/>
              </w:rPr>
              <w:tab/>
            </w:r>
            <w:r w:rsidRPr="008E554D">
              <w:rPr>
                <w:rFonts w:ascii="Source Sans 3" w:hAnsi="Source Sans 3"/>
              </w:rPr>
              <w:tab/>
              <w:t>bei unklaren Verhältnissen Isoliergerät benutzen</w:t>
            </w:r>
          </w:p>
          <w:p w14:paraId="12D0F263" w14:textId="271AB688" w:rsidR="00D45CA8" w:rsidRPr="008E554D" w:rsidRDefault="005E6081" w:rsidP="00797448">
            <w:pPr>
              <w:pStyle w:val="Notruf"/>
              <w:spacing w:before="0"/>
              <w:rPr>
                <w:rFonts w:ascii="Source Sans 3" w:hAnsi="Source Sans 3"/>
              </w:rPr>
            </w:pPr>
            <w:r w:rsidRPr="008E554D">
              <w:rPr>
                <w:rFonts w:ascii="Source Sans 3" w:hAnsi="Source Sans 3"/>
              </w:rPr>
              <w:t>Notruf:</w:t>
            </w:r>
            <w:r w:rsidRPr="008E554D">
              <w:rPr>
                <w:rFonts w:ascii="Source Sans 3" w:hAnsi="Source Sans 3"/>
                <w:sz w:val="20"/>
              </w:rPr>
              <w:t xml:space="preserve">  </w:t>
            </w:r>
            <w:r w:rsidRPr="008E554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554D">
              <w:rPr>
                <w:rFonts w:ascii="Source Sans 3" w:hAnsi="Source Sans 3"/>
              </w:rPr>
              <w:instrText xml:space="preserve"> FORMTEXT </w:instrText>
            </w:r>
            <w:r w:rsidRPr="008E554D">
              <w:rPr>
                <w:rFonts w:ascii="Source Sans 3" w:hAnsi="Source Sans 3"/>
              </w:rPr>
            </w:r>
            <w:r w:rsidRPr="008E554D">
              <w:rPr>
                <w:rFonts w:ascii="Source Sans 3" w:hAnsi="Source Sans 3"/>
              </w:rPr>
              <w:fldChar w:fldCharType="separate"/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E554D" w14:paraId="0D0DBD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435B2E" w14:textId="77777777" w:rsidR="00D45CA8" w:rsidRPr="008E554D" w:rsidRDefault="00D45CA8" w:rsidP="008E554D">
            <w:pPr>
              <w:pStyle w:val="berschrift3"/>
            </w:pPr>
            <w:r w:rsidRPr="008E554D">
              <w:t>Erste Hilfe</w:t>
            </w:r>
          </w:p>
        </w:tc>
      </w:tr>
      <w:tr w:rsidR="00D45CA8" w:rsidRPr="008E554D" w14:paraId="5433C4A2" w14:textId="77777777" w:rsidTr="005E608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5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31B0858" w14:textId="77777777" w:rsidR="00D45CA8" w:rsidRPr="008E554D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E554D">
              <w:rPr>
                <w:rFonts w:ascii="Source Sans 3" w:hAnsi="Source Sans 3"/>
                <w:noProof/>
              </w:rPr>
              <w:drawing>
                <wp:inline distT="0" distB="0" distL="0" distR="0" wp14:anchorId="177345B8" wp14:editId="3C4659B8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A5BB1F7" w14:textId="62E32E43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>Benetzte Kleidung sofort entfernen</w:t>
            </w:r>
          </w:p>
          <w:p w14:paraId="0AC742B3" w14:textId="4072A412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>Betroffene Haut mit Wasser und Seife abwaschen</w:t>
            </w:r>
          </w:p>
          <w:p w14:paraId="19568B12" w14:textId="090D1751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Bei Augenkontakt mit Augendusche oder fließendem Wasser bei gut geöffnetem </w:t>
            </w:r>
            <w:r w:rsidR="005E6081" w:rsidRPr="008E554D">
              <w:br/>
              <w:t>Lid ca. 15 Minuten spülen</w:t>
            </w:r>
          </w:p>
          <w:p w14:paraId="2821F44D" w14:textId="56442A8F" w:rsidR="005E6081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Beim Einatmen an frische Luft gehen, bei anhaltenden Beschwerden </w:t>
            </w:r>
            <w:r w:rsidR="005E6081" w:rsidRPr="008E554D">
              <w:br/>
              <w:t>Arzt aufsuchen</w:t>
            </w:r>
          </w:p>
          <w:p w14:paraId="11AA7AC0" w14:textId="10218944" w:rsidR="00D45CA8" w:rsidRPr="008E554D" w:rsidRDefault="00872D6F" w:rsidP="00797448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8E554D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8E554D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54D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E554D">
              <w:rPr>
                <w:rFonts w:ascii="Source Sans 3" w:hAnsi="Source Sans 3"/>
                <w:sz w:val="20"/>
                <w:szCs w:val="20"/>
              </w:rPr>
            </w:r>
            <w:r w:rsidRPr="008E554D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8E554D">
              <w:rPr>
                <w:rFonts w:ascii="Source Sans 3" w:hAnsi="Source Sans 3"/>
                <w:sz w:val="20"/>
                <w:szCs w:val="20"/>
              </w:rPr>
              <w:tab/>
            </w:r>
            <w:r w:rsidR="00797448">
              <w:rPr>
                <w:rFonts w:ascii="Source Sans 3" w:hAnsi="Source Sans 3"/>
                <w:sz w:val="20"/>
                <w:szCs w:val="20"/>
              </w:rPr>
              <w:tab/>
            </w:r>
            <w:r w:rsidRPr="008E554D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8E554D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554D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E554D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8E554D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554D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8E554D" w14:paraId="099A890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0B4D1F" w14:textId="77777777" w:rsidR="00D45CA8" w:rsidRPr="008E554D" w:rsidRDefault="00D45CA8" w:rsidP="008E554D">
            <w:pPr>
              <w:pStyle w:val="berschrift3"/>
            </w:pPr>
            <w:r w:rsidRPr="008E554D">
              <w:t>Sachgerechte Entsorgung</w:t>
            </w:r>
          </w:p>
        </w:tc>
      </w:tr>
      <w:tr w:rsidR="00D45CA8" w:rsidRPr="008E554D" w14:paraId="7800F350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887F1E5" w14:textId="77777777" w:rsidR="00D45CA8" w:rsidRPr="008E554D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2578693" w14:textId="719BBCF5" w:rsidR="00D45CA8" w:rsidRPr="008E554D" w:rsidRDefault="00797448" w:rsidP="0079744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5E6081" w:rsidRPr="008E554D">
              <w:t xml:space="preserve">Abfälle nicht in den Ausguss schütten; Restmengen in verschließbaren und </w:t>
            </w:r>
            <w:r w:rsidR="005E6081" w:rsidRPr="008E554D">
              <w:br/>
              <w:t>gekennzeichneten Gefäßen sammeln</w:t>
            </w:r>
          </w:p>
          <w:p w14:paraId="52D2B1EF" w14:textId="77777777" w:rsidR="00872D6F" w:rsidRPr="008E554D" w:rsidRDefault="00872D6F" w:rsidP="00797448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8E554D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8E554D">
              <w:rPr>
                <w:rFonts w:ascii="Source Sans 3" w:hAnsi="Source Sans 3"/>
                <w:color w:val="000000"/>
              </w:rPr>
              <w:t xml:space="preserve"> </w:t>
            </w:r>
            <w:r w:rsidRPr="008E554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54D">
              <w:rPr>
                <w:rFonts w:ascii="Source Sans 3" w:hAnsi="Source Sans 3"/>
              </w:rPr>
              <w:instrText xml:space="preserve"> FORMTEXT </w:instrText>
            </w:r>
            <w:r w:rsidRPr="008E554D">
              <w:rPr>
                <w:rFonts w:ascii="Source Sans 3" w:hAnsi="Source Sans 3"/>
              </w:rPr>
            </w:r>
            <w:r w:rsidRPr="008E554D">
              <w:rPr>
                <w:rFonts w:ascii="Source Sans 3" w:hAnsi="Source Sans 3"/>
              </w:rPr>
              <w:fldChar w:fldCharType="separate"/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</w:rPr>
              <w:fldChar w:fldCharType="end"/>
            </w:r>
            <w:r w:rsidRPr="008E554D">
              <w:rPr>
                <w:rFonts w:ascii="Source Sans 3" w:hAnsi="Source Sans 3"/>
                <w:color w:val="000000"/>
              </w:rPr>
              <w:tab/>
            </w:r>
            <w:r w:rsidRPr="008E554D">
              <w:rPr>
                <w:rFonts w:ascii="Source Sans 3" w:hAnsi="Source Sans 3"/>
                <w:color w:val="000000"/>
              </w:rPr>
              <w:tab/>
            </w:r>
            <w:r w:rsidRPr="008E554D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8E554D">
              <w:rPr>
                <w:rFonts w:ascii="Source Sans 3" w:hAnsi="Source Sans 3"/>
                <w:color w:val="000000"/>
              </w:rPr>
              <w:t xml:space="preserve"> </w:t>
            </w:r>
            <w:r w:rsidRPr="008E554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54D">
              <w:rPr>
                <w:rFonts w:ascii="Source Sans 3" w:hAnsi="Source Sans 3"/>
              </w:rPr>
              <w:instrText xml:space="preserve"> FORMTEXT </w:instrText>
            </w:r>
            <w:r w:rsidRPr="008E554D">
              <w:rPr>
                <w:rFonts w:ascii="Source Sans 3" w:hAnsi="Source Sans 3"/>
              </w:rPr>
            </w:r>
            <w:r w:rsidRPr="008E554D">
              <w:rPr>
                <w:rFonts w:ascii="Source Sans 3" w:hAnsi="Source Sans 3"/>
              </w:rPr>
              <w:fldChar w:fldCharType="separate"/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  <w:noProof/>
              </w:rPr>
              <w:t> </w:t>
            </w:r>
            <w:r w:rsidRPr="008E554D">
              <w:rPr>
                <w:rFonts w:ascii="Source Sans 3" w:hAnsi="Source Sans 3"/>
              </w:rPr>
              <w:fldChar w:fldCharType="end"/>
            </w:r>
          </w:p>
        </w:tc>
      </w:tr>
    </w:tbl>
    <w:p w14:paraId="57834DEE" w14:textId="77777777" w:rsidR="00D45CA8" w:rsidRPr="008E554D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E554D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7A4C2B8-AB13-4695-94DF-630E61716707}"/>
    <w:embedBold r:id="rId2" w:fontKey="{CC99C1DF-7591-48B1-B517-6529ED7DFC3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7B24"/>
    <w:multiLevelType w:val="hybridMultilevel"/>
    <w:tmpl w:val="DBEED70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2EC72EA"/>
    <w:multiLevelType w:val="hybridMultilevel"/>
    <w:tmpl w:val="90B62578"/>
    <w:lvl w:ilvl="0" w:tplc="94BA775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81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5E6081"/>
    <w:rsid w:val="00670DC9"/>
    <w:rsid w:val="00744851"/>
    <w:rsid w:val="00797448"/>
    <w:rsid w:val="00800ABE"/>
    <w:rsid w:val="00850334"/>
    <w:rsid w:val="008525E3"/>
    <w:rsid w:val="00872D6F"/>
    <w:rsid w:val="008E554D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1E2C3"/>
  <w15:chartTrackingRefBased/>
  <w15:docId w15:val="{D95562F5-98E8-451A-BD35-29E6D41C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8E554D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9744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C6029-A31F-4303-9802-DD02714A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2025-07-30T14:56:00Z</dcterms:created>
  <dcterms:modified xsi:type="dcterms:W3CDTF">2026-01-05T13:37:00Z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