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5B9AB" w14:textId="77777777" w:rsidR="00723925" w:rsidRPr="008F1685" w:rsidRDefault="007C20F6">
      <w:pPr>
        <w:spacing w:before="0"/>
        <w:rPr>
          <w:rFonts w:ascii="Source Sans 3" w:hAnsi="Source Sans 3"/>
          <w:sz w:val="8"/>
        </w:rPr>
      </w:pPr>
      <w:r w:rsidRPr="008F1685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440C8473" wp14:editId="2F420C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0BB2D" w14:textId="77777777" w:rsidR="00723925" w:rsidRPr="008F1685" w:rsidRDefault="00723925">
      <w:pPr>
        <w:spacing w:before="0"/>
        <w:rPr>
          <w:rFonts w:ascii="Source Sans 3" w:hAnsi="Source Sans 3"/>
          <w:sz w:val="8"/>
        </w:rPr>
      </w:pPr>
    </w:p>
    <w:p w14:paraId="7679701B" w14:textId="77777777" w:rsidR="00723925" w:rsidRPr="008F1685" w:rsidRDefault="00723925">
      <w:pPr>
        <w:spacing w:before="0"/>
        <w:rPr>
          <w:rFonts w:ascii="Source Sans 3" w:hAnsi="Source Sans 3"/>
          <w:sz w:val="8"/>
        </w:rPr>
      </w:pPr>
    </w:p>
    <w:p w14:paraId="2BCEB5F1" w14:textId="77777777" w:rsidR="00723925" w:rsidRPr="008F1685" w:rsidRDefault="00723925">
      <w:pPr>
        <w:spacing w:before="0"/>
        <w:rPr>
          <w:rFonts w:ascii="Source Sans 3" w:hAnsi="Source Sans 3"/>
          <w:sz w:val="8"/>
        </w:rPr>
      </w:pPr>
    </w:p>
    <w:p w14:paraId="3426BB63" w14:textId="77777777" w:rsidR="00723925" w:rsidRPr="008F1685" w:rsidRDefault="00723925">
      <w:pPr>
        <w:spacing w:before="0"/>
        <w:rPr>
          <w:rFonts w:ascii="Source Sans 3" w:hAnsi="Source Sans 3"/>
          <w:sz w:val="8"/>
        </w:rPr>
        <w:sectPr w:rsidR="00723925" w:rsidRPr="008F1685" w:rsidSect="008F1685">
          <w:pgSz w:w="11906" w:h="16838" w:code="9"/>
          <w:pgMar w:top="680" w:right="851" w:bottom="14175" w:left="851" w:header="720" w:footer="0" w:gutter="0"/>
          <w:cols w:space="720"/>
        </w:sectPr>
      </w:pPr>
    </w:p>
    <w:p w14:paraId="4CEFA0D4" w14:textId="0E0212A7" w:rsidR="00455E1E" w:rsidRPr="008F1685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8F1685" w14:paraId="62307559" w14:textId="77777777" w:rsidTr="007A7809">
        <w:trPr>
          <w:trHeight w:val="2183"/>
        </w:trPr>
        <w:tc>
          <w:tcPr>
            <w:tcW w:w="4526" w:type="dxa"/>
            <w:gridSpan w:val="3"/>
          </w:tcPr>
          <w:p w14:paraId="1FF9B305" w14:textId="77777777" w:rsidR="00FD26E3" w:rsidRPr="008F1685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8F1685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13DF3F6B" wp14:editId="7690A3F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557DAA" w14:textId="77777777" w:rsidR="00C108A5" w:rsidRPr="008F1685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6FC2BB18" w14:textId="77777777" w:rsidR="00455E1E" w:rsidRPr="008F1685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8F1685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F022FD" wp14:editId="087B03FA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9AE24E8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F1685">
              <w:rPr>
                <w:rFonts w:ascii="Source Sans 3" w:hAnsi="Source Sans 3"/>
              </w:rPr>
              <w:t>Firma:</w:t>
            </w:r>
            <w:r w:rsidR="005C07E8" w:rsidRPr="008F1685">
              <w:rPr>
                <w:rFonts w:ascii="Source Sans 3" w:hAnsi="Source Sans 3"/>
              </w:rPr>
              <w:t xml:space="preserve"> </w:t>
            </w:r>
            <w:r w:rsidR="00455E1E" w:rsidRPr="008F1685">
              <w:rPr>
                <w:rFonts w:ascii="Source Sans 3" w:hAnsi="Source Sans 3"/>
              </w:rPr>
              <w:t xml:space="preserve"> </w:t>
            </w:r>
            <w:r w:rsidR="00455E1E" w:rsidRPr="008F168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8F1685">
              <w:rPr>
                <w:rFonts w:ascii="Source Sans 3" w:hAnsi="Source Sans 3"/>
              </w:rPr>
              <w:instrText xml:space="preserve"> FORMTEXT </w:instrText>
            </w:r>
            <w:r w:rsidR="00455E1E" w:rsidRPr="008F1685">
              <w:rPr>
                <w:rFonts w:ascii="Source Sans 3" w:hAnsi="Source Sans 3"/>
              </w:rPr>
            </w:r>
            <w:r w:rsidR="00455E1E" w:rsidRPr="008F1685">
              <w:rPr>
                <w:rFonts w:ascii="Source Sans 3" w:hAnsi="Source Sans 3"/>
              </w:rPr>
              <w:fldChar w:fldCharType="separate"/>
            </w:r>
            <w:r w:rsidR="00455E1E" w:rsidRPr="008F1685">
              <w:rPr>
                <w:rFonts w:ascii="Source Sans 3" w:hAnsi="Source Sans 3"/>
                <w:noProof/>
              </w:rPr>
              <w:t> </w:t>
            </w:r>
            <w:r w:rsidR="00455E1E" w:rsidRPr="008F1685">
              <w:rPr>
                <w:rFonts w:ascii="Source Sans 3" w:hAnsi="Source Sans 3"/>
                <w:noProof/>
              </w:rPr>
              <w:t> </w:t>
            </w:r>
            <w:r w:rsidR="00455E1E" w:rsidRPr="008F1685">
              <w:rPr>
                <w:rFonts w:ascii="Source Sans 3" w:hAnsi="Source Sans 3"/>
                <w:noProof/>
              </w:rPr>
              <w:t> </w:t>
            </w:r>
            <w:r w:rsidR="00455E1E" w:rsidRPr="008F1685">
              <w:rPr>
                <w:rFonts w:ascii="Source Sans 3" w:hAnsi="Source Sans 3"/>
                <w:noProof/>
              </w:rPr>
              <w:t> </w:t>
            </w:r>
            <w:r w:rsidR="00455E1E" w:rsidRPr="008F1685">
              <w:rPr>
                <w:rFonts w:ascii="Source Sans 3" w:hAnsi="Source Sans 3"/>
                <w:noProof/>
              </w:rPr>
              <w:t> </w:t>
            </w:r>
            <w:r w:rsidR="00455E1E" w:rsidRPr="008F1685">
              <w:rPr>
                <w:rFonts w:ascii="Source Sans 3" w:hAnsi="Source Sans 3"/>
              </w:rPr>
              <w:fldChar w:fldCharType="end"/>
            </w:r>
            <w:bookmarkEnd w:id="0"/>
          </w:p>
          <w:p w14:paraId="1C908DD8" w14:textId="77777777" w:rsidR="00455E1E" w:rsidRPr="008F1685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8F1685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544CE8" wp14:editId="27175E3D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F54F7E9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F1685">
              <w:rPr>
                <w:rFonts w:ascii="Source Sans 3" w:hAnsi="Source Sans 3"/>
              </w:rPr>
              <w:t>Arbeitsbereich:</w:t>
            </w:r>
            <w:r w:rsidR="005C07E8" w:rsidRPr="008F1685">
              <w:rPr>
                <w:rFonts w:ascii="Source Sans 3" w:hAnsi="Source Sans 3"/>
              </w:rPr>
              <w:t xml:space="preserve"> </w:t>
            </w:r>
            <w:r w:rsidR="00455E1E" w:rsidRPr="008F1685">
              <w:rPr>
                <w:rFonts w:ascii="Source Sans 3" w:hAnsi="Source Sans 3"/>
              </w:rPr>
              <w:t xml:space="preserve"> </w:t>
            </w:r>
            <w:r w:rsidR="00455E1E" w:rsidRPr="008F168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8F1685">
              <w:rPr>
                <w:rFonts w:ascii="Source Sans 3" w:hAnsi="Source Sans 3"/>
              </w:rPr>
              <w:instrText xml:space="preserve"> FORMTEXT </w:instrText>
            </w:r>
            <w:r w:rsidR="00455E1E" w:rsidRPr="008F1685">
              <w:rPr>
                <w:rFonts w:ascii="Source Sans 3" w:hAnsi="Source Sans 3"/>
              </w:rPr>
            </w:r>
            <w:r w:rsidR="00455E1E" w:rsidRPr="008F1685">
              <w:rPr>
                <w:rFonts w:ascii="Source Sans 3" w:hAnsi="Source Sans 3"/>
              </w:rPr>
              <w:fldChar w:fldCharType="separate"/>
            </w:r>
            <w:r w:rsidR="00455E1E" w:rsidRPr="008F1685">
              <w:rPr>
                <w:rFonts w:ascii="Source Sans 3" w:hAnsi="Source Sans 3"/>
                <w:noProof/>
              </w:rPr>
              <w:t> </w:t>
            </w:r>
            <w:r w:rsidR="00455E1E" w:rsidRPr="008F1685">
              <w:rPr>
                <w:rFonts w:ascii="Source Sans 3" w:hAnsi="Source Sans 3"/>
                <w:noProof/>
              </w:rPr>
              <w:t> </w:t>
            </w:r>
            <w:r w:rsidR="00455E1E" w:rsidRPr="008F1685">
              <w:rPr>
                <w:rFonts w:ascii="Source Sans 3" w:hAnsi="Source Sans 3"/>
                <w:noProof/>
              </w:rPr>
              <w:t> </w:t>
            </w:r>
            <w:r w:rsidR="00455E1E" w:rsidRPr="008F1685">
              <w:rPr>
                <w:rFonts w:ascii="Source Sans 3" w:hAnsi="Source Sans 3"/>
                <w:noProof/>
              </w:rPr>
              <w:t> </w:t>
            </w:r>
            <w:r w:rsidR="00455E1E" w:rsidRPr="008F1685">
              <w:rPr>
                <w:rFonts w:ascii="Source Sans 3" w:hAnsi="Source Sans 3"/>
                <w:noProof/>
              </w:rPr>
              <w:t> </w:t>
            </w:r>
            <w:r w:rsidR="00455E1E" w:rsidRPr="008F1685">
              <w:rPr>
                <w:rFonts w:ascii="Source Sans 3" w:hAnsi="Source Sans 3"/>
              </w:rPr>
              <w:fldChar w:fldCharType="end"/>
            </w:r>
            <w:bookmarkEnd w:id="1"/>
          </w:p>
          <w:p w14:paraId="709E5056" w14:textId="77777777" w:rsidR="00455E1E" w:rsidRPr="008F1685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8F1685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6870AAC" wp14:editId="45B15162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A2B3E74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F1685">
              <w:rPr>
                <w:rFonts w:ascii="Source Sans 3" w:hAnsi="Source Sans 3"/>
              </w:rPr>
              <w:t xml:space="preserve">Verantwortlich: </w:t>
            </w:r>
            <w:r w:rsidRPr="008F168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F1685">
              <w:rPr>
                <w:rFonts w:ascii="Source Sans 3" w:hAnsi="Source Sans 3"/>
              </w:rPr>
              <w:instrText xml:space="preserve"> FORMTEXT </w:instrText>
            </w:r>
            <w:r w:rsidRPr="008F1685">
              <w:rPr>
                <w:rFonts w:ascii="Source Sans 3" w:hAnsi="Source Sans 3"/>
              </w:rPr>
            </w:r>
            <w:r w:rsidRPr="008F1685">
              <w:rPr>
                <w:rFonts w:ascii="Source Sans 3" w:hAnsi="Source Sans 3"/>
              </w:rPr>
              <w:fldChar w:fldCharType="separate"/>
            </w:r>
            <w:r w:rsidRPr="008F1685">
              <w:rPr>
                <w:rFonts w:ascii="Source Sans 3" w:hAnsi="Source Sans 3"/>
                <w:noProof/>
              </w:rPr>
              <w:t> </w:t>
            </w:r>
            <w:r w:rsidRPr="008F1685">
              <w:rPr>
                <w:rFonts w:ascii="Source Sans 3" w:hAnsi="Source Sans 3"/>
                <w:noProof/>
              </w:rPr>
              <w:t> </w:t>
            </w:r>
            <w:r w:rsidRPr="008F1685">
              <w:rPr>
                <w:rFonts w:ascii="Source Sans 3" w:hAnsi="Source Sans 3"/>
                <w:noProof/>
              </w:rPr>
              <w:t> </w:t>
            </w:r>
            <w:r w:rsidRPr="008F1685">
              <w:rPr>
                <w:rFonts w:ascii="Source Sans 3" w:hAnsi="Source Sans 3"/>
                <w:noProof/>
              </w:rPr>
              <w:t> </w:t>
            </w:r>
            <w:r w:rsidRPr="008F1685">
              <w:rPr>
                <w:rFonts w:ascii="Source Sans 3" w:hAnsi="Source Sans 3"/>
                <w:noProof/>
              </w:rPr>
              <w:t> </w:t>
            </w:r>
            <w:r w:rsidRPr="008F1685">
              <w:rPr>
                <w:rFonts w:ascii="Source Sans 3" w:hAnsi="Source Sans 3"/>
              </w:rPr>
              <w:fldChar w:fldCharType="end"/>
            </w:r>
          </w:p>
          <w:p w14:paraId="047CEE47" w14:textId="77777777" w:rsidR="00455E1E" w:rsidRPr="008F1685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8F1685">
              <w:rPr>
                <w:rFonts w:ascii="Source Sans 3" w:hAnsi="Source Sans 3"/>
              </w:rPr>
              <w:tab/>
            </w:r>
            <w:r w:rsidRPr="008F1685">
              <w:rPr>
                <w:rFonts w:ascii="Source Sans 3" w:hAnsi="Source Sans 3"/>
              </w:rPr>
              <w:tab/>
            </w:r>
            <w:r w:rsidRPr="008F1685">
              <w:rPr>
                <w:rFonts w:ascii="Source Sans 3" w:hAnsi="Source Sans 3"/>
              </w:rPr>
              <w:tab/>
              <w:t xml:space="preserve">          </w:t>
            </w:r>
            <w:r w:rsidR="00455E1E" w:rsidRPr="008F1685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47CDD729" w14:textId="77777777" w:rsidR="00455E1E" w:rsidRPr="008F1685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8F1685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EC410AB" w14:textId="77777777" w:rsidR="00723925" w:rsidRPr="008F1685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8F1685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8F1685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8F1685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8F168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8F1685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02C0429F" w14:textId="6B4149DB" w:rsidR="00455E1E" w:rsidRPr="008F1685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8F1685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E8C01D5" wp14:editId="1C2F0B11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C2E8D7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F1685">
              <w:rPr>
                <w:rFonts w:ascii="Source Sans 3" w:hAnsi="Source Sans 3"/>
              </w:rPr>
              <w:t>Arbeitsplatz:</w:t>
            </w:r>
            <w:r w:rsidRPr="008F1685">
              <w:rPr>
                <w:rFonts w:ascii="Source Sans 3" w:hAnsi="Source Sans 3"/>
              </w:rPr>
              <w:t xml:space="preserve"> </w:t>
            </w:r>
            <w:r w:rsidR="00F556E7" w:rsidRPr="008F1685">
              <w:rPr>
                <w:rFonts w:ascii="Source Sans 3" w:hAnsi="Source Sans 3"/>
              </w:rPr>
              <w:t>Flechtmaschine</w:t>
            </w:r>
          </w:p>
          <w:p w14:paraId="24C880B7" w14:textId="6BA8BB72" w:rsidR="00455E1E" w:rsidRPr="008F1685" w:rsidRDefault="00B645BE" w:rsidP="00F556E7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8F1685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C857FA" wp14:editId="47E3F2A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6DA4E9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F1685">
              <w:rPr>
                <w:rFonts w:ascii="Source Sans 3" w:hAnsi="Source Sans 3"/>
              </w:rPr>
              <w:t>Tätigkeit:</w:t>
            </w:r>
            <w:r w:rsidR="007A7809" w:rsidRPr="008F1685">
              <w:rPr>
                <w:rFonts w:ascii="Source Sans 3" w:hAnsi="Source Sans 3"/>
              </w:rPr>
              <w:t xml:space="preserve"> </w:t>
            </w:r>
            <w:r w:rsidR="00F556E7" w:rsidRPr="008F1685">
              <w:rPr>
                <w:rFonts w:ascii="Source Sans 3" w:hAnsi="Source Sans 3"/>
              </w:rPr>
              <w:t>Bedienen der Flechtmaschine</w:t>
            </w:r>
          </w:p>
        </w:tc>
        <w:tc>
          <w:tcPr>
            <w:tcW w:w="1914" w:type="dxa"/>
            <w:gridSpan w:val="2"/>
          </w:tcPr>
          <w:p w14:paraId="3AFEB3BE" w14:textId="77777777" w:rsidR="00C108A5" w:rsidRPr="008F1685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58424089" w14:textId="77777777" w:rsidR="00455E1E" w:rsidRPr="008F1685" w:rsidRDefault="00455E1E">
            <w:pPr>
              <w:spacing w:before="0"/>
              <w:rPr>
                <w:rFonts w:ascii="Source Sans 3" w:hAnsi="Source Sans 3"/>
              </w:rPr>
            </w:pPr>
            <w:r w:rsidRPr="008F1685">
              <w:rPr>
                <w:rFonts w:ascii="Source Sans 3" w:hAnsi="Source Sans 3"/>
              </w:rPr>
              <w:t xml:space="preserve">Stand: </w:t>
            </w:r>
            <w:r w:rsidRPr="008F1685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8F1685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8F1685">
              <w:rPr>
                <w:rFonts w:ascii="Source Sans 3" w:hAnsi="Source Sans 3"/>
                <w:u w:val="single"/>
              </w:rPr>
            </w:r>
            <w:r w:rsidRPr="008F1685">
              <w:rPr>
                <w:rFonts w:ascii="Source Sans 3" w:hAnsi="Source Sans 3"/>
                <w:u w:val="single"/>
              </w:rPr>
              <w:fldChar w:fldCharType="separate"/>
            </w:r>
            <w:r w:rsidRPr="008F1685">
              <w:rPr>
                <w:rFonts w:ascii="Source Sans 3" w:hAnsi="Source Sans 3"/>
                <w:noProof/>
                <w:u w:val="single"/>
              </w:rPr>
              <w:t> </w:t>
            </w:r>
            <w:r w:rsidRPr="008F1685">
              <w:rPr>
                <w:rFonts w:ascii="Source Sans 3" w:hAnsi="Source Sans 3"/>
                <w:noProof/>
                <w:u w:val="single"/>
              </w:rPr>
              <w:t> </w:t>
            </w:r>
            <w:r w:rsidRPr="008F1685">
              <w:rPr>
                <w:rFonts w:ascii="Source Sans 3" w:hAnsi="Source Sans 3"/>
                <w:noProof/>
                <w:u w:val="single"/>
              </w:rPr>
              <w:t> </w:t>
            </w:r>
            <w:r w:rsidRPr="008F1685">
              <w:rPr>
                <w:rFonts w:ascii="Source Sans 3" w:hAnsi="Source Sans 3"/>
                <w:noProof/>
                <w:u w:val="single"/>
              </w:rPr>
              <w:t> </w:t>
            </w:r>
            <w:r w:rsidRPr="008F1685">
              <w:rPr>
                <w:rFonts w:ascii="Source Sans 3" w:hAnsi="Source Sans 3"/>
                <w:noProof/>
                <w:u w:val="single"/>
              </w:rPr>
              <w:t> </w:t>
            </w:r>
            <w:r w:rsidRPr="008F1685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8F1685">
              <w:rPr>
                <w:rFonts w:ascii="Source Sans 3" w:hAnsi="Source Sans 3"/>
              </w:rPr>
              <w:t xml:space="preserve"> </w:t>
            </w:r>
          </w:p>
          <w:p w14:paraId="00B2B0AC" w14:textId="64D4FBE8" w:rsidR="00455E1E" w:rsidRPr="008F1685" w:rsidRDefault="00F556E7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8F1685">
              <w:rPr>
                <w:rFonts w:ascii="Source Sans 3" w:hAnsi="Source Sans 3"/>
                <w:sz w:val="16"/>
              </w:rPr>
              <w:t>B154</w:t>
            </w:r>
          </w:p>
        </w:tc>
      </w:tr>
      <w:tr w:rsidR="005C07E8" w:rsidRPr="008F1685" w14:paraId="026B47DF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7812C061" w14:textId="77777777" w:rsidR="005C07E8" w:rsidRPr="008F1685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8F1685">
              <w:rPr>
                <w:rFonts w:ascii="Source Sans 3" w:hAnsi="Source Sans 3"/>
              </w:rPr>
              <w:t>Anwendungsbereich</w:t>
            </w:r>
          </w:p>
        </w:tc>
      </w:tr>
      <w:tr w:rsidR="00455E1E" w:rsidRPr="008F1685" w14:paraId="65D7B3A2" w14:textId="77777777" w:rsidTr="00F556E7">
        <w:trPr>
          <w:trHeight w:val="668"/>
        </w:trPr>
        <w:tc>
          <w:tcPr>
            <w:tcW w:w="10206" w:type="dxa"/>
            <w:gridSpan w:val="6"/>
            <w:vAlign w:val="center"/>
          </w:tcPr>
          <w:p w14:paraId="68B0E896" w14:textId="3F592AE6" w:rsidR="00455E1E" w:rsidRPr="008F1685" w:rsidRDefault="00F556E7" w:rsidP="00F556E7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8F1685">
              <w:rPr>
                <w:rFonts w:ascii="Source Sans 3" w:hAnsi="Source Sans 3"/>
              </w:rPr>
              <w:t>Bedienen von Flechtmaschinen</w:t>
            </w:r>
          </w:p>
        </w:tc>
      </w:tr>
      <w:tr w:rsidR="00C108A5" w:rsidRPr="008F1685" w14:paraId="41F128E8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1F134956" w14:textId="77777777" w:rsidR="00C108A5" w:rsidRPr="008F1685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8F1685">
              <w:rPr>
                <w:rFonts w:ascii="Source Sans 3" w:hAnsi="Source Sans 3"/>
              </w:rPr>
              <w:t>Gefährdungen</w:t>
            </w:r>
          </w:p>
        </w:tc>
      </w:tr>
      <w:tr w:rsidR="005C07E8" w:rsidRPr="008F1685" w14:paraId="19E708DD" w14:textId="77777777" w:rsidTr="00F556E7">
        <w:trPr>
          <w:trHeight w:val="1534"/>
        </w:trPr>
        <w:tc>
          <w:tcPr>
            <w:tcW w:w="1204" w:type="dxa"/>
            <w:gridSpan w:val="2"/>
            <w:shd w:val="clear" w:color="auto" w:fill="FFFFFF"/>
          </w:tcPr>
          <w:p w14:paraId="5BBB1CC1" w14:textId="77777777" w:rsidR="005C07E8" w:rsidRPr="008F1685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27" w:type="dxa"/>
            <w:gridSpan w:val="3"/>
            <w:shd w:val="clear" w:color="auto" w:fill="auto"/>
          </w:tcPr>
          <w:p w14:paraId="25DC008C" w14:textId="7E1D51BF" w:rsidR="00F556E7" w:rsidRPr="008F1685" w:rsidRDefault="008F1685" w:rsidP="008F1685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F556E7" w:rsidRPr="008F1685">
              <w:t>Schwere Handverletzungen durch umlaufende Klöppel oder Flügelräder</w:t>
            </w:r>
          </w:p>
          <w:p w14:paraId="040DB442" w14:textId="2D4D7A1A" w:rsidR="00F556E7" w:rsidRPr="008F1685" w:rsidRDefault="008F1685" w:rsidP="008F1685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F556E7" w:rsidRPr="008F1685">
              <w:rPr>
                <w:rFonts w:cs="Arial"/>
                <w:szCs w:val="22"/>
              </w:rPr>
              <w:t>Schnittverletzungen</w:t>
            </w:r>
            <w:r w:rsidR="00F556E7" w:rsidRPr="008F1685">
              <w:t xml:space="preserve"> durch ungeeignete Schneidwerkzeuge</w:t>
            </w:r>
          </w:p>
          <w:p w14:paraId="344AF51A" w14:textId="10520DEA" w:rsidR="00A358A6" w:rsidRPr="008F1685" w:rsidRDefault="008F1685" w:rsidP="008F1685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F556E7" w:rsidRPr="008F1685">
              <w:t>Fußverletzungen durch herunterfallende Spulen oder Hülsen</w:t>
            </w:r>
          </w:p>
        </w:tc>
        <w:tc>
          <w:tcPr>
            <w:tcW w:w="1275" w:type="dxa"/>
            <w:shd w:val="clear" w:color="auto" w:fill="auto"/>
          </w:tcPr>
          <w:p w14:paraId="3AA9A9E2" w14:textId="77777777" w:rsidR="005C07E8" w:rsidRPr="008F1685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8F1685" w14:paraId="27C05867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4F4BBDE2" w14:textId="77777777" w:rsidR="00455E1E" w:rsidRPr="008F1685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8F1685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8F1685" w14:paraId="36648263" w14:textId="77777777" w:rsidTr="00F556E7">
        <w:trPr>
          <w:trHeight w:val="2527"/>
        </w:trPr>
        <w:tc>
          <w:tcPr>
            <w:tcW w:w="1191" w:type="dxa"/>
          </w:tcPr>
          <w:p w14:paraId="190C1DF8" w14:textId="12B95F29" w:rsidR="002C1E9B" w:rsidRPr="008F1685" w:rsidRDefault="00F556E7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8F168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85C62B9" wp14:editId="7E70C785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3A1221A7" w14:textId="36EC9503" w:rsidR="00F556E7" w:rsidRPr="008F1685" w:rsidRDefault="008F1685" w:rsidP="008F1685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F556E7" w:rsidRPr="008F1685">
              <w:t xml:space="preserve">Gehörschutz immer tragen! </w:t>
            </w:r>
          </w:p>
          <w:p w14:paraId="64A1D7A9" w14:textId="26DEDCFD" w:rsidR="00F556E7" w:rsidRPr="008F1685" w:rsidRDefault="008F1685" w:rsidP="008F1685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F556E7" w:rsidRPr="008F1685">
              <w:t xml:space="preserve">Maschine erst einschalten, nachdem die Hände aus dem Bereich der Flügel oder </w:t>
            </w:r>
            <w:r>
              <w:br/>
            </w:r>
            <w:r w:rsidR="00F556E7" w:rsidRPr="008F1685">
              <w:t>Klöppel entfernt sind.</w:t>
            </w:r>
          </w:p>
          <w:p w14:paraId="2FDB5FFD" w14:textId="5C0980E6" w:rsidR="00F556E7" w:rsidRPr="008F1685" w:rsidRDefault="008F1685" w:rsidP="008F1685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F556E7" w:rsidRPr="008F1685">
              <w:t>Ein Nachgreifen bei laufender Maschine ist verboten.</w:t>
            </w:r>
          </w:p>
          <w:p w14:paraId="0DFE2E7A" w14:textId="73A2EEB0" w:rsidR="00F556E7" w:rsidRPr="008F1685" w:rsidRDefault="008F1685" w:rsidP="008F1685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F556E7" w:rsidRPr="008F1685">
              <w:t>Schutzeinrichtungen nicht entfernen oder unwirksam machen.</w:t>
            </w:r>
          </w:p>
          <w:p w14:paraId="6B49AF52" w14:textId="4CABCECC" w:rsidR="00F556E7" w:rsidRPr="008F1685" w:rsidRDefault="008F1685" w:rsidP="008F1685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F556E7" w:rsidRPr="008F1685">
              <w:t>Nur die zur Verfügung gestellten Schneidwerkzeuge benutzen.</w:t>
            </w:r>
          </w:p>
          <w:p w14:paraId="00E66F91" w14:textId="7629417F" w:rsidR="002C1E9B" w:rsidRPr="008F1685" w:rsidRDefault="008F1685" w:rsidP="008F1685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F556E7" w:rsidRPr="008F1685">
              <w:t>Festes Schuhwerk tragen!</w:t>
            </w:r>
          </w:p>
        </w:tc>
        <w:tc>
          <w:tcPr>
            <w:tcW w:w="1275" w:type="dxa"/>
          </w:tcPr>
          <w:p w14:paraId="2352B132" w14:textId="77777777" w:rsidR="002C1E9B" w:rsidRPr="008F1685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8F1685" w14:paraId="7810FA48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8EAF049" w14:textId="77777777" w:rsidR="00455E1E" w:rsidRPr="008F1685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8F1685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8F1685" w14:paraId="18A48F11" w14:textId="77777777" w:rsidTr="00F556E7">
        <w:trPr>
          <w:trHeight w:val="1265"/>
        </w:trPr>
        <w:tc>
          <w:tcPr>
            <w:tcW w:w="1191" w:type="dxa"/>
          </w:tcPr>
          <w:p w14:paraId="3E5E8D39" w14:textId="77777777" w:rsidR="00455E1E" w:rsidRPr="008F1685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789E1364" w14:textId="27C299BA" w:rsidR="00F556E7" w:rsidRPr="008F1685" w:rsidRDefault="008F1685" w:rsidP="008F1685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F556E7" w:rsidRPr="008F1685">
              <w:t>Vor Störungsbeseitigung Maschine immer abschalten.</w:t>
            </w:r>
          </w:p>
          <w:p w14:paraId="4C5CA14B" w14:textId="6F904052" w:rsidR="00455E1E" w:rsidRPr="008F1685" w:rsidRDefault="008F1685" w:rsidP="008F1685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F556E7" w:rsidRPr="008F1685">
              <w:t>Bei fehlerhaften Maschinenfunktionen umgehend Vorgesetzten informieren.</w:t>
            </w:r>
          </w:p>
        </w:tc>
      </w:tr>
      <w:tr w:rsidR="00455E1E" w:rsidRPr="008F1685" w14:paraId="3E5D5979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7C114A53" w14:textId="77777777" w:rsidR="00455E1E" w:rsidRPr="008F1685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8F1685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8F1685" w14:paraId="224A8A1A" w14:textId="77777777" w:rsidTr="00F556E7">
        <w:trPr>
          <w:trHeight w:val="2395"/>
        </w:trPr>
        <w:tc>
          <w:tcPr>
            <w:tcW w:w="1191" w:type="dxa"/>
          </w:tcPr>
          <w:p w14:paraId="1E3E5299" w14:textId="77777777" w:rsidR="00455E1E" w:rsidRPr="008F1685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8F1685">
              <w:rPr>
                <w:rFonts w:ascii="Source Sans 3" w:hAnsi="Source Sans 3"/>
                <w:noProof/>
              </w:rPr>
              <w:drawing>
                <wp:inline distT="0" distB="0" distL="0" distR="0" wp14:anchorId="0EDFD80B" wp14:editId="3C6FD166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57F370AD" w14:textId="77777777" w:rsidR="004F05ED" w:rsidRPr="008F1685" w:rsidRDefault="004F05ED" w:rsidP="004F05ED">
            <w:pPr>
              <w:rPr>
                <w:rFonts w:ascii="Source Sans 3" w:hAnsi="Source Sans 3"/>
              </w:rPr>
            </w:pPr>
            <w:r w:rsidRPr="008F1685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8F1685">
              <w:rPr>
                <w:rFonts w:ascii="Source Sans 3" w:hAnsi="Source Sans 3" w:cs="Arial"/>
                <w:b/>
                <w:bCs/>
              </w:rPr>
              <w:t>(-</w:t>
            </w:r>
            <w:r w:rsidRPr="008F1685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8F1685">
              <w:rPr>
                <w:rFonts w:ascii="Source Sans 3" w:hAnsi="Source Sans 3" w:cs="Arial"/>
                <w:b/>
                <w:bCs/>
              </w:rPr>
              <w:t>)</w:t>
            </w:r>
            <w:r w:rsidRPr="008F1685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3C39CB39" w14:textId="0C007C22" w:rsidR="00F556E7" w:rsidRPr="008F1685" w:rsidRDefault="008F1685" w:rsidP="008F1685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F556E7" w:rsidRPr="008F1685">
              <w:t>Maschine abschalten.</w:t>
            </w:r>
          </w:p>
          <w:p w14:paraId="10361E28" w14:textId="09A6DF06" w:rsidR="00F556E7" w:rsidRPr="008F1685" w:rsidRDefault="008F1685" w:rsidP="008F1685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F556E7" w:rsidRPr="008F1685">
              <w:t>Verletzte retten.</w:t>
            </w:r>
          </w:p>
          <w:p w14:paraId="072F8CD9" w14:textId="61C6A545" w:rsidR="00F556E7" w:rsidRPr="008F1685" w:rsidRDefault="008F1685" w:rsidP="008F1685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F556E7" w:rsidRPr="008F1685">
              <w:t>Erste Hilfe leisten.</w:t>
            </w:r>
          </w:p>
          <w:p w14:paraId="3136866C" w14:textId="1CBF3BD5" w:rsidR="002D4FA2" w:rsidRPr="008F1685" w:rsidRDefault="008F1685" w:rsidP="008F1685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F556E7" w:rsidRPr="008F1685">
              <w:t>Umgehende Rettung einleiten.</w:t>
            </w:r>
          </w:p>
          <w:p w14:paraId="13CFB474" w14:textId="77777777" w:rsidR="00455E1E" w:rsidRPr="008F1685" w:rsidRDefault="00455E1E" w:rsidP="008F1685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8F1685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8F1685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8F168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8F168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8F168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8F168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8F168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F168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F168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F168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F168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F168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8F1685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8F1685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8F1685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8F168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8F168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8F168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8F168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8F168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F168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F168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F168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F168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8F168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8F1685" w14:paraId="557CAFE0" w14:textId="77777777" w:rsidTr="007A7809">
        <w:tc>
          <w:tcPr>
            <w:tcW w:w="10206" w:type="dxa"/>
            <w:gridSpan w:val="6"/>
            <w:shd w:val="clear" w:color="auto" w:fill="084267"/>
          </w:tcPr>
          <w:p w14:paraId="20A0D79F" w14:textId="48E579C6" w:rsidR="00455E1E" w:rsidRPr="008F1685" w:rsidRDefault="00F556E7" w:rsidP="00995423">
            <w:pPr>
              <w:pStyle w:val="berschrift2"/>
              <w:rPr>
                <w:rFonts w:ascii="Source Sans 3" w:hAnsi="Source Sans 3"/>
              </w:rPr>
            </w:pPr>
            <w:r w:rsidRPr="008F1685">
              <w:rPr>
                <w:rFonts w:ascii="Source Sans 3" w:hAnsi="Source Sans 3"/>
              </w:rPr>
              <w:t>Instandhaltung</w:t>
            </w:r>
          </w:p>
        </w:tc>
      </w:tr>
      <w:tr w:rsidR="00455E1E" w:rsidRPr="008F1685" w14:paraId="4CE413B2" w14:textId="77777777" w:rsidTr="008F1685">
        <w:trPr>
          <w:trHeight w:val="1365"/>
        </w:trPr>
        <w:tc>
          <w:tcPr>
            <w:tcW w:w="1191" w:type="dxa"/>
          </w:tcPr>
          <w:p w14:paraId="2B73F84C" w14:textId="77777777" w:rsidR="00455E1E" w:rsidRPr="008F1685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1B093FDF" w14:textId="6F672634" w:rsidR="00455E1E" w:rsidRPr="008F1685" w:rsidRDefault="008F1685" w:rsidP="008F1685">
            <w:pPr>
              <w:pStyle w:val="Aufzhlung1"/>
            </w:pPr>
            <w:r w:rsidRPr="008F1685">
              <w:t>‒</w:t>
            </w:r>
            <w:r w:rsidRPr="008F1685">
              <w:tab/>
            </w:r>
            <w:r w:rsidR="00F556E7" w:rsidRPr="008F1685">
              <w:t>Instandhaltung nur durch Werkstattpersonal</w:t>
            </w:r>
          </w:p>
        </w:tc>
      </w:tr>
    </w:tbl>
    <w:p w14:paraId="64D46AA7" w14:textId="77777777" w:rsidR="00455E1E" w:rsidRPr="008F1685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8F1685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469F9EFA-2FE4-48C4-84B8-FF68A9146C7A}"/>
    <w:embedBold r:id="rId2" w:fontKey="{46B6BDF0-590A-4D4A-B02E-E677AF8DA76A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6E7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8F1685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5E46"/>
    <w:rsid w:val="00B5662E"/>
    <w:rsid w:val="00B645BE"/>
    <w:rsid w:val="00C0133D"/>
    <w:rsid w:val="00C108A5"/>
    <w:rsid w:val="00C14333"/>
    <w:rsid w:val="00C16831"/>
    <w:rsid w:val="00C31072"/>
    <w:rsid w:val="00C635A2"/>
    <w:rsid w:val="00CC03C1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556E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46EFFE"/>
  <w15:chartTrackingRefBased/>
  <w15:docId w15:val="{26C50505-B669-46E2-8CEC-9CC89E6B2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8F1685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F556E7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2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155</Words>
  <Characters>1355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2025-08-04T15:48:00Z</dcterms:created>
  <dcterms:modified xsi:type="dcterms:W3CDTF">2026-01-05T15:50:00Z</dcterms:modified>
</cp:coreProperties>
</file>