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CA611" w14:textId="77777777" w:rsidR="00564C7D" w:rsidRPr="009D6E04" w:rsidRDefault="00072313">
      <w:pPr>
        <w:spacing w:before="0"/>
        <w:rPr>
          <w:rFonts w:ascii="Source Sans 3" w:hAnsi="Source Sans 3"/>
          <w:sz w:val="8"/>
        </w:rPr>
      </w:pPr>
      <w:r w:rsidRPr="009D6E0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D85AAD5" wp14:editId="3BF7AA9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BB584" w14:textId="77777777" w:rsidR="00564C7D" w:rsidRPr="009D6E04" w:rsidRDefault="00564C7D">
      <w:pPr>
        <w:spacing w:before="0"/>
        <w:rPr>
          <w:rFonts w:ascii="Source Sans 3" w:hAnsi="Source Sans 3"/>
          <w:sz w:val="8"/>
        </w:rPr>
      </w:pPr>
    </w:p>
    <w:p w14:paraId="540F4C8A" w14:textId="77777777" w:rsidR="00564C7D" w:rsidRPr="009D6E04" w:rsidRDefault="00564C7D">
      <w:pPr>
        <w:spacing w:before="0"/>
        <w:rPr>
          <w:rFonts w:ascii="Source Sans 3" w:hAnsi="Source Sans 3"/>
          <w:sz w:val="8"/>
        </w:rPr>
      </w:pPr>
    </w:p>
    <w:p w14:paraId="69F81DD3" w14:textId="77777777" w:rsidR="00564C7D" w:rsidRPr="009D6E04" w:rsidRDefault="00564C7D">
      <w:pPr>
        <w:spacing w:before="0"/>
        <w:rPr>
          <w:rFonts w:ascii="Source Sans 3" w:hAnsi="Source Sans 3"/>
          <w:sz w:val="8"/>
        </w:rPr>
      </w:pPr>
    </w:p>
    <w:p w14:paraId="6E9D23BB" w14:textId="77777777" w:rsidR="00564C7D" w:rsidRPr="009D6E04" w:rsidRDefault="00564C7D">
      <w:pPr>
        <w:spacing w:before="0"/>
        <w:rPr>
          <w:rFonts w:ascii="Source Sans 3" w:hAnsi="Source Sans 3"/>
          <w:sz w:val="8"/>
        </w:rPr>
        <w:sectPr w:rsidR="00564C7D" w:rsidRPr="009D6E04" w:rsidSect="0050314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D70B559" w14:textId="425AEE20" w:rsidR="00744851" w:rsidRPr="009D6E0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D6E04" w14:paraId="0A0F03B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7E9C6EA" w14:textId="77777777" w:rsidR="00B836B7" w:rsidRPr="009D6E0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758040D" wp14:editId="76A02C1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0BF99" w14:textId="77777777" w:rsidR="00B836B7" w:rsidRPr="009D6E0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C431A17" w14:textId="77777777" w:rsidR="00B836B7" w:rsidRPr="009D6E0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9C8E949" wp14:editId="2BAAA1D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25C19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D6E04">
              <w:rPr>
                <w:rFonts w:ascii="Source Sans 3" w:hAnsi="Source Sans 3"/>
              </w:rPr>
              <w:t xml:space="preserve">Firma:  </w:t>
            </w:r>
            <w:r w:rsidR="00B836B7" w:rsidRPr="009D6E0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D6E04">
              <w:rPr>
                <w:rFonts w:ascii="Source Sans 3" w:hAnsi="Source Sans 3"/>
              </w:rPr>
              <w:instrText xml:space="preserve"> FORMTEXT </w:instrText>
            </w:r>
            <w:r w:rsidR="00B836B7" w:rsidRPr="009D6E04">
              <w:rPr>
                <w:rFonts w:ascii="Source Sans 3" w:hAnsi="Source Sans 3"/>
              </w:rPr>
            </w:r>
            <w:r w:rsidR="00B836B7" w:rsidRPr="009D6E04">
              <w:rPr>
                <w:rFonts w:ascii="Source Sans 3" w:hAnsi="Source Sans 3"/>
              </w:rPr>
              <w:fldChar w:fldCharType="separate"/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</w:rPr>
              <w:fldChar w:fldCharType="end"/>
            </w:r>
            <w:bookmarkEnd w:id="0"/>
          </w:p>
          <w:p w14:paraId="554C9F19" w14:textId="77777777" w:rsidR="00B836B7" w:rsidRPr="009D6E0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C105701" wp14:editId="29E6924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EBC1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D6E04">
              <w:rPr>
                <w:rFonts w:ascii="Source Sans 3" w:hAnsi="Source Sans 3"/>
              </w:rPr>
              <w:t xml:space="preserve">Arbeitsbereich:  </w:t>
            </w:r>
            <w:r w:rsidR="00400BC7" w:rsidRPr="009D6E0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D6E04">
              <w:rPr>
                <w:rFonts w:ascii="Source Sans 3" w:hAnsi="Source Sans 3"/>
              </w:rPr>
              <w:instrText xml:space="preserve"> FORMTEXT </w:instrText>
            </w:r>
            <w:r w:rsidR="00400BC7" w:rsidRPr="009D6E04">
              <w:rPr>
                <w:rFonts w:ascii="Source Sans 3" w:hAnsi="Source Sans 3"/>
              </w:rPr>
            </w:r>
            <w:r w:rsidR="00400BC7" w:rsidRPr="009D6E04">
              <w:rPr>
                <w:rFonts w:ascii="Source Sans 3" w:hAnsi="Source Sans 3"/>
              </w:rPr>
              <w:fldChar w:fldCharType="separate"/>
            </w:r>
            <w:r w:rsidR="00400BC7" w:rsidRPr="009D6E04">
              <w:rPr>
                <w:rFonts w:ascii="Source Sans 3" w:hAnsi="Source Sans 3"/>
                <w:noProof/>
              </w:rPr>
              <w:t> </w:t>
            </w:r>
            <w:r w:rsidR="00400BC7" w:rsidRPr="009D6E04">
              <w:rPr>
                <w:rFonts w:ascii="Source Sans 3" w:hAnsi="Source Sans 3"/>
                <w:noProof/>
              </w:rPr>
              <w:t> </w:t>
            </w:r>
            <w:r w:rsidR="00400BC7" w:rsidRPr="009D6E04">
              <w:rPr>
                <w:rFonts w:ascii="Source Sans 3" w:hAnsi="Source Sans 3"/>
                <w:noProof/>
              </w:rPr>
              <w:t> </w:t>
            </w:r>
            <w:r w:rsidR="00400BC7" w:rsidRPr="009D6E04">
              <w:rPr>
                <w:rFonts w:ascii="Source Sans 3" w:hAnsi="Source Sans 3"/>
                <w:noProof/>
              </w:rPr>
              <w:t> </w:t>
            </w:r>
            <w:r w:rsidR="00400BC7" w:rsidRPr="009D6E04">
              <w:rPr>
                <w:rFonts w:ascii="Source Sans 3" w:hAnsi="Source Sans 3"/>
                <w:noProof/>
              </w:rPr>
              <w:t> </w:t>
            </w:r>
            <w:r w:rsidR="00400BC7" w:rsidRPr="009D6E04">
              <w:rPr>
                <w:rFonts w:ascii="Source Sans 3" w:hAnsi="Source Sans 3"/>
              </w:rPr>
              <w:fldChar w:fldCharType="end"/>
            </w:r>
          </w:p>
          <w:p w14:paraId="77806B81" w14:textId="77777777" w:rsidR="00B836B7" w:rsidRPr="009D6E0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D86DAF5" wp14:editId="098A93B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725E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D6E04">
              <w:rPr>
                <w:rFonts w:ascii="Source Sans 3" w:hAnsi="Source Sans 3"/>
              </w:rPr>
              <w:t xml:space="preserve">Verantwortlich:  </w:t>
            </w:r>
            <w:r w:rsidR="00B836B7" w:rsidRPr="009D6E0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D6E04">
              <w:rPr>
                <w:rFonts w:ascii="Source Sans 3" w:hAnsi="Source Sans 3"/>
              </w:rPr>
              <w:instrText xml:space="preserve"> FORMTEXT </w:instrText>
            </w:r>
            <w:r w:rsidR="00B836B7" w:rsidRPr="009D6E04">
              <w:rPr>
                <w:rFonts w:ascii="Source Sans 3" w:hAnsi="Source Sans 3"/>
              </w:rPr>
            </w:r>
            <w:r w:rsidR="00B836B7" w:rsidRPr="009D6E04">
              <w:rPr>
                <w:rFonts w:ascii="Source Sans 3" w:hAnsi="Source Sans 3"/>
              </w:rPr>
              <w:fldChar w:fldCharType="separate"/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  <w:noProof/>
              </w:rPr>
              <w:t> </w:t>
            </w:r>
            <w:r w:rsidR="00B836B7" w:rsidRPr="009D6E04">
              <w:rPr>
                <w:rFonts w:ascii="Source Sans 3" w:hAnsi="Source Sans 3"/>
              </w:rPr>
              <w:fldChar w:fldCharType="end"/>
            </w:r>
          </w:p>
          <w:p w14:paraId="14A92382" w14:textId="77777777" w:rsidR="00744851" w:rsidRPr="009D6E0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7C3FE94" w14:textId="77777777" w:rsidR="00744851" w:rsidRPr="009D6E0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D6E0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50A5120" w14:textId="77777777" w:rsidR="00744851" w:rsidRPr="009D6E04" w:rsidRDefault="00744851">
            <w:pPr>
              <w:spacing w:before="0" w:after="60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GEM. § 14 GEFSTOFFV</w:t>
            </w:r>
          </w:p>
          <w:p w14:paraId="27D71EE7" w14:textId="356E1BEA" w:rsidR="00564C7D" w:rsidRPr="009D6E0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D6E0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D6E0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50314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D6E0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D6E0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D6E0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2C95B83" w14:textId="07886EC4" w:rsidR="00744851" w:rsidRPr="009D6E0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Arbeitsplatz:</w:t>
            </w:r>
            <w:r w:rsidR="00E8423D" w:rsidRPr="009D6E04">
              <w:rPr>
                <w:rFonts w:ascii="Source Sans 3" w:hAnsi="Source Sans 3"/>
              </w:rPr>
              <w:t xml:space="preserve"> </w:t>
            </w:r>
            <w:r w:rsidR="003A1420" w:rsidRPr="009D6E04">
              <w:rPr>
                <w:rFonts w:ascii="Source Sans 3" w:hAnsi="Source Sans 3"/>
              </w:rPr>
              <w:t xml:space="preserve">Beschichten von </w:t>
            </w:r>
            <w:r w:rsidR="003A1420" w:rsidRPr="009D6E04">
              <w:rPr>
                <w:rFonts w:ascii="Source Sans 3" w:hAnsi="Source Sans 3"/>
              </w:rPr>
              <w:br/>
              <w:t>Textilien</w:t>
            </w:r>
          </w:p>
          <w:p w14:paraId="01C87108" w14:textId="044B3578" w:rsidR="00D45CA8" w:rsidRPr="009D6E04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 xml:space="preserve">Tätigkeit: </w:t>
            </w:r>
            <w:r w:rsidR="003A1420" w:rsidRPr="009D6E04">
              <w:rPr>
                <w:rFonts w:ascii="Source Sans 3" w:hAnsi="Source Sans 3"/>
              </w:rPr>
              <w:t>Pasten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1A4FB7B" w14:textId="77777777" w:rsidR="00B836B7" w:rsidRPr="009D6E0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150514E" w14:textId="77777777" w:rsidR="00D45CA8" w:rsidRPr="009D6E04" w:rsidRDefault="00D45CA8">
            <w:pPr>
              <w:spacing w:before="0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 xml:space="preserve">Stand: </w:t>
            </w:r>
            <w:r w:rsidRPr="009D6E0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D6E0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D6E04">
              <w:rPr>
                <w:rFonts w:ascii="Source Sans 3" w:hAnsi="Source Sans 3"/>
                <w:u w:val="single"/>
              </w:rPr>
              <w:instrText>FORMTEXT</w:instrText>
            </w:r>
            <w:r w:rsidRPr="009D6E04">
              <w:rPr>
                <w:rFonts w:ascii="Source Sans 3" w:hAnsi="Source Sans 3"/>
                <w:u w:val="single"/>
              </w:rPr>
              <w:instrText xml:space="preserve"> </w:instrText>
            </w:r>
            <w:r w:rsidRPr="009D6E04">
              <w:rPr>
                <w:rFonts w:ascii="Source Sans 3" w:hAnsi="Source Sans 3"/>
                <w:u w:val="single"/>
              </w:rPr>
            </w:r>
            <w:r w:rsidRPr="009D6E04">
              <w:rPr>
                <w:rFonts w:ascii="Source Sans 3" w:hAnsi="Source Sans 3"/>
                <w:u w:val="single"/>
              </w:rPr>
              <w:fldChar w:fldCharType="separate"/>
            </w:r>
            <w:r w:rsidRPr="009D6E04">
              <w:rPr>
                <w:rFonts w:ascii="Source Sans 3" w:hAnsi="Source Sans 3"/>
                <w:noProof/>
                <w:u w:val="single"/>
              </w:rPr>
              <w:t> </w:t>
            </w:r>
            <w:r w:rsidRPr="009D6E04">
              <w:rPr>
                <w:rFonts w:ascii="Source Sans 3" w:hAnsi="Source Sans 3"/>
                <w:noProof/>
                <w:u w:val="single"/>
              </w:rPr>
              <w:t> </w:t>
            </w:r>
            <w:r w:rsidRPr="009D6E04">
              <w:rPr>
                <w:rFonts w:ascii="Source Sans 3" w:hAnsi="Source Sans 3"/>
                <w:noProof/>
                <w:u w:val="single"/>
              </w:rPr>
              <w:t> </w:t>
            </w:r>
            <w:r w:rsidRPr="009D6E04">
              <w:rPr>
                <w:rFonts w:ascii="Source Sans 3" w:hAnsi="Source Sans 3"/>
                <w:noProof/>
                <w:u w:val="single"/>
              </w:rPr>
              <w:t> </w:t>
            </w:r>
            <w:r w:rsidRPr="009D6E04">
              <w:rPr>
                <w:rFonts w:ascii="Source Sans 3" w:hAnsi="Source Sans 3"/>
                <w:noProof/>
                <w:u w:val="single"/>
              </w:rPr>
              <w:t> </w:t>
            </w:r>
            <w:r w:rsidRPr="009D6E0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D6E04">
              <w:rPr>
                <w:rFonts w:ascii="Source Sans 3" w:hAnsi="Source Sans 3"/>
              </w:rPr>
              <w:t xml:space="preserve"> </w:t>
            </w:r>
          </w:p>
          <w:p w14:paraId="714BF550" w14:textId="35735C8B" w:rsidR="00D45CA8" w:rsidRPr="009D6E04" w:rsidRDefault="003A142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D6E04">
              <w:rPr>
                <w:rFonts w:ascii="Source Sans 3" w:hAnsi="Source Sans 3"/>
                <w:sz w:val="16"/>
              </w:rPr>
              <w:t>B106</w:t>
            </w:r>
          </w:p>
        </w:tc>
      </w:tr>
      <w:tr w:rsidR="00D45CA8" w:rsidRPr="009D6E04" w14:paraId="4822964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D0F1EEE" w14:textId="77777777" w:rsidR="00D45CA8" w:rsidRPr="009D6E04" w:rsidRDefault="00D45CA8" w:rsidP="009D6E04">
            <w:pPr>
              <w:pStyle w:val="berschrift3"/>
            </w:pPr>
            <w:r w:rsidRPr="009D6E04">
              <w:t>Gefahrstoffbezeichnung</w:t>
            </w:r>
          </w:p>
        </w:tc>
      </w:tr>
      <w:tr w:rsidR="00D45CA8" w:rsidRPr="009D6E04" w14:paraId="0D4269E5" w14:textId="77777777" w:rsidTr="003A142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1EC31E1" w14:textId="1597CF3D" w:rsidR="00D45CA8" w:rsidRPr="009D6E04" w:rsidRDefault="003A1420" w:rsidP="009D6E04">
            <w:pPr>
              <w:pStyle w:val="berschrift3"/>
              <w:ind w:left="1145"/>
              <w:jc w:val="left"/>
            </w:pPr>
            <w:r w:rsidRPr="009D6E04">
              <w:t xml:space="preserve">Antimontrioxid </w:t>
            </w:r>
            <w:r w:rsidRPr="009D6E04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D6E04">
              <w:rPr>
                <w:u w:val="single"/>
              </w:rPr>
              <w:instrText xml:space="preserve"> FORMTEXT </w:instrText>
            </w:r>
            <w:r w:rsidRPr="009D6E04">
              <w:rPr>
                <w:u w:val="single"/>
              </w:rPr>
            </w:r>
            <w:r w:rsidRPr="009D6E04">
              <w:rPr>
                <w:u w:val="single"/>
              </w:rPr>
              <w:fldChar w:fldCharType="separate"/>
            </w:r>
            <w:r w:rsidRPr="009D6E04">
              <w:rPr>
                <w:u w:val="single"/>
              </w:rPr>
              <w:t> </w:t>
            </w:r>
            <w:r w:rsidRPr="009D6E04">
              <w:rPr>
                <w:u w:val="single"/>
              </w:rPr>
              <w:t> </w:t>
            </w:r>
            <w:r w:rsidRPr="009D6E04">
              <w:rPr>
                <w:u w:val="single"/>
              </w:rPr>
              <w:t> </w:t>
            </w:r>
            <w:r w:rsidRPr="009D6E04">
              <w:rPr>
                <w:u w:val="single"/>
              </w:rPr>
              <w:t> </w:t>
            </w:r>
            <w:r w:rsidRPr="009D6E04">
              <w:rPr>
                <w:u w:val="single"/>
              </w:rPr>
              <w:t> </w:t>
            </w:r>
            <w:r w:rsidRPr="009D6E04">
              <w:fldChar w:fldCharType="end"/>
            </w:r>
            <w:r w:rsidRPr="009D6E04">
              <w:br/>
            </w:r>
            <w:r w:rsidRPr="009D6E04">
              <w:rPr>
                <w:sz w:val="20"/>
                <w:szCs w:val="20"/>
              </w:rPr>
              <w:t>(</w:t>
            </w:r>
            <w:proofErr w:type="spellStart"/>
            <w:r w:rsidRPr="009D6E04">
              <w:rPr>
                <w:sz w:val="20"/>
                <w:szCs w:val="20"/>
              </w:rPr>
              <w:t>Diantimontrioxid</w:t>
            </w:r>
            <w:proofErr w:type="spellEnd"/>
            <w:r w:rsidRPr="009D6E04">
              <w:rPr>
                <w:sz w:val="20"/>
                <w:szCs w:val="20"/>
              </w:rPr>
              <w:t xml:space="preserve"> Sb</w:t>
            </w:r>
            <w:r w:rsidRPr="009D6E04">
              <w:rPr>
                <w:sz w:val="20"/>
                <w:szCs w:val="20"/>
                <w:vertAlign w:val="subscript"/>
              </w:rPr>
              <w:t>2</w:t>
            </w:r>
            <w:r w:rsidRPr="009D6E04">
              <w:rPr>
                <w:sz w:val="20"/>
                <w:szCs w:val="20"/>
              </w:rPr>
              <w:t>O</w:t>
            </w:r>
            <w:r w:rsidRPr="009D6E04">
              <w:rPr>
                <w:sz w:val="20"/>
                <w:szCs w:val="20"/>
                <w:vertAlign w:val="subscript"/>
              </w:rPr>
              <w:t>3</w:t>
            </w:r>
            <w:r w:rsidRPr="009D6E04">
              <w:rPr>
                <w:sz w:val="20"/>
                <w:szCs w:val="20"/>
              </w:rPr>
              <w:t>)</w:t>
            </w:r>
          </w:p>
        </w:tc>
      </w:tr>
      <w:tr w:rsidR="00D45CA8" w:rsidRPr="009D6E04" w14:paraId="3EBE484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E5320F" w14:textId="77777777" w:rsidR="00D45CA8" w:rsidRPr="009D6E04" w:rsidRDefault="00D45CA8" w:rsidP="009D6E04">
            <w:pPr>
              <w:pStyle w:val="berschrift3"/>
              <w:rPr>
                <w:sz w:val="24"/>
              </w:rPr>
            </w:pPr>
            <w:r w:rsidRPr="009D6E04">
              <w:t>Gefahren für Mensch und Umwelt</w:t>
            </w:r>
          </w:p>
        </w:tc>
      </w:tr>
      <w:tr w:rsidR="00D45CA8" w:rsidRPr="009D6E04" w14:paraId="25FA1B65" w14:textId="77777777" w:rsidTr="003A142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4E8D6E4" w14:textId="617C9061" w:rsidR="00D45CA8" w:rsidRPr="009D6E04" w:rsidRDefault="003A142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D6E0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910E8BD" wp14:editId="7D2C5135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8BAA7" w14:textId="77777777" w:rsidR="00CF5E5C" w:rsidRPr="009D6E04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D6E04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5A56DE3" w14:textId="5E474CA4" w:rsidR="003A1420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>Kann Haut- und Schleimhautreizungen verursachen; nach Inhalation entzündliche Veränderungen im Atemtrakt, bei höheren Konzentrationen chronische Entzündungen der Lunge und Schädigung des Herzmuskels und des Kreislaufs möglich</w:t>
            </w:r>
          </w:p>
          <w:p w14:paraId="7F6D59A1" w14:textId="2EEB1DF0" w:rsidR="00E118EC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>Steht im Verdacht in Form atembarer Stäube, Krebs zu erzeugen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11461D6" w14:textId="77777777" w:rsidR="00D45CA8" w:rsidRPr="009D6E0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D6E04" w14:paraId="36F69E1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F9C491" w14:textId="77777777" w:rsidR="00D45CA8" w:rsidRPr="009D6E04" w:rsidRDefault="00D45CA8" w:rsidP="009D6E04">
            <w:pPr>
              <w:pStyle w:val="berschrift3"/>
            </w:pPr>
            <w:r w:rsidRPr="009D6E04">
              <w:t>Schutzmaßnahmen und Verhaltensregeln</w:t>
            </w:r>
          </w:p>
        </w:tc>
      </w:tr>
      <w:tr w:rsidR="00D45CA8" w:rsidRPr="009D6E04" w14:paraId="555EF39C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C6090AB" w14:textId="77777777" w:rsidR="00D45CA8" w:rsidRPr="009D6E04" w:rsidRDefault="003A142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D6E0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E7AF903" wp14:editId="7B5DA8BA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9D53A" w14:textId="77777777" w:rsidR="003A1420" w:rsidRPr="009D6E04" w:rsidRDefault="003A142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D6E0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A91D73B" wp14:editId="6599F2A2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C4AD3" w14:textId="048099CE" w:rsidR="003A1420" w:rsidRPr="009D6E04" w:rsidRDefault="003A142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D6E0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6603C13" wp14:editId="7B92D8E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41C9E74" w14:textId="2F7E3EF4" w:rsidR="003A1420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 xml:space="preserve">Entstehende Stäube direkt an der Entstehungsstelle absaugen, Wirksamkeit der </w:t>
            </w:r>
            <w:r>
              <w:br/>
            </w:r>
            <w:r w:rsidR="003A1420" w:rsidRPr="009D6E04">
              <w:t>Absaugung täglich überprüfen, Mängel sofort dem Meister melden</w:t>
            </w:r>
          </w:p>
          <w:p w14:paraId="78F79504" w14:textId="48AD31E5" w:rsidR="003A1420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 xml:space="preserve">Verschütten unbedingt vermeiden. Staub nicht einatmen. Berührung mit Haut, </w:t>
            </w:r>
            <w:r w:rsidR="003A1420" w:rsidRPr="009D6E04">
              <w:br/>
              <w:t>Augen und Kleidung vermeiden. Angestaubte Kleidung wechseln</w:t>
            </w:r>
          </w:p>
          <w:p w14:paraId="4D1CA23A" w14:textId="376006CB" w:rsidR="003A1420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 xml:space="preserve">Hautschutz benutzen: Schutz (vor der Arbeit) </w:t>
            </w:r>
            <w:r w:rsidR="003A1420" w:rsidRPr="009D6E04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A1420" w:rsidRPr="009D6E04">
              <w:rPr>
                <w:u w:val="single"/>
              </w:rPr>
              <w:instrText xml:space="preserve"> FORMTEXT </w:instrText>
            </w:r>
            <w:r w:rsidR="003A1420" w:rsidRPr="009D6E04">
              <w:rPr>
                <w:u w:val="single"/>
              </w:rPr>
            </w:r>
            <w:r w:rsidR="003A1420" w:rsidRPr="009D6E04">
              <w:rPr>
                <w:u w:val="single"/>
              </w:rPr>
              <w:fldChar w:fldCharType="separate"/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fldChar w:fldCharType="end"/>
            </w:r>
            <w:r w:rsidR="003A1420" w:rsidRPr="009D6E04">
              <w:t xml:space="preserve">, Reinigung </w:t>
            </w:r>
            <w:r w:rsidR="009E4F9F" w:rsidRPr="009D6E04">
              <w:br/>
            </w:r>
            <w:r w:rsidR="003A1420" w:rsidRPr="009D6E04">
              <w:t xml:space="preserve">(vor Pausen und Arbeitsschluss) </w:t>
            </w:r>
            <w:r w:rsidR="003A1420" w:rsidRPr="009D6E04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A1420" w:rsidRPr="009D6E04">
              <w:rPr>
                <w:u w:val="single"/>
              </w:rPr>
              <w:instrText xml:space="preserve"> FORMTEXT </w:instrText>
            </w:r>
            <w:r w:rsidR="003A1420" w:rsidRPr="009D6E04">
              <w:rPr>
                <w:u w:val="single"/>
              </w:rPr>
            </w:r>
            <w:r w:rsidR="003A1420" w:rsidRPr="009D6E04">
              <w:rPr>
                <w:u w:val="single"/>
              </w:rPr>
              <w:fldChar w:fldCharType="separate"/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fldChar w:fldCharType="end"/>
            </w:r>
            <w:r w:rsidR="003A1420" w:rsidRPr="009D6E04">
              <w:t xml:space="preserve">, Pflege (nach der Arbeit) </w:t>
            </w:r>
            <w:r w:rsidR="003A1420" w:rsidRPr="009D6E04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A1420" w:rsidRPr="009D6E04">
              <w:rPr>
                <w:u w:val="single"/>
              </w:rPr>
              <w:instrText xml:space="preserve"> FORMTEXT </w:instrText>
            </w:r>
            <w:r w:rsidR="003A1420" w:rsidRPr="009D6E04">
              <w:rPr>
                <w:u w:val="single"/>
              </w:rPr>
            </w:r>
            <w:r w:rsidR="003A1420" w:rsidRPr="009D6E04">
              <w:rPr>
                <w:u w:val="single"/>
              </w:rPr>
              <w:fldChar w:fldCharType="separate"/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rPr>
                <w:u w:val="single"/>
              </w:rPr>
              <w:t> </w:t>
            </w:r>
            <w:r w:rsidR="003A1420" w:rsidRPr="009D6E04">
              <w:fldChar w:fldCharType="end"/>
            </w:r>
          </w:p>
          <w:p w14:paraId="5E887AF0" w14:textId="79F16319" w:rsidR="003A1420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 xml:space="preserve">Am Arbeitsplatz nicht rauchen, essen oder trinken und hier keine </w:t>
            </w:r>
            <w:r w:rsidR="003A1420" w:rsidRPr="009D6E04">
              <w:br/>
              <w:t>Lebensmittel aufbewahren</w:t>
            </w:r>
          </w:p>
          <w:p w14:paraId="34E12A4C" w14:textId="3E241C36" w:rsidR="003A1420" w:rsidRPr="009D6E04" w:rsidRDefault="003A1420" w:rsidP="003A1420">
            <w:pPr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Handschutz:</w:t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  <w:t>Schutzhandschuhe aus Gummi oder Kunststoff</w:t>
            </w:r>
          </w:p>
          <w:p w14:paraId="3D2068AC" w14:textId="0A5B2853" w:rsidR="003A1420" w:rsidRPr="009D6E04" w:rsidRDefault="003A1420" w:rsidP="003A1420">
            <w:pPr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Augenschutz:</w:t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  <w:t>Schutzbrille</w:t>
            </w:r>
          </w:p>
          <w:p w14:paraId="0E6F5267" w14:textId="56C542A5" w:rsidR="00D45CA8" w:rsidRPr="009D6E04" w:rsidRDefault="003A1420" w:rsidP="003A1420">
            <w:pPr>
              <w:spacing w:after="60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Atemschutz:</w:t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  <w:t xml:space="preserve">Bei Auftreten örtlich nicht absaugbarer Staubentwicklung </w:t>
            </w:r>
            <w:r w:rsidRPr="009D6E04">
              <w:rPr>
                <w:rFonts w:ascii="Source Sans 3" w:hAnsi="Source Sans 3"/>
              </w:rPr>
              <w:br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  <w:t>Atemschutzmaske mit Feinpartikelfilter P 3 verwenden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FB8F369" w14:textId="77777777" w:rsidR="00D45CA8" w:rsidRPr="009D6E0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D6E04" w14:paraId="498B05B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6B49A2A" w14:textId="77777777" w:rsidR="00D45CA8" w:rsidRPr="009D6E04" w:rsidRDefault="00D45CA8" w:rsidP="009D6E04">
            <w:pPr>
              <w:pStyle w:val="berschrift3"/>
            </w:pPr>
            <w:r w:rsidRPr="009D6E04">
              <w:t>Verhalten im Gefahrfall</w:t>
            </w:r>
          </w:p>
        </w:tc>
      </w:tr>
      <w:tr w:rsidR="00D45CA8" w:rsidRPr="009D6E04" w14:paraId="28628820" w14:textId="77777777" w:rsidTr="003A142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2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56709C1" w14:textId="77777777" w:rsidR="00D45CA8" w:rsidRPr="009D6E0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EF96B59" w14:textId="3C73AF9E" w:rsidR="003A1420" w:rsidRPr="009D6E04" w:rsidRDefault="0050314A" w:rsidP="0050314A">
            <w:pPr>
              <w:pStyle w:val="Aufzhlung1"/>
              <w:rPr>
                <w:color w:val="000000"/>
              </w:rPr>
            </w:pPr>
            <w:r w:rsidRPr="0050314A">
              <w:t>‒</w:t>
            </w:r>
            <w:r w:rsidRPr="0050314A">
              <w:tab/>
            </w:r>
            <w:r w:rsidR="003A1420" w:rsidRPr="009D6E04">
              <w:t xml:space="preserve">Nach Verschütten Staub nur mit Schutzkleidung, Atemschutzmaske, Handschuhen </w:t>
            </w:r>
            <w:r w:rsidR="003A1420" w:rsidRPr="009D6E04">
              <w:br/>
              <w:t>und Schutzbrille anfeuchten, zusammenkehren und nass aufnehmen</w:t>
            </w:r>
          </w:p>
          <w:p w14:paraId="0CEE2DDF" w14:textId="6198086D" w:rsidR="00D45CA8" w:rsidRPr="009D6E04" w:rsidRDefault="003A1420" w:rsidP="0050314A">
            <w:pPr>
              <w:pStyle w:val="Notruf"/>
              <w:spacing w:before="0"/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Notruf:</w:t>
            </w:r>
            <w:r w:rsidRPr="009D6E04">
              <w:rPr>
                <w:rFonts w:ascii="Source Sans 3" w:hAnsi="Source Sans 3"/>
                <w:sz w:val="20"/>
              </w:rPr>
              <w:t xml:space="preserve">  </w:t>
            </w:r>
            <w:r w:rsidRPr="009D6E04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D6E04">
              <w:rPr>
                <w:rFonts w:ascii="Source Sans 3" w:hAnsi="Source Sans 3"/>
              </w:rPr>
              <w:instrText xml:space="preserve"> FORMTEXT </w:instrText>
            </w:r>
            <w:r w:rsidRPr="009D6E04">
              <w:rPr>
                <w:rFonts w:ascii="Source Sans 3" w:hAnsi="Source Sans 3"/>
              </w:rPr>
            </w:r>
            <w:r w:rsidRPr="009D6E04">
              <w:rPr>
                <w:rFonts w:ascii="Source Sans 3" w:hAnsi="Source Sans 3"/>
              </w:rPr>
              <w:fldChar w:fldCharType="separate"/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D6E04" w14:paraId="75AE7AB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0CEB5F" w14:textId="77777777" w:rsidR="00D45CA8" w:rsidRPr="009D6E04" w:rsidRDefault="00D45CA8" w:rsidP="009D6E04">
            <w:pPr>
              <w:pStyle w:val="berschrift3"/>
            </w:pPr>
            <w:r w:rsidRPr="009D6E04">
              <w:t>Erste Hilfe</w:t>
            </w:r>
          </w:p>
        </w:tc>
      </w:tr>
      <w:tr w:rsidR="00D45CA8" w:rsidRPr="009D6E04" w14:paraId="6702B985" w14:textId="77777777" w:rsidTr="003A142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5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1A7C60E" w14:textId="77777777" w:rsidR="00D45CA8" w:rsidRPr="009D6E04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D6E04">
              <w:rPr>
                <w:rFonts w:ascii="Source Sans 3" w:hAnsi="Source Sans 3"/>
                <w:noProof/>
              </w:rPr>
              <w:drawing>
                <wp:inline distT="0" distB="0" distL="0" distR="0" wp14:anchorId="24519B7D" wp14:editId="69C6D33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59EDC51" w14:textId="77777777" w:rsidR="003A1420" w:rsidRPr="009D6E04" w:rsidRDefault="003A1420" w:rsidP="003A1420">
            <w:pPr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Nach Hautkontakt:</w:t>
            </w:r>
            <w:r w:rsidRPr="009D6E04">
              <w:rPr>
                <w:rFonts w:ascii="Source Sans 3" w:hAnsi="Source Sans 3"/>
              </w:rPr>
              <w:tab/>
              <w:t>Mit viel Wasser und Seife waschen</w:t>
            </w:r>
          </w:p>
          <w:p w14:paraId="2A76EFEF" w14:textId="0533DF51" w:rsidR="003A1420" w:rsidRPr="009D6E04" w:rsidRDefault="003A1420" w:rsidP="003A1420">
            <w:pPr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Nach Augenkontakt:</w:t>
            </w:r>
            <w:r w:rsidRPr="009D6E04">
              <w:rPr>
                <w:rFonts w:ascii="Source Sans 3" w:hAnsi="Source Sans 3"/>
              </w:rPr>
              <w:tab/>
              <w:t xml:space="preserve">Unter fließendem Wasser bei gut geöffnetem </w:t>
            </w:r>
            <w:proofErr w:type="spellStart"/>
            <w:r w:rsidRPr="009D6E04">
              <w:rPr>
                <w:rFonts w:ascii="Source Sans 3" w:hAnsi="Source Sans 3"/>
              </w:rPr>
              <w:t>Lidspalt</w:t>
            </w:r>
            <w:proofErr w:type="spellEnd"/>
            <w:r w:rsidRPr="009D6E04">
              <w:rPr>
                <w:rFonts w:ascii="Source Sans 3" w:hAnsi="Source Sans 3"/>
              </w:rPr>
              <w:t xml:space="preserve"> 10 Minuten spülen, </w:t>
            </w:r>
            <w:r w:rsidRPr="009D6E04">
              <w:rPr>
                <w:rFonts w:ascii="Source Sans 3" w:hAnsi="Source Sans 3"/>
              </w:rPr>
              <w:br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ab/>
              <w:t>Augenarzt aufsuchen.</w:t>
            </w:r>
          </w:p>
          <w:p w14:paraId="2FDF7BDE" w14:textId="77777777" w:rsidR="003A1420" w:rsidRPr="009D6E04" w:rsidRDefault="003A1420" w:rsidP="003A1420">
            <w:pPr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Nach Verschlucken:</w:t>
            </w:r>
            <w:r w:rsidRPr="009D6E04">
              <w:rPr>
                <w:rFonts w:ascii="Source Sans 3" w:hAnsi="Source Sans 3"/>
              </w:rPr>
              <w:tab/>
              <w:t>Sofort Arzt aufsuchen!</w:t>
            </w:r>
          </w:p>
          <w:p w14:paraId="2B9FB789" w14:textId="3D250BDA" w:rsidR="003A1420" w:rsidRPr="009D6E04" w:rsidRDefault="003A1420" w:rsidP="003A1420">
            <w:pPr>
              <w:rPr>
                <w:rFonts w:ascii="Source Sans 3" w:hAnsi="Source Sans 3"/>
              </w:rPr>
            </w:pPr>
            <w:r w:rsidRPr="009D6E04">
              <w:rPr>
                <w:rFonts w:ascii="Source Sans 3" w:hAnsi="Source Sans 3"/>
              </w:rPr>
              <w:t>Nach Einatmen:</w:t>
            </w:r>
            <w:r w:rsidRPr="009D6E04">
              <w:rPr>
                <w:rFonts w:ascii="Source Sans 3" w:hAnsi="Source Sans 3"/>
              </w:rPr>
              <w:tab/>
            </w:r>
            <w:r w:rsidR="0050314A">
              <w:rPr>
                <w:rFonts w:ascii="Source Sans 3" w:hAnsi="Source Sans 3"/>
              </w:rPr>
              <w:tab/>
            </w:r>
            <w:r w:rsidRPr="009D6E04">
              <w:rPr>
                <w:rFonts w:ascii="Source Sans 3" w:hAnsi="Source Sans 3"/>
              </w:rPr>
              <w:t>Frischluft, sofort Arzt aufsuchen!</w:t>
            </w:r>
          </w:p>
          <w:p w14:paraId="4CEE24B3" w14:textId="514480A9" w:rsidR="00D45CA8" w:rsidRPr="009D6E04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9D6E0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D6E0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6E0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D6E04">
              <w:rPr>
                <w:rFonts w:ascii="Source Sans 3" w:hAnsi="Source Sans 3"/>
                <w:sz w:val="20"/>
                <w:szCs w:val="20"/>
              </w:rPr>
            </w:r>
            <w:r w:rsidRPr="009D6E0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D6E04">
              <w:rPr>
                <w:rFonts w:ascii="Source Sans 3" w:hAnsi="Source Sans 3"/>
                <w:sz w:val="20"/>
                <w:szCs w:val="20"/>
              </w:rPr>
              <w:tab/>
            </w:r>
            <w:r w:rsidR="0050314A">
              <w:rPr>
                <w:rFonts w:ascii="Source Sans 3" w:hAnsi="Source Sans 3"/>
                <w:sz w:val="20"/>
                <w:szCs w:val="20"/>
              </w:rPr>
              <w:tab/>
            </w:r>
            <w:r w:rsidRPr="009D6E04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D6E0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D6E0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D6E0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D6E0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6E0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D6E04" w14:paraId="440F57E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E9422FE" w14:textId="77777777" w:rsidR="00D45CA8" w:rsidRPr="009D6E04" w:rsidRDefault="00D45CA8" w:rsidP="009D6E04">
            <w:pPr>
              <w:pStyle w:val="berschrift3"/>
            </w:pPr>
            <w:r w:rsidRPr="009D6E04">
              <w:t>Sachgerechte Entsorgung</w:t>
            </w:r>
          </w:p>
        </w:tc>
      </w:tr>
      <w:tr w:rsidR="00D45CA8" w:rsidRPr="009D6E04" w14:paraId="787CFEFD" w14:textId="77777777" w:rsidTr="003A142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5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BABBC24" w14:textId="77777777" w:rsidR="00D45CA8" w:rsidRPr="009D6E0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65D83A7" w14:textId="4C08C4C3" w:rsidR="00D45CA8" w:rsidRPr="009D6E04" w:rsidRDefault="0050314A" w:rsidP="0050314A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3A1420" w:rsidRPr="009D6E04">
              <w:t>Angefeuchteten Staub in den Sondermüll</w:t>
            </w:r>
          </w:p>
          <w:p w14:paraId="6C905796" w14:textId="77777777" w:rsidR="00872D6F" w:rsidRPr="009D6E04" w:rsidRDefault="00872D6F" w:rsidP="0050314A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D6E0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D6E04">
              <w:rPr>
                <w:rFonts w:ascii="Source Sans 3" w:hAnsi="Source Sans 3"/>
                <w:color w:val="000000"/>
              </w:rPr>
              <w:t xml:space="preserve"> </w:t>
            </w:r>
            <w:r w:rsidRPr="009D6E0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6E04">
              <w:rPr>
                <w:rFonts w:ascii="Source Sans 3" w:hAnsi="Source Sans 3"/>
              </w:rPr>
              <w:instrText xml:space="preserve"> FORMTEXT </w:instrText>
            </w:r>
            <w:r w:rsidRPr="009D6E04">
              <w:rPr>
                <w:rFonts w:ascii="Source Sans 3" w:hAnsi="Source Sans 3"/>
              </w:rPr>
            </w:r>
            <w:r w:rsidRPr="009D6E04">
              <w:rPr>
                <w:rFonts w:ascii="Source Sans 3" w:hAnsi="Source Sans 3"/>
              </w:rPr>
              <w:fldChar w:fldCharType="separate"/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</w:rPr>
              <w:fldChar w:fldCharType="end"/>
            </w:r>
            <w:r w:rsidRPr="009D6E04">
              <w:rPr>
                <w:rFonts w:ascii="Source Sans 3" w:hAnsi="Source Sans 3"/>
                <w:color w:val="000000"/>
              </w:rPr>
              <w:tab/>
            </w:r>
            <w:r w:rsidRPr="009D6E04">
              <w:rPr>
                <w:rFonts w:ascii="Source Sans 3" w:hAnsi="Source Sans 3"/>
                <w:color w:val="000000"/>
              </w:rPr>
              <w:tab/>
            </w:r>
            <w:r w:rsidRPr="009D6E0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D6E04">
              <w:rPr>
                <w:rFonts w:ascii="Source Sans 3" w:hAnsi="Source Sans 3"/>
                <w:color w:val="000000"/>
              </w:rPr>
              <w:t xml:space="preserve"> </w:t>
            </w:r>
            <w:r w:rsidRPr="009D6E0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6E04">
              <w:rPr>
                <w:rFonts w:ascii="Source Sans 3" w:hAnsi="Source Sans 3"/>
              </w:rPr>
              <w:instrText xml:space="preserve"> FORMTEXT </w:instrText>
            </w:r>
            <w:r w:rsidRPr="009D6E04">
              <w:rPr>
                <w:rFonts w:ascii="Source Sans 3" w:hAnsi="Source Sans 3"/>
              </w:rPr>
            </w:r>
            <w:r w:rsidRPr="009D6E04">
              <w:rPr>
                <w:rFonts w:ascii="Source Sans 3" w:hAnsi="Source Sans 3"/>
              </w:rPr>
              <w:fldChar w:fldCharType="separate"/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  <w:noProof/>
              </w:rPr>
              <w:t> </w:t>
            </w:r>
            <w:r w:rsidRPr="009D6E04">
              <w:rPr>
                <w:rFonts w:ascii="Source Sans 3" w:hAnsi="Source Sans 3"/>
              </w:rPr>
              <w:fldChar w:fldCharType="end"/>
            </w:r>
          </w:p>
        </w:tc>
      </w:tr>
    </w:tbl>
    <w:p w14:paraId="6E4F2685" w14:textId="77777777" w:rsidR="00D45CA8" w:rsidRPr="009D6E0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D6E0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A5E0E50-45AB-43C9-9B00-287EC2763BA4}"/>
    <w:embedBold r:id="rId2" w:fontKey="{E83602C9-1C52-4EF6-8BF6-B3E66C684A2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27B2483"/>
    <w:multiLevelType w:val="hybridMultilevel"/>
    <w:tmpl w:val="F6BE8E8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20"/>
    <w:rsid w:val="000718AA"/>
    <w:rsid w:val="00072313"/>
    <w:rsid w:val="000915F3"/>
    <w:rsid w:val="0020256F"/>
    <w:rsid w:val="002874ED"/>
    <w:rsid w:val="002B0015"/>
    <w:rsid w:val="00352514"/>
    <w:rsid w:val="003A1420"/>
    <w:rsid w:val="003F0E4D"/>
    <w:rsid w:val="00400BC7"/>
    <w:rsid w:val="004638AD"/>
    <w:rsid w:val="0050314A"/>
    <w:rsid w:val="00564C7D"/>
    <w:rsid w:val="00744851"/>
    <w:rsid w:val="00800ABE"/>
    <w:rsid w:val="00850334"/>
    <w:rsid w:val="008525E3"/>
    <w:rsid w:val="00872D6F"/>
    <w:rsid w:val="00991CDD"/>
    <w:rsid w:val="009D6E04"/>
    <w:rsid w:val="009E4F9F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11DF1"/>
  <w15:chartTrackingRefBased/>
  <w15:docId w15:val="{0C2C8ADB-971F-4308-8BA8-C4D79977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D6E04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50314A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245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2025-07-30T15:06:00Z</dcterms:created>
  <dcterms:modified xsi:type="dcterms:W3CDTF">2026-01-05T14:08:00Z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