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B2987" w14:textId="77777777" w:rsidR="00564C7D" w:rsidRPr="001D1817" w:rsidRDefault="00072313">
      <w:pPr>
        <w:spacing w:before="0"/>
        <w:rPr>
          <w:rFonts w:ascii="Source Sans 3" w:hAnsi="Source Sans 3"/>
          <w:sz w:val="8"/>
        </w:rPr>
      </w:pPr>
      <w:r w:rsidRPr="001D1817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70B74CBA" wp14:editId="43077F5F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50EDD" w14:textId="77777777" w:rsidR="00564C7D" w:rsidRPr="001D1817" w:rsidRDefault="00564C7D">
      <w:pPr>
        <w:spacing w:before="0"/>
        <w:rPr>
          <w:rFonts w:ascii="Source Sans 3" w:hAnsi="Source Sans 3"/>
          <w:sz w:val="8"/>
        </w:rPr>
      </w:pPr>
    </w:p>
    <w:p w14:paraId="7348008F" w14:textId="77777777" w:rsidR="00564C7D" w:rsidRPr="001D1817" w:rsidRDefault="00564C7D">
      <w:pPr>
        <w:spacing w:before="0"/>
        <w:rPr>
          <w:rFonts w:ascii="Source Sans 3" w:hAnsi="Source Sans 3"/>
          <w:sz w:val="8"/>
        </w:rPr>
      </w:pPr>
    </w:p>
    <w:p w14:paraId="2C4A6AB5" w14:textId="77777777" w:rsidR="00564C7D" w:rsidRPr="001D1817" w:rsidRDefault="00564C7D">
      <w:pPr>
        <w:spacing w:before="0"/>
        <w:rPr>
          <w:rFonts w:ascii="Source Sans 3" w:hAnsi="Source Sans 3"/>
          <w:sz w:val="8"/>
        </w:rPr>
      </w:pPr>
    </w:p>
    <w:p w14:paraId="3DEC65DD" w14:textId="77777777" w:rsidR="00564C7D" w:rsidRPr="001D1817" w:rsidRDefault="00564C7D">
      <w:pPr>
        <w:spacing w:before="0"/>
        <w:rPr>
          <w:rFonts w:ascii="Source Sans 3" w:hAnsi="Source Sans 3"/>
          <w:sz w:val="8"/>
        </w:rPr>
        <w:sectPr w:rsidR="00564C7D" w:rsidRPr="001D1817" w:rsidSect="00F85ADB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10CAD65" w14:textId="32D144C0" w:rsidR="00744851" w:rsidRPr="001D1817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1D1817" w14:paraId="59E90B38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4E64DAED" w14:textId="77777777" w:rsidR="00B836B7" w:rsidRPr="001D1817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1D1817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1AE2679" wp14:editId="6106A3F5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F8AC5" w14:textId="77777777" w:rsidR="00B836B7" w:rsidRPr="001D1817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0EB64C8" w14:textId="77777777" w:rsidR="00B836B7" w:rsidRPr="001D1817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1D181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6CCCA17" wp14:editId="0971B744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CE83B4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D1817">
              <w:rPr>
                <w:rFonts w:ascii="Source Sans 3" w:hAnsi="Source Sans 3"/>
              </w:rPr>
              <w:t xml:space="preserve">Firma:  </w:t>
            </w:r>
            <w:r w:rsidR="00B836B7" w:rsidRPr="001D181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1D1817">
              <w:rPr>
                <w:rFonts w:ascii="Source Sans 3" w:hAnsi="Source Sans 3"/>
              </w:rPr>
              <w:instrText xml:space="preserve"> FORMTEXT </w:instrText>
            </w:r>
            <w:r w:rsidR="00B836B7" w:rsidRPr="001D1817">
              <w:rPr>
                <w:rFonts w:ascii="Source Sans 3" w:hAnsi="Source Sans 3"/>
              </w:rPr>
            </w:r>
            <w:r w:rsidR="00B836B7" w:rsidRPr="001D1817">
              <w:rPr>
                <w:rFonts w:ascii="Source Sans 3" w:hAnsi="Source Sans 3"/>
              </w:rPr>
              <w:fldChar w:fldCharType="separate"/>
            </w:r>
            <w:r w:rsidR="00B836B7" w:rsidRPr="001D1817">
              <w:rPr>
                <w:rFonts w:ascii="Source Sans 3" w:hAnsi="Source Sans 3"/>
                <w:noProof/>
              </w:rPr>
              <w:t> </w:t>
            </w:r>
            <w:r w:rsidR="00B836B7" w:rsidRPr="001D1817">
              <w:rPr>
                <w:rFonts w:ascii="Source Sans 3" w:hAnsi="Source Sans 3"/>
                <w:noProof/>
              </w:rPr>
              <w:t> </w:t>
            </w:r>
            <w:r w:rsidR="00B836B7" w:rsidRPr="001D1817">
              <w:rPr>
                <w:rFonts w:ascii="Source Sans 3" w:hAnsi="Source Sans 3"/>
                <w:noProof/>
              </w:rPr>
              <w:t> </w:t>
            </w:r>
            <w:r w:rsidR="00B836B7" w:rsidRPr="001D1817">
              <w:rPr>
                <w:rFonts w:ascii="Source Sans 3" w:hAnsi="Source Sans 3"/>
                <w:noProof/>
              </w:rPr>
              <w:t> </w:t>
            </w:r>
            <w:r w:rsidR="00B836B7" w:rsidRPr="001D1817">
              <w:rPr>
                <w:rFonts w:ascii="Source Sans 3" w:hAnsi="Source Sans 3"/>
                <w:noProof/>
              </w:rPr>
              <w:t> </w:t>
            </w:r>
            <w:r w:rsidR="00B836B7" w:rsidRPr="001D1817">
              <w:rPr>
                <w:rFonts w:ascii="Source Sans 3" w:hAnsi="Source Sans 3"/>
              </w:rPr>
              <w:fldChar w:fldCharType="end"/>
            </w:r>
            <w:bookmarkEnd w:id="0"/>
          </w:p>
          <w:p w14:paraId="718635DA" w14:textId="77777777" w:rsidR="00B836B7" w:rsidRPr="001D1817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1D181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A90562F" wp14:editId="3E4748E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1C4FD0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1D1817">
              <w:rPr>
                <w:rFonts w:ascii="Source Sans 3" w:hAnsi="Source Sans 3"/>
              </w:rPr>
              <w:t xml:space="preserve">Arbeitsbereich:  </w:t>
            </w:r>
            <w:r w:rsidR="00400BC7" w:rsidRPr="001D181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1D1817">
              <w:rPr>
                <w:rFonts w:ascii="Source Sans 3" w:hAnsi="Source Sans 3"/>
              </w:rPr>
              <w:instrText xml:space="preserve"> FORMTEXT </w:instrText>
            </w:r>
            <w:r w:rsidR="00400BC7" w:rsidRPr="001D1817">
              <w:rPr>
                <w:rFonts w:ascii="Source Sans 3" w:hAnsi="Source Sans 3"/>
              </w:rPr>
            </w:r>
            <w:r w:rsidR="00400BC7" w:rsidRPr="001D1817">
              <w:rPr>
                <w:rFonts w:ascii="Source Sans 3" w:hAnsi="Source Sans 3"/>
              </w:rPr>
              <w:fldChar w:fldCharType="separate"/>
            </w:r>
            <w:r w:rsidR="00400BC7" w:rsidRPr="001D1817">
              <w:rPr>
                <w:rFonts w:ascii="Source Sans 3" w:hAnsi="Source Sans 3"/>
                <w:noProof/>
              </w:rPr>
              <w:t> </w:t>
            </w:r>
            <w:r w:rsidR="00400BC7" w:rsidRPr="001D1817">
              <w:rPr>
                <w:rFonts w:ascii="Source Sans 3" w:hAnsi="Source Sans 3"/>
                <w:noProof/>
              </w:rPr>
              <w:t> </w:t>
            </w:r>
            <w:r w:rsidR="00400BC7" w:rsidRPr="001D1817">
              <w:rPr>
                <w:rFonts w:ascii="Source Sans 3" w:hAnsi="Source Sans 3"/>
                <w:noProof/>
              </w:rPr>
              <w:t> </w:t>
            </w:r>
            <w:r w:rsidR="00400BC7" w:rsidRPr="001D1817">
              <w:rPr>
                <w:rFonts w:ascii="Source Sans 3" w:hAnsi="Source Sans 3"/>
                <w:noProof/>
              </w:rPr>
              <w:t> </w:t>
            </w:r>
            <w:r w:rsidR="00400BC7" w:rsidRPr="001D1817">
              <w:rPr>
                <w:rFonts w:ascii="Source Sans 3" w:hAnsi="Source Sans 3"/>
                <w:noProof/>
              </w:rPr>
              <w:t> </w:t>
            </w:r>
            <w:r w:rsidR="00400BC7" w:rsidRPr="001D1817">
              <w:rPr>
                <w:rFonts w:ascii="Source Sans 3" w:hAnsi="Source Sans 3"/>
              </w:rPr>
              <w:fldChar w:fldCharType="end"/>
            </w:r>
          </w:p>
          <w:p w14:paraId="44CCED4C" w14:textId="77777777" w:rsidR="00B836B7" w:rsidRPr="001D1817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1D1817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FC49B1C" wp14:editId="447F6F2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B9D4BC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1D1817">
              <w:rPr>
                <w:rFonts w:ascii="Source Sans 3" w:hAnsi="Source Sans 3"/>
              </w:rPr>
              <w:t xml:space="preserve">Verantwortlich:  </w:t>
            </w:r>
            <w:r w:rsidR="00B836B7" w:rsidRPr="001D181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1D1817">
              <w:rPr>
                <w:rFonts w:ascii="Source Sans 3" w:hAnsi="Source Sans 3"/>
              </w:rPr>
              <w:instrText xml:space="preserve"> FORMTEXT </w:instrText>
            </w:r>
            <w:r w:rsidR="00B836B7" w:rsidRPr="001D1817">
              <w:rPr>
                <w:rFonts w:ascii="Source Sans 3" w:hAnsi="Source Sans 3"/>
              </w:rPr>
            </w:r>
            <w:r w:rsidR="00B836B7" w:rsidRPr="001D1817">
              <w:rPr>
                <w:rFonts w:ascii="Source Sans 3" w:hAnsi="Source Sans 3"/>
              </w:rPr>
              <w:fldChar w:fldCharType="separate"/>
            </w:r>
            <w:r w:rsidR="00B836B7" w:rsidRPr="001D1817">
              <w:rPr>
                <w:rFonts w:ascii="Source Sans 3" w:hAnsi="Source Sans 3"/>
                <w:noProof/>
              </w:rPr>
              <w:t> </w:t>
            </w:r>
            <w:r w:rsidR="00B836B7" w:rsidRPr="001D1817">
              <w:rPr>
                <w:rFonts w:ascii="Source Sans 3" w:hAnsi="Source Sans 3"/>
                <w:noProof/>
              </w:rPr>
              <w:t> </w:t>
            </w:r>
            <w:r w:rsidR="00B836B7" w:rsidRPr="001D1817">
              <w:rPr>
                <w:rFonts w:ascii="Source Sans 3" w:hAnsi="Source Sans 3"/>
                <w:noProof/>
              </w:rPr>
              <w:t> </w:t>
            </w:r>
            <w:r w:rsidR="00B836B7" w:rsidRPr="001D1817">
              <w:rPr>
                <w:rFonts w:ascii="Source Sans 3" w:hAnsi="Source Sans 3"/>
                <w:noProof/>
              </w:rPr>
              <w:t> </w:t>
            </w:r>
            <w:r w:rsidR="00B836B7" w:rsidRPr="001D1817">
              <w:rPr>
                <w:rFonts w:ascii="Source Sans 3" w:hAnsi="Source Sans 3"/>
                <w:noProof/>
              </w:rPr>
              <w:t> </w:t>
            </w:r>
            <w:r w:rsidR="00B836B7" w:rsidRPr="001D1817">
              <w:rPr>
                <w:rFonts w:ascii="Source Sans 3" w:hAnsi="Source Sans 3"/>
              </w:rPr>
              <w:fldChar w:fldCharType="end"/>
            </w:r>
          </w:p>
          <w:p w14:paraId="04B85541" w14:textId="77777777" w:rsidR="00744851" w:rsidRPr="001D1817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1D1817">
              <w:rPr>
                <w:rFonts w:ascii="Source Sans 3" w:hAnsi="Source Sans 3"/>
              </w:rPr>
              <w:tab/>
            </w:r>
            <w:r w:rsidRPr="001D1817">
              <w:rPr>
                <w:rFonts w:ascii="Source Sans 3" w:hAnsi="Source Sans 3"/>
              </w:rPr>
              <w:tab/>
            </w:r>
            <w:r w:rsidRPr="001D1817">
              <w:rPr>
                <w:rFonts w:ascii="Source Sans 3" w:hAnsi="Source Sans 3"/>
              </w:rPr>
              <w:tab/>
            </w:r>
            <w:r w:rsidRPr="001D1817">
              <w:rPr>
                <w:rFonts w:ascii="Source Sans 3" w:hAnsi="Source Sans 3"/>
              </w:rPr>
              <w:tab/>
            </w:r>
            <w:r w:rsidRPr="001D181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2EAB4D85" w14:textId="77777777" w:rsidR="00744851" w:rsidRPr="001D1817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1D181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7CC9B5EA" w14:textId="77777777" w:rsidR="00744851" w:rsidRPr="001D1817" w:rsidRDefault="00744851">
            <w:pPr>
              <w:spacing w:before="0" w:after="60"/>
              <w:rPr>
                <w:rFonts w:ascii="Source Sans 3" w:hAnsi="Source Sans 3"/>
              </w:rPr>
            </w:pPr>
            <w:r w:rsidRPr="001D1817">
              <w:rPr>
                <w:rFonts w:ascii="Source Sans 3" w:hAnsi="Source Sans 3"/>
              </w:rPr>
              <w:t>GEM. § 14 GEFSTOFFV</w:t>
            </w:r>
          </w:p>
          <w:p w14:paraId="6154C09A" w14:textId="214735C5" w:rsidR="00564C7D" w:rsidRPr="001D1817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1D181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1D181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1D181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F85ADB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D1817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1D181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1D1817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0B6DB1AF" w14:textId="0B11BA52" w:rsidR="00744851" w:rsidRPr="001D1817" w:rsidRDefault="00744851" w:rsidP="003B2826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1D1817">
              <w:rPr>
                <w:rFonts w:ascii="Source Sans 3" w:hAnsi="Source Sans 3"/>
              </w:rPr>
              <w:t>Arbeitsplatz:</w:t>
            </w:r>
            <w:r w:rsidR="00E8423D" w:rsidRPr="001D1817">
              <w:rPr>
                <w:rFonts w:ascii="Source Sans 3" w:hAnsi="Source Sans 3"/>
              </w:rPr>
              <w:t xml:space="preserve"> </w:t>
            </w:r>
            <w:r w:rsidR="003B2826" w:rsidRPr="001D1817">
              <w:rPr>
                <w:rFonts w:ascii="Source Sans 3" w:hAnsi="Source Sans 3"/>
              </w:rPr>
              <w:t xml:space="preserve">Beschichtung </w:t>
            </w:r>
            <w:r w:rsidR="003B2826" w:rsidRPr="001D1817">
              <w:rPr>
                <w:rFonts w:ascii="Source Sans 3" w:hAnsi="Source Sans 3"/>
              </w:rPr>
              <w:br/>
              <w:t>von Textilien</w:t>
            </w:r>
          </w:p>
          <w:p w14:paraId="0A4642F8" w14:textId="466D5CEF" w:rsidR="00D45CA8" w:rsidRPr="001D1817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1D1817">
              <w:rPr>
                <w:rFonts w:ascii="Source Sans 3" w:hAnsi="Source Sans 3"/>
              </w:rPr>
              <w:t xml:space="preserve">Tätigkeit: </w:t>
            </w:r>
            <w:r w:rsidR="003B2826" w:rsidRPr="001D1817">
              <w:rPr>
                <w:rFonts w:ascii="Source Sans 3" w:hAnsi="Source Sans 3"/>
              </w:rPr>
              <w:t>Pasten ansetzen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4483E701" w14:textId="77777777" w:rsidR="00B836B7" w:rsidRPr="001D1817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1341F313" w14:textId="77777777" w:rsidR="00D45CA8" w:rsidRPr="001D1817" w:rsidRDefault="00D45CA8">
            <w:pPr>
              <w:spacing w:before="0"/>
              <w:rPr>
                <w:rFonts w:ascii="Source Sans 3" w:hAnsi="Source Sans 3"/>
              </w:rPr>
            </w:pPr>
            <w:r w:rsidRPr="001D1817">
              <w:rPr>
                <w:rFonts w:ascii="Source Sans 3" w:hAnsi="Source Sans 3"/>
              </w:rPr>
              <w:t xml:space="preserve">Stand: </w:t>
            </w:r>
            <w:r w:rsidRPr="001D181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1D1817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1D1817">
              <w:rPr>
                <w:rFonts w:ascii="Source Sans 3" w:hAnsi="Source Sans 3"/>
                <w:u w:val="single"/>
              </w:rPr>
              <w:instrText>FORMTEXT</w:instrText>
            </w:r>
            <w:r w:rsidRPr="001D1817">
              <w:rPr>
                <w:rFonts w:ascii="Source Sans 3" w:hAnsi="Source Sans 3"/>
                <w:u w:val="single"/>
              </w:rPr>
              <w:instrText xml:space="preserve"> </w:instrText>
            </w:r>
            <w:r w:rsidRPr="001D1817">
              <w:rPr>
                <w:rFonts w:ascii="Source Sans 3" w:hAnsi="Source Sans 3"/>
                <w:u w:val="single"/>
              </w:rPr>
            </w:r>
            <w:r w:rsidRPr="001D1817">
              <w:rPr>
                <w:rFonts w:ascii="Source Sans 3" w:hAnsi="Source Sans 3"/>
                <w:u w:val="single"/>
              </w:rPr>
              <w:fldChar w:fldCharType="separate"/>
            </w:r>
            <w:r w:rsidRPr="001D1817">
              <w:rPr>
                <w:rFonts w:ascii="Source Sans 3" w:hAnsi="Source Sans 3"/>
                <w:noProof/>
                <w:u w:val="single"/>
              </w:rPr>
              <w:t> </w:t>
            </w:r>
            <w:r w:rsidRPr="001D1817">
              <w:rPr>
                <w:rFonts w:ascii="Source Sans 3" w:hAnsi="Source Sans 3"/>
                <w:noProof/>
                <w:u w:val="single"/>
              </w:rPr>
              <w:t> </w:t>
            </w:r>
            <w:r w:rsidRPr="001D1817">
              <w:rPr>
                <w:rFonts w:ascii="Source Sans 3" w:hAnsi="Source Sans 3"/>
                <w:noProof/>
                <w:u w:val="single"/>
              </w:rPr>
              <w:t> </w:t>
            </w:r>
            <w:r w:rsidRPr="001D1817">
              <w:rPr>
                <w:rFonts w:ascii="Source Sans 3" w:hAnsi="Source Sans 3"/>
                <w:noProof/>
                <w:u w:val="single"/>
              </w:rPr>
              <w:t> </w:t>
            </w:r>
            <w:r w:rsidRPr="001D1817">
              <w:rPr>
                <w:rFonts w:ascii="Source Sans 3" w:hAnsi="Source Sans 3"/>
                <w:noProof/>
                <w:u w:val="single"/>
              </w:rPr>
              <w:t> </w:t>
            </w:r>
            <w:r w:rsidRPr="001D1817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1D1817">
              <w:rPr>
                <w:rFonts w:ascii="Source Sans 3" w:hAnsi="Source Sans 3"/>
              </w:rPr>
              <w:t xml:space="preserve"> </w:t>
            </w:r>
          </w:p>
          <w:p w14:paraId="6416CDFB" w14:textId="704F61F5" w:rsidR="00D45CA8" w:rsidRPr="001D1817" w:rsidRDefault="003B2826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1D1817">
              <w:rPr>
                <w:rFonts w:ascii="Source Sans 3" w:hAnsi="Source Sans 3"/>
                <w:sz w:val="16"/>
              </w:rPr>
              <w:t>B065</w:t>
            </w:r>
          </w:p>
        </w:tc>
      </w:tr>
      <w:tr w:rsidR="00D45CA8" w:rsidRPr="001D1817" w14:paraId="773F95E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C6058E8" w14:textId="77777777" w:rsidR="00D45CA8" w:rsidRPr="001D1817" w:rsidRDefault="00D45CA8" w:rsidP="001D1817">
            <w:pPr>
              <w:pStyle w:val="berschrift3"/>
            </w:pPr>
            <w:r w:rsidRPr="001D1817">
              <w:t>Gefahrstoffbezeichnung</w:t>
            </w:r>
          </w:p>
        </w:tc>
      </w:tr>
      <w:tr w:rsidR="00D45CA8" w:rsidRPr="001D1817" w14:paraId="39E4109E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D665552" w14:textId="1E992993" w:rsidR="00D45CA8" w:rsidRPr="001D1817" w:rsidRDefault="003B2826" w:rsidP="001D1817">
            <w:pPr>
              <w:pStyle w:val="berschrift3"/>
              <w:ind w:left="1145"/>
              <w:jc w:val="left"/>
            </w:pPr>
            <w:r w:rsidRPr="001D1817">
              <w:t xml:space="preserve">Dimethylformamid (DMF) </w:t>
            </w:r>
            <w:r w:rsidRPr="001D1817">
              <w:rPr>
                <w:sz w:val="20"/>
                <w:szCs w:val="20"/>
              </w:rPr>
              <w:t>(</w:t>
            </w:r>
            <w:proofErr w:type="gramStart"/>
            <w:r w:rsidRPr="001D1817">
              <w:rPr>
                <w:sz w:val="20"/>
                <w:szCs w:val="20"/>
              </w:rPr>
              <w:t>N,N</w:t>
            </w:r>
            <w:proofErr w:type="gramEnd"/>
            <w:r w:rsidRPr="001D1817">
              <w:rPr>
                <w:sz w:val="20"/>
                <w:szCs w:val="20"/>
              </w:rPr>
              <w:t>-Dimethylformamid)</w:t>
            </w:r>
            <w:r w:rsidRPr="001D1817">
              <w:t xml:space="preserve"> </w:t>
            </w:r>
            <w:r w:rsidRPr="001D1817">
              <w:rPr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1D1817">
              <w:rPr>
                <w:u w:val="single"/>
              </w:rPr>
              <w:instrText xml:space="preserve"> FORMTEXT </w:instrText>
            </w:r>
            <w:r w:rsidRPr="001D1817">
              <w:rPr>
                <w:u w:val="single"/>
              </w:rPr>
            </w:r>
            <w:r w:rsidRPr="001D1817">
              <w:rPr>
                <w:u w:val="single"/>
              </w:rPr>
              <w:fldChar w:fldCharType="separate"/>
            </w:r>
            <w:r w:rsidRPr="001D1817">
              <w:rPr>
                <w:u w:val="single"/>
              </w:rPr>
              <w:t> </w:t>
            </w:r>
            <w:r w:rsidRPr="001D1817">
              <w:rPr>
                <w:u w:val="single"/>
              </w:rPr>
              <w:t> </w:t>
            </w:r>
            <w:r w:rsidRPr="001D1817">
              <w:rPr>
                <w:u w:val="single"/>
              </w:rPr>
              <w:t> </w:t>
            </w:r>
            <w:r w:rsidRPr="001D1817">
              <w:rPr>
                <w:u w:val="single"/>
              </w:rPr>
              <w:t> </w:t>
            </w:r>
            <w:r w:rsidRPr="001D1817">
              <w:rPr>
                <w:u w:val="single"/>
              </w:rPr>
              <w:t> </w:t>
            </w:r>
            <w:r w:rsidRPr="001D1817">
              <w:fldChar w:fldCharType="end"/>
            </w:r>
          </w:p>
        </w:tc>
      </w:tr>
      <w:tr w:rsidR="00D45CA8" w:rsidRPr="001D1817" w14:paraId="26683AC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D5E5177" w14:textId="77777777" w:rsidR="00D45CA8" w:rsidRPr="001D1817" w:rsidRDefault="00D45CA8" w:rsidP="001D1817">
            <w:pPr>
              <w:pStyle w:val="berschrift3"/>
              <w:rPr>
                <w:sz w:val="24"/>
              </w:rPr>
            </w:pPr>
            <w:r w:rsidRPr="001D1817">
              <w:t>Gefahren für Mensch und Umwelt</w:t>
            </w:r>
          </w:p>
        </w:tc>
      </w:tr>
      <w:tr w:rsidR="00D45CA8" w:rsidRPr="001D1817" w14:paraId="00FF28AF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7A43B44" w14:textId="21D65699" w:rsidR="00D45CA8" w:rsidRPr="001D1817" w:rsidRDefault="003B282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1D181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7734616" wp14:editId="3B814B91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82580D" w14:textId="77777777" w:rsidR="00CF5E5C" w:rsidRPr="001D1817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1D1817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440FE9A" w14:textId="43E68D00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>Verursacht Gesundheitsschäden beim Einatmen</w:t>
            </w:r>
          </w:p>
          <w:p w14:paraId="7C745007" w14:textId="7EBC08F2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>Gesundheitsschädlich bei Hautberührung</w:t>
            </w:r>
          </w:p>
          <w:p w14:paraId="152F26F0" w14:textId="0EB024DA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>Freiwerdende Dämpfe können zu Augenschädigungen führen</w:t>
            </w:r>
          </w:p>
          <w:p w14:paraId="1D78B4FB" w14:textId="3FE26928" w:rsidR="00E118EC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 xml:space="preserve">Bei schwangeren Frauen besteht das Risiko einer Schädigung der Leibesfrucht selbst </w:t>
            </w:r>
            <w:r>
              <w:br/>
            </w:r>
            <w:r w:rsidR="003B2826" w:rsidRPr="001D1817">
              <w:t>bei Einhaltung der Grenzwerte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AC3B4E2" w14:textId="48E8D48E" w:rsidR="00D45CA8" w:rsidRPr="001D1817" w:rsidRDefault="003B282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D181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01B8323" wp14:editId="707BF511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D1817" w14:paraId="3E53BB83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7C8683C" w14:textId="77777777" w:rsidR="00D45CA8" w:rsidRPr="001D1817" w:rsidRDefault="00D45CA8" w:rsidP="001D1817">
            <w:pPr>
              <w:pStyle w:val="berschrift3"/>
            </w:pPr>
            <w:r w:rsidRPr="001D1817">
              <w:t>Schutzmaßnahmen und Verhaltensregeln</w:t>
            </w:r>
          </w:p>
        </w:tc>
      </w:tr>
      <w:tr w:rsidR="00D45CA8" w:rsidRPr="001D1817" w14:paraId="50091C10" w14:textId="77777777" w:rsidTr="003B28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3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C9794D0" w14:textId="77777777" w:rsidR="00D45CA8" w:rsidRPr="001D1817" w:rsidRDefault="003B282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D181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03939B6" wp14:editId="471CB2A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4D5D3E" w14:textId="038B9A43" w:rsidR="003B2826" w:rsidRPr="001D1817" w:rsidRDefault="003B282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1D181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DB844D1" wp14:editId="09158198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EF12C91" w14:textId="6BE90BD4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>Bei Arbeiten mit Dimethylformamid geeignete lösemittelbeständige Schutzhandschuhe z.</w:t>
            </w:r>
            <w:r>
              <w:t xml:space="preserve"> </w:t>
            </w:r>
            <w:r w:rsidR="003B2826" w:rsidRPr="001D1817">
              <w:t>B. Butylkautschuk – Butyl: 0,5 mm und dichtsitzende Schutzbrille tragen</w:t>
            </w:r>
          </w:p>
          <w:p w14:paraId="2547680E" w14:textId="2371F84D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>Werdende Mütter dürfen nicht mit Dimethylformamid arbeiten</w:t>
            </w:r>
          </w:p>
          <w:p w14:paraId="3F6FAF76" w14:textId="664F6ACD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 xml:space="preserve">Hautschutz benutzen: Schutz (vor der Arbeit) </w:t>
            </w:r>
            <w:r w:rsidR="003B2826" w:rsidRPr="001D181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B2826" w:rsidRPr="001D1817">
              <w:rPr>
                <w:u w:val="single"/>
              </w:rPr>
              <w:instrText xml:space="preserve"> FORMTEXT </w:instrText>
            </w:r>
            <w:r w:rsidR="003B2826" w:rsidRPr="001D1817">
              <w:rPr>
                <w:u w:val="single"/>
              </w:rPr>
            </w:r>
            <w:r w:rsidR="003B2826" w:rsidRPr="001D1817">
              <w:rPr>
                <w:u w:val="single"/>
              </w:rPr>
              <w:fldChar w:fldCharType="separate"/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fldChar w:fldCharType="end"/>
            </w:r>
            <w:r w:rsidR="003B2826" w:rsidRPr="001D1817">
              <w:t xml:space="preserve"> Reinigung </w:t>
            </w:r>
            <w:r w:rsidR="007638A3" w:rsidRPr="001D1817">
              <w:br/>
            </w:r>
            <w:r w:rsidR="003B2826" w:rsidRPr="001D1817">
              <w:t xml:space="preserve">(vor Pausen und Arbeitsschluss) </w:t>
            </w:r>
            <w:r w:rsidR="003B2826" w:rsidRPr="001D181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B2826" w:rsidRPr="001D1817">
              <w:rPr>
                <w:u w:val="single"/>
              </w:rPr>
              <w:instrText xml:space="preserve"> FORMTEXT </w:instrText>
            </w:r>
            <w:r w:rsidR="003B2826" w:rsidRPr="001D1817">
              <w:rPr>
                <w:u w:val="single"/>
              </w:rPr>
            </w:r>
            <w:r w:rsidR="003B2826" w:rsidRPr="001D1817">
              <w:rPr>
                <w:u w:val="single"/>
              </w:rPr>
              <w:fldChar w:fldCharType="separate"/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fldChar w:fldCharType="end"/>
            </w:r>
            <w:r w:rsidR="003B2826" w:rsidRPr="001D1817">
              <w:t xml:space="preserve"> Pflege (nach der Arbeit) </w:t>
            </w:r>
            <w:r w:rsidR="003B2826" w:rsidRPr="001D1817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3B2826" w:rsidRPr="001D1817">
              <w:rPr>
                <w:u w:val="single"/>
              </w:rPr>
              <w:instrText xml:space="preserve"> FORMTEXT </w:instrText>
            </w:r>
            <w:r w:rsidR="003B2826" w:rsidRPr="001D1817">
              <w:rPr>
                <w:u w:val="single"/>
              </w:rPr>
            </w:r>
            <w:r w:rsidR="003B2826" w:rsidRPr="001D1817">
              <w:rPr>
                <w:u w:val="single"/>
              </w:rPr>
              <w:fldChar w:fldCharType="separate"/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rPr>
                <w:u w:val="single"/>
              </w:rPr>
              <w:t> </w:t>
            </w:r>
            <w:r w:rsidR="003B2826" w:rsidRPr="001D1817">
              <w:fldChar w:fldCharType="end"/>
            </w:r>
          </w:p>
          <w:p w14:paraId="0BFEE666" w14:textId="0FC12998" w:rsidR="00D45CA8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 xml:space="preserve">Am Arbeitsplatz nicht rauchen, essen oder trinken und hier keine </w:t>
            </w:r>
            <w:r w:rsidR="003B2826" w:rsidRPr="001D1817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CD9867C" w14:textId="790283D9" w:rsidR="00D45CA8" w:rsidRPr="001D1817" w:rsidRDefault="003B282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1D181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B650A73" wp14:editId="7006A833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1D1817" w14:paraId="26A6454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8866390" w14:textId="77777777" w:rsidR="00D45CA8" w:rsidRPr="001D1817" w:rsidRDefault="00D45CA8" w:rsidP="001D1817">
            <w:pPr>
              <w:pStyle w:val="berschrift3"/>
            </w:pPr>
            <w:r w:rsidRPr="001D1817">
              <w:t>Verhalten im Gefahrfall</w:t>
            </w:r>
          </w:p>
        </w:tc>
      </w:tr>
      <w:tr w:rsidR="00D45CA8" w:rsidRPr="001D1817" w14:paraId="4FE7872F" w14:textId="77777777" w:rsidTr="003B28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60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53BDB1CD" w14:textId="390214FC" w:rsidR="00D45CA8" w:rsidRPr="001D1817" w:rsidRDefault="003B282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1D1817">
              <w:rPr>
                <w:rFonts w:ascii="Source Sans 3" w:hAnsi="Source Sans 3"/>
                <w:noProof/>
              </w:rPr>
              <w:drawing>
                <wp:inline distT="0" distB="0" distL="0" distR="0" wp14:anchorId="1FAE3BC7" wp14:editId="241BB22F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0C6BCE78" w14:textId="00656E03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 xml:space="preserve">Bei Auftreten größerer Dampfmengen oder Nebel Gefahrenbereich </w:t>
            </w:r>
            <w:r w:rsidR="003B2826" w:rsidRPr="001D1817">
              <w:br/>
              <w:t>sofort verlassen</w:t>
            </w:r>
          </w:p>
          <w:p w14:paraId="1EDC83F3" w14:textId="4E3A08A2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>Atemschutzvollmaske mit Gasfilter A2 (braun) bis 0,5 Vol.%</w:t>
            </w:r>
            <w:r w:rsidR="003B2826" w:rsidRPr="001D1817">
              <w:br/>
              <w:t>bzw. A3 bis 1 Vol.% im Gefahrenbereich tragen</w:t>
            </w:r>
          </w:p>
          <w:p w14:paraId="0CBEB727" w14:textId="236A1AC0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>Bei unklaren Verhältnissen umgebungsunabhängiges Atemschutzgerät tragen</w:t>
            </w:r>
          </w:p>
          <w:p w14:paraId="0B851DA6" w14:textId="38910F31" w:rsidR="003B2826" w:rsidRPr="001D1817" w:rsidRDefault="00F85ADB" w:rsidP="00F85ADB">
            <w:pPr>
              <w:pStyle w:val="Aufzhlung1"/>
              <w:rPr>
                <w:color w:val="000000"/>
              </w:rPr>
            </w:pPr>
            <w:r w:rsidRPr="00E34965">
              <w:t>‒</w:t>
            </w:r>
            <w:r w:rsidRPr="00E34965">
              <w:tab/>
            </w:r>
            <w:r w:rsidR="003B2826" w:rsidRPr="001D1817">
              <w:t>Kleinere Mengen mit sehr viel Wasser fortspülen</w:t>
            </w:r>
          </w:p>
          <w:p w14:paraId="2F5AF7F7" w14:textId="0CCF31EA" w:rsidR="00D45CA8" w:rsidRPr="001D1817" w:rsidRDefault="003B2826" w:rsidP="00F85ADB">
            <w:pPr>
              <w:pStyle w:val="Notruf"/>
              <w:spacing w:before="0"/>
              <w:rPr>
                <w:rFonts w:ascii="Source Sans 3" w:hAnsi="Source Sans 3"/>
              </w:rPr>
            </w:pPr>
            <w:r w:rsidRPr="001D1817">
              <w:rPr>
                <w:rFonts w:ascii="Source Sans 3" w:hAnsi="Source Sans 3"/>
              </w:rPr>
              <w:t xml:space="preserve">Notruf:  </w:t>
            </w:r>
            <w:r w:rsidRPr="001D1817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D1817">
              <w:rPr>
                <w:rFonts w:ascii="Source Sans 3" w:hAnsi="Source Sans 3"/>
              </w:rPr>
              <w:instrText xml:space="preserve"> FORMTEXT </w:instrText>
            </w:r>
            <w:r w:rsidRPr="001D1817">
              <w:rPr>
                <w:rFonts w:ascii="Source Sans 3" w:hAnsi="Source Sans 3"/>
              </w:rPr>
            </w:r>
            <w:r w:rsidRPr="001D1817">
              <w:rPr>
                <w:rFonts w:ascii="Source Sans 3" w:hAnsi="Source Sans 3"/>
              </w:rPr>
              <w:fldChar w:fldCharType="separate"/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1D1817" w14:paraId="4D6D2AD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03A08B8" w14:textId="77777777" w:rsidR="00D45CA8" w:rsidRPr="001D1817" w:rsidRDefault="00D45CA8" w:rsidP="001D1817">
            <w:pPr>
              <w:pStyle w:val="berschrift3"/>
            </w:pPr>
            <w:r w:rsidRPr="001D1817">
              <w:t>Erste Hilfe</w:t>
            </w:r>
          </w:p>
        </w:tc>
      </w:tr>
      <w:tr w:rsidR="00D45CA8" w:rsidRPr="001D1817" w14:paraId="6B45B58C" w14:textId="77777777" w:rsidTr="003B28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7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0129769" w14:textId="77777777" w:rsidR="00D45CA8" w:rsidRPr="001D1817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1D1817">
              <w:rPr>
                <w:rFonts w:ascii="Source Sans 3" w:hAnsi="Source Sans 3"/>
                <w:noProof/>
              </w:rPr>
              <w:drawing>
                <wp:inline distT="0" distB="0" distL="0" distR="0" wp14:anchorId="67D890F9" wp14:editId="7A3E7DD1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370E3E9" w14:textId="3000A3AB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>Benetzte Kleidung sofort entfernen</w:t>
            </w:r>
          </w:p>
          <w:p w14:paraId="1CE4192B" w14:textId="23939AEF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>Betroffene Haut sofort mit viel Wasser ca. 10 Minuten waschen</w:t>
            </w:r>
          </w:p>
          <w:p w14:paraId="75A650F2" w14:textId="70AB850F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 xml:space="preserve">Bei Augenkontakt mit Augendusche oder fließendem Wasser bei gut </w:t>
            </w:r>
            <w:r w:rsidR="003B2826" w:rsidRPr="001D1817">
              <w:br/>
              <w:t>geöffnetem Lid mindestens 10 Minuten spülen</w:t>
            </w:r>
          </w:p>
          <w:p w14:paraId="087C5B50" w14:textId="7F1C802A" w:rsidR="003B2826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>Ersthelfer verständigen und sofort Arzt aufsuchen</w:t>
            </w:r>
          </w:p>
          <w:p w14:paraId="1586B11F" w14:textId="036DC4DF" w:rsidR="00D45CA8" w:rsidRPr="001D1817" w:rsidRDefault="00872D6F" w:rsidP="00F85ADB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1D1817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1D1817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D181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D1817">
              <w:rPr>
                <w:rFonts w:ascii="Source Sans 3" w:hAnsi="Source Sans 3"/>
                <w:sz w:val="20"/>
                <w:szCs w:val="20"/>
              </w:rPr>
            </w:r>
            <w:r w:rsidRPr="001D1817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1D181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181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181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181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181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1817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1D1817">
              <w:rPr>
                <w:rFonts w:ascii="Source Sans 3" w:hAnsi="Source Sans 3"/>
                <w:sz w:val="20"/>
                <w:szCs w:val="20"/>
              </w:rPr>
              <w:tab/>
            </w:r>
            <w:r w:rsidR="00F85ADB">
              <w:rPr>
                <w:rFonts w:ascii="Source Sans 3" w:hAnsi="Source Sans 3"/>
                <w:sz w:val="20"/>
                <w:szCs w:val="20"/>
              </w:rPr>
              <w:tab/>
            </w:r>
            <w:r w:rsidRPr="001D1817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1D1817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1D1817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1D1817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1D1817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1D181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181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181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181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1817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1D1817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1D1817" w14:paraId="37EC7E4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C529A0B" w14:textId="77777777" w:rsidR="00D45CA8" w:rsidRPr="001D1817" w:rsidRDefault="00D45CA8" w:rsidP="001D1817">
            <w:pPr>
              <w:pStyle w:val="berschrift3"/>
            </w:pPr>
            <w:r w:rsidRPr="001D1817">
              <w:t>Sachgerechte Entsorgung</w:t>
            </w:r>
          </w:p>
        </w:tc>
      </w:tr>
      <w:tr w:rsidR="00D45CA8" w:rsidRPr="001D1817" w14:paraId="6F824FF0" w14:textId="77777777" w:rsidTr="003B282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06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6B51B06" w14:textId="77777777" w:rsidR="00D45CA8" w:rsidRPr="001D1817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CDA759E" w14:textId="25264AFF" w:rsidR="00D45CA8" w:rsidRPr="001D1817" w:rsidRDefault="00F85ADB" w:rsidP="00F85ADB">
            <w:pPr>
              <w:pStyle w:val="Aufzhlung1"/>
            </w:pPr>
            <w:r w:rsidRPr="00E34965">
              <w:t>‒</w:t>
            </w:r>
            <w:r w:rsidRPr="00E34965">
              <w:tab/>
            </w:r>
            <w:r w:rsidR="003B2826" w:rsidRPr="001D1817">
              <w:t>Restmengen sammeln und der ordnungsgemäßen Entsorgung zuführen</w:t>
            </w:r>
          </w:p>
          <w:p w14:paraId="13DF1055" w14:textId="77777777" w:rsidR="00872D6F" w:rsidRPr="001D1817" w:rsidRDefault="00872D6F" w:rsidP="00F85ADB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1D1817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1D1817">
              <w:rPr>
                <w:rFonts w:ascii="Source Sans 3" w:hAnsi="Source Sans 3"/>
                <w:color w:val="000000"/>
              </w:rPr>
              <w:t xml:space="preserve"> </w:t>
            </w:r>
            <w:r w:rsidRPr="001D181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D1817">
              <w:rPr>
                <w:rFonts w:ascii="Source Sans 3" w:hAnsi="Source Sans 3"/>
              </w:rPr>
              <w:instrText xml:space="preserve"> FORMTEXT </w:instrText>
            </w:r>
            <w:r w:rsidRPr="001D1817">
              <w:rPr>
                <w:rFonts w:ascii="Source Sans 3" w:hAnsi="Source Sans 3"/>
              </w:rPr>
            </w:r>
            <w:r w:rsidRPr="001D1817">
              <w:rPr>
                <w:rFonts w:ascii="Source Sans 3" w:hAnsi="Source Sans 3"/>
              </w:rPr>
              <w:fldChar w:fldCharType="separate"/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</w:rPr>
              <w:fldChar w:fldCharType="end"/>
            </w:r>
            <w:r w:rsidRPr="001D1817">
              <w:rPr>
                <w:rFonts w:ascii="Source Sans 3" w:hAnsi="Source Sans 3"/>
                <w:color w:val="000000"/>
              </w:rPr>
              <w:tab/>
            </w:r>
            <w:r w:rsidRPr="001D1817">
              <w:rPr>
                <w:rFonts w:ascii="Source Sans 3" w:hAnsi="Source Sans 3"/>
                <w:color w:val="000000"/>
              </w:rPr>
              <w:tab/>
            </w:r>
            <w:r w:rsidRPr="001D1817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1D1817">
              <w:rPr>
                <w:rFonts w:ascii="Source Sans 3" w:hAnsi="Source Sans 3"/>
                <w:color w:val="000000"/>
              </w:rPr>
              <w:t xml:space="preserve"> </w:t>
            </w:r>
            <w:r w:rsidRPr="001D1817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1D1817">
              <w:rPr>
                <w:rFonts w:ascii="Source Sans 3" w:hAnsi="Source Sans 3"/>
              </w:rPr>
              <w:instrText xml:space="preserve"> FORMTEXT </w:instrText>
            </w:r>
            <w:r w:rsidRPr="001D1817">
              <w:rPr>
                <w:rFonts w:ascii="Source Sans 3" w:hAnsi="Source Sans 3"/>
              </w:rPr>
            </w:r>
            <w:r w:rsidRPr="001D1817">
              <w:rPr>
                <w:rFonts w:ascii="Source Sans 3" w:hAnsi="Source Sans 3"/>
              </w:rPr>
              <w:fldChar w:fldCharType="separate"/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  <w:noProof/>
              </w:rPr>
              <w:t> </w:t>
            </w:r>
            <w:r w:rsidRPr="001D1817">
              <w:rPr>
                <w:rFonts w:ascii="Source Sans 3" w:hAnsi="Source Sans 3"/>
              </w:rPr>
              <w:fldChar w:fldCharType="end"/>
            </w:r>
          </w:p>
        </w:tc>
      </w:tr>
    </w:tbl>
    <w:p w14:paraId="754199D4" w14:textId="77777777" w:rsidR="00D45CA8" w:rsidRPr="001D1817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1D181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5178673C-A4F0-403B-99B0-A88F26A0CBB7}"/>
    <w:embedBold r:id="rId2" w:fontKey="{ED09B4E4-1E9D-43BC-978E-69BFE0B2C03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FA142A6"/>
    <w:multiLevelType w:val="hybridMultilevel"/>
    <w:tmpl w:val="14D6C4B6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D07B00"/>
    <w:multiLevelType w:val="hybridMultilevel"/>
    <w:tmpl w:val="F664DFF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848C1"/>
    <w:multiLevelType w:val="singleLevel"/>
    <w:tmpl w:val="3CE0D7D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8"/>
      </w:rPr>
    </w:lvl>
  </w:abstractNum>
  <w:abstractNum w:abstractNumId="5" w15:restartNumberingAfterBreak="0">
    <w:nsid w:val="4B2D35C4"/>
    <w:multiLevelType w:val="hybridMultilevel"/>
    <w:tmpl w:val="AA34FFC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02F50"/>
    <w:multiLevelType w:val="hybridMultilevel"/>
    <w:tmpl w:val="8126F60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826"/>
    <w:rsid w:val="000718AA"/>
    <w:rsid w:val="00072313"/>
    <w:rsid w:val="000915F3"/>
    <w:rsid w:val="001D1817"/>
    <w:rsid w:val="0020256F"/>
    <w:rsid w:val="002874ED"/>
    <w:rsid w:val="002B0015"/>
    <w:rsid w:val="00352514"/>
    <w:rsid w:val="003B2826"/>
    <w:rsid w:val="003F0E4D"/>
    <w:rsid w:val="00400BC7"/>
    <w:rsid w:val="004638AD"/>
    <w:rsid w:val="00564C7D"/>
    <w:rsid w:val="00744851"/>
    <w:rsid w:val="007638A3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  <w:rsid w:val="00F8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ACE1F7B"/>
  <w15:chartTrackingRefBased/>
  <w15:docId w15:val="{1B9373C1-091B-44FB-85D1-7246A3E01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1D1817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F85ADB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243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2025-07-24T10:10:00Z</dcterms:created>
  <dcterms:modified xsi:type="dcterms:W3CDTF">2026-01-05T13:20:00Z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