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619F8" w14:textId="77777777" w:rsidR="00564C7D" w:rsidRPr="00A9285C" w:rsidRDefault="00072313">
      <w:pPr>
        <w:spacing w:before="0"/>
        <w:rPr>
          <w:rFonts w:ascii="Source Sans 3" w:hAnsi="Source Sans 3"/>
          <w:sz w:val="8"/>
        </w:rPr>
      </w:pPr>
      <w:r w:rsidRPr="00A9285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8E943EA" wp14:editId="27DF581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F3F4D" w14:textId="77777777" w:rsidR="00564C7D" w:rsidRPr="00A9285C" w:rsidRDefault="00564C7D">
      <w:pPr>
        <w:spacing w:before="0"/>
        <w:rPr>
          <w:rFonts w:ascii="Source Sans 3" w:hAnsi="Source Sans 3"/>
          <w:sz w:val="8"/>
        </w:rPr>
      </w:pPr>
    </w:p>
    <w:p w14:paraId="716C185A" w14:textId="77777777" w:rsidR="00564C7D" w:rsidRPr="00A9285C" w:rsidRDefault="00564C7D">
      <w:pPr>
        <w:spacing w:before="0"/>
        <w:rPr>
          <w:rFonts w:ascii="Source Sans 3" w:hAnsi="Source Sans 3"/>
          <w:sz w:val="8"/>
        </w:rPr>
      </w:pPr>
    </w:p>
    <w:p w14:paraId="5AEF3B6A" w14:textId="77777777" w:rsidR="00564C7D" w:rsidRPr="00A9285C" w:rsidRDefault="00564C7D">
      <w:pPr>
        <w:spacing w:before="0"/>
        <w:rPr>
          <w:rFonts w:ascii="Source Sans 3" w:hAnsi="Source Sans 3"/>
          <w:sz w:val="8"/>
        </w:rPr>
      </w:pPr>
    </w:p>
    <w:p w14:paraId="26C74220" w14:textId="77777777" w:rsidR="00564C7D" w:rsidRPr="00A9285C" w:rsidRDefault="00564C7D">
      <w:pPr>
        <w:spacing w:before="0"/>
        <w:rPr>
          <w:rFonts w:ascii="Source Sans 3" w:hAnsi="Source Sans 3"/>
          <w:sz w:val="8"/>
        </w:rPr>
        <w:sectPr w:rsidR="00564C7D" w:rsidRPr="00A9285C" w:rsidSect="00DB061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5409FB0" w14:textId="3C847227" w:rsidR="00744851" w:rsidRPr="00A9285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9285C" w14:paraId="428C6F6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B3B0983" w14:textId="77777777" w:rsidR="00B836B7" w:rsidRPr="00A9285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E43AD18" wp14:editId="45544EC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8D9FC" w14:textId="77777777" w:rsidR="00B836B7" w:rsidRPr="00A9285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9FF4189" w14:textId="77777777" w:rsidR="00B836B7" w:rsidRPr="00A9285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E5F190F" wp14:editId="31513C7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A4D1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9285C">
              <w:rPr>
                <w:rFonts w:ascii="Source Sans 3" w:hAnsi="Source Sans 3"/>
              </w:rPr>
              <w:t xml:space="preserve">Firma:  </w:t>
            </w:r>
            <w:r w:rsidR="00B836B7" w:rsidRPr="00A928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9285C">
              <w:rPr>
                <w:rFonts w:ascii="Source Sans 3" w:hAnsi="Source Sans 3"/>
              </w:rPr>
              <w:instrText xml:space="preserve"> FORMTEXT </w:instrText>
            </w:r>
            <w:r w:rsidR="00B836B7" w:rsidRPr="00A9285C">
              <w:rPr>
                <w:rFonts w:ascii="Source Sans 3" w:hAnsi="Source Sans 3"/>
              </w:rPr>
            </w:r>
            <w:r w:rsidR="00B836B7" w:rsidRPr="00A9285C">
              <w:rPr>
                <w:rFonts w:ascii="Source Sans 3" w:hAnsi="Source Sans 3"/>
              </w:rPr>
              <w:fldChar w:fldCharType="separate"/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</w:rPr>
              <w:fldChar w:fldCharType="end"/>
            </w:r>
            <w:bookmarkEnd w:id="0"/>
          </w:p>
          <w:p w14:paraId="1081E5F6" w14:textId="77777777" w:rsidR="00B836B7" w:rsidRPr="00A9285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88E61D" wp14:editId="62F0B44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ED5A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9285C">
              <w:rPr>
                <w:rFonts w:ascii="Source Sans 3" w:hAnsi="Source Sans 3"/>
              </w:rPr>
              <w:t xml:space="preserve">Arbeitsbereich:  </w:t>
            </w:r>
            <w:r w:rsidR="00400BC7" w:rsidRPr="00A928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9285C">
              <w:rPr>
                <w:rFonts w:ascii="Source Sans 3" w:hAnsi="Source Sans 3"/>
              </w:rPr>
              <w:instrText xml:space="preserve"> FORMTEXT </w:instrText>
            </w:r>
            <w:r w:rsidR="00400BC7" w:rsidRPr="00A9285C">
              <w:rPr>
                <w:rFonts w:ascii="Source Sans 3" w:hAnsi="Source Sans 3"/>
              </w:rPr>
            </w:r>
            <w:r w:rsidR="00400BC7" w:rsidRPr="00A9285C">
              <w:rPr>
                <w:rFonts w:ascii="Source Sans 3" w:hAnsi="Source Sans 3"/>
              </w:rPr>
              <w:fldChar w:fldCharType="separate"/>
            </w:r>
            <w:r w:rsidR="00400BC7" w:rsidRPr="00A9285C">
              <w:rPr>
                <w:rFonts w:ascii="Source Sans 3" w:hAnsi="Source Sans 3"/>
                <w:noProof/>
              </w:rPr>
              <w:t> </w:t>
            </w:r>
            <w:r w:rsidR="00400BC7" w:rsidRPr="00A9285C">
              <w:rPr>
                <w:rFonts w:ascii="Source Sans 3" w:hAnsi="Source Sans 3"/>
                <w:noProof/>
              </w:rPr>
              <w:t> </w:t>
            </w:r>
            <w:r w:rsidR="00400BC7" w:rsidRPr="00A9285C">
              <w:rPr>
                <w:rFonts w:ascii="Source Sans 3" w:hAnsi="Source Sans 3"/>
                <w:noProof/>
              </w:rPr>
              <w:t> </w:t>
            </w:r>
            <w:r w:rsidR="00400BC7" w:rsidRPr="00A9285C">
              <w:rPr>
                <w:rFonts w:ascii="Source Sans 3" w:hAnsi="Source Sans 3"/>
                <w:noProof/>
              </w:rPr>
              <w:t> </w:t>
            </w:r>
            <w:r w:rsidR="00400BC7" w:rsidRPr="00A9285C">
              <w:rPr>
                <w:rFonts w:ascii="Source Sans 3" w:hAnsi="Source Sans 3"/>
                <w:noProof/>
              </w:rPr>
              <w:t> </w:t>
            </w:r>
            <w:r w:rsidR="00400BC7" w:rsidRPr="00A9285C">
              <w:rPr>
                <w:rFonts w:ascii="Source Sans 3" w:hAnsi="Source Sans 3"/>
              </w:rPr>
              <w:fldChar w:fldCharType="end"/>
            </w:r>
          </w:p>
          <w:p w14:paraId="625FD9E5" w14:textId="77777777" w:rsidR="00B836B7" w:rsidRPr="00A9285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742295E" wp14:editId="5039DFD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A6B3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9285C">
              <w:rPr>
                <w:rFonts w:ascii="Source Sans 3" w:hAnsi="Source Sans 3"/>
              </w:rPr>
              <w:t xml:space="preserve">Verantwortlich:  </w:t>
            </w:r>
            <w:r w:rsidR="00B836B7" w:rsidRPr="00A928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9285C">
              <w:rPr>
                <w:rFonts w:ascii="Source Sans 3" w:hAnsi="Source Sans 3"/>
              </w:rPr>
              <w:instrText xml:space="preserve"> FORMTEXT </w:instrText>
            </w:r>
            <w:r w:rsidR="00B836B7" w:rsidRPr="00A9285C">
              <w:rPr>
                <w:rFonts w:ascii="Source Sans 3" w:hAnsi="Source Sans 3"/>
              </w:rPr>
            </w:r>
            <w:r w:rsidR="00B836B7" w:rsidRPr="00A9285C">
              <w:rPr>
                <w:rFonts w:ascii="Source Sans 3" w:hAnsi="Source Sans 3"/>
              </w:rPr>
              <w:fldChar w:fldCharType="separate"/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  <w:noProof/>
              </w:rPr>
              <w:t> </w:t>
            </w:r>
            <w:r w:rsidR="00B836B7" w:rsidRPr="00A9285C">
              <w:rPr>
                <w:rFonts w:ascii="Source Sans 3" w:hAnsi="Source Sans 3"/>
              </w:rPr>
              <w:fldChar w:fldCharType="end"/>
            </w:r>
          </w:p>
          <w:p w14:paraId="123703A1" w14:textId="77777777" w:rsidR="00744851" w:rsidRPr="00A9285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9285C">
              <w:rPr>
                <w:rFonts w:ascii="Source Sans 3" w:hAnsi="Source Sans 3"/>
              </w:rPr>
              <w:tab/>
            </w:r>
            <w:r w:rsidRPr="00A9285C">
              <w:rPr>
                <w:rFonts w:ascii="Source Sans 3" w:hAnsi="Source Sans 3"/>
              </w:rPr>
              <w:tab/>
            </w:r>
            <w:r w:rsidRPr="00A9285C">
              <w:rPr>
                <w:rFonts w:ascii="Source Sans 3" w:hAnsi="Source Sans 3"/>
              </w:rPr>
              <w:tab/>
            </w:r>
            <w:r w:rsidRPr="00A9285C">
              <w:rPr>
                <w:rFonts w:ascii="Source Sans 3" w:hAnsi="Source Sans 3"/>
              </w:rPr>
              <w:tab/>
            </w:r>
            <w:r w:rsidRPr="00A9285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392FE5E" w14:textId="77777777" w:rsidR="00744851" w:rsidRPr="00A9285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9285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93555E9" w14:textId="77777777" w:rsidR="00744851" w:rsidRPr="00A9285C" w:rsidRDefault="00744851">
            <w:pPr>
              <w:spacing w:before="0" w:after="60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</w:rPr>
              <w:t>GEM. § 14 GEFSTOFFV</w:t>
            </w:r>
          </w:p>
          <w:p w14:paraId="2E2D857E" w14:textId="401C0B00" w:rsidR="00564C7D" w:rsidRPr="00A9285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9285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928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B061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928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9285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9285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366EEF1" w14:textId="1270F471" w:rsidR="00744851" w:rsidRPr="00A9285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</w:rPr>
              <w:t>Arbeitsplatz:</w:t>
            </w:r>
            <w:r w:rsidR="00E8423D" w:rsidRPr="00A9285C">
              <w:rPr>
                <w:rFonts w:ascii="Source Sans 3" w:hAnsi="Source Sans 3"/>
              </w:rPr>
              <w:t xml:space="preserve"> </w:t>
            </w:r>
            <w:proofErr w:type="spellStart"/>
            <w:r w:rsidR="00EE41F8" w:rsidRPr="00A9285C">
              <w:rPr>
                <w:rFonts w:ascii="Source Sans 3" w:hAnsi="Source Sans 3"/>
              </w:rPr>
              <w:t>Bleicherei</w:t>
            </w:r>
            <w:proofErr w:type="spellEnd"/>
          </w:p>
          <w:p w14:paraId="3EE967EC" w14:textId="5D339BBC" w:rsidR="00D45CA8" w:rsidRPr="00A9285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</w:rPr>
              <w:t xml:space="preserve">Tätigkeit: </w:t>
            </w:r>
            <w:r w:rsidR="00EE41F8" w:rsidRPr="00A9285C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B449071" w14:textId="77777777" w:rsidR="00B836B7" w:rsidRPr="00A9285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066125F" w14:textId="77777777" w:rsidR="00D45CA8" w:rsidRPr="00A9285C" w:rsidRDefault="00D45CA8">
            <w:pPr>
              <w:spacing w:before="0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</w:rPr>
              <w:t xml:space="preserve">Stand: </w:t>
            </w:r>
            <w:r w:rsidRPr="00A9285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9285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9285C">
              <w:rPr>
                <w:rFonts w:ascii="Source Sans 3" w:hAnsi="Source Sans 3"/>
                <w:u w:val="single"/>
              </w:rPr>
              <w:instrText>FORMTEXT</w:instrText>
            </w:r>
            <w:r w:rsidRPr="00A9285C">
              <w:rPr>
                <w:rFonts w:ascii="Source Sans 3" w:hAnsi="Source Sans 3"/>
                <w:u w:val="single"/>
              </w:rPr>
              <w:instrText xml:space="preserve"> </w:instrText>
            </w:r>
            <w:r w:rsidRPr="00A9285C">
              <w:rPr>
                <w:rFonts w:ascii="Source Sans 3" w:hAnsi="Source Sans 3"/>
                <w:u w:val="single"/>
              </w:rPr>
            </w:r>
            <w:r w:rsidRPr="00A9285C">
              <w:rPr>
                <w:rFonts w:ascii="Source Sans 3" w:hAnsi="Source Sans 3"/>
                <w:u w:val="single"/>
              </w:rPr>
              <w:fldChar w:fldCharType="separate"/>
            </w:r>
            <w:r w:rsidRPr="00A9285C">
              <w:rPr>
                <w:rFonts w:ascii="Source Sans 3" w:hAnsi="Source Sans 3"/>
                <w:noProof/>
                <w:u w:val="single"/>
              </w:rPr>
              <w:t> </w:t>
            </w:r>
            <w:r w:rsidRPr="00A9285C">
              <w:rPr>
                <w:rFonts w:ascii="Source Sans 3" w:hAnsi="Source Sans 3"/>
                <w:noProof/>
                <w:u w:val="single"/>
              </w:rPr>
              <w:t> </w:t>
            </w:r>
            <w:r w:rsidRPr="00A9285C">
              <w:rPr>
                <w:rFonts w:ascii="Source Sans 3" w:hAnsi="Source Sans 3"/>
                <w:noProof/>
                <w:u w:val="single"/>
              </w:rPr>
              <w:t> </w:t>
            </w:r>
            <w:r w:rsidRPr="00A9285C">
              <w:rPr>
                <w:rFonts w:ascii="Source Sans 3" w:hAnsi="Source Sans 3"/>
                <w:noProof/>
                <w:u w:val="single"/>
              </w:rPr>
              <w:t> </w:t>
            </w:r>
            <w:r w:rsidRPr="00A9285C">
              <w:rPr>
                <w:rFonts w:ascii="Source Sans 3" w:hAnsi="Source Sans 3"/>
                <w:noProof/>
                <w:u w:val="single"/>
              </w:rPr>
              <w:t> </w:t>
            </w:r>
            <w:r w:rsidRPr="00A9285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9285C">
              <w:rPr>
                <w:rFonts w:ascii="Source Sans 3" w:hAnsi="Source Sans 3"/>
              </w:rPr>
              <w:t xml:space="preserve"> </w:t>
            </w:r>
          </w:p>
          <w:p w14:paraId="56DB9FC0" w14:textId="13BDC53C" w:rsidR="00D45CA8" w:rsidRPr="00A9285C" w:rsidRDefault="00EE41F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9285C">
              <w:rPr>
                <w:rFonts w:ascii="Source Sans 3" w:hAnsi="Source Sans 3"/>
                <w:sz w:val="16"/>
              </w:rPr>
              <w:t>B058</w:t>
            </w:r>
          </w:p>
        </w:tc>
      </w:tr>
      <w:tr w:rsidR="00D45CA8" w:rsidRPr="00A9285C" w14:paraId="65892BB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9A966A" w14:textId="77777777" w:rsidR="00D45CA8" w:rsidRPr="00A9285C" w:rsidRDefault="00D45CA8" w:rsidP="00A9285C">
            <w:pPr>
              <w:pStyle w:val="berschrift3"/>
            </w:pPr>
            <w:r w:rsidRPr="00A9285C">
              <w:t>Gefahrstoffbezeichnung</w:t>
            </w:r>
          </w:p>
        </w:tc>
      </w:tr>
      <w:tr w:rsidR="00D45CA8" w:rsidRPr="00A9285C" w14:paraId="246B6913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A5FB339" w14:textId="577A7F0F" w:rsidR="00D45CA8" w:rsidRPr="00A9285C" w:rsidRDefault="00EE41F8" w:rsidP="00A9285C">
            <w:pPr>
              <w:pStyle w:val="berschrift3"/>
              <w:ind w:left="1145"/>
              <w:jc w:val="left"/>
            </w:pPr>
            <w:proofErr w:type="spellStart"/>
            <w:r w:rsidRPr="00A9285C">
              <w:t>Wasserstoffperoxidlösung</w:t>
            </w:r>
            <w:proofErr w:type="spellEnd"/>
            <w:r w:rsidRPr="00A9285C">
              <w:t xml:space="preserve"> 20</w:t>
            </w:r>
            <w:r w:rsidR="00ED672D" w:rsidRPr="00A9285C">
              <w:rPr>
                <w:rFonts w:cs="Arial"/>
                <w:w w:val="80"/>
                <w:sz w:val="20"/>
                <w:szCs w:val="20"/>
              </w:rPr>
              <w:t> </w:t>
            </w:r>
            <w:r w:rsidRPr="00A9285C">
              <w:t>%</w:t>
            </w:r>
            <w:r w:rsidR="00ED672D" w:rsidRPr="00A9285C">
              <w:rPr>
                <w:rFonts w:cs="Arial"/>
                <w:w w:val="80"/>
                <w:sz w:val="20"/>
                <w:szCs w:val="20"/>
              </w:rPr>
              <w:t> </w:t>
            </w:r>
            <w:r w:rsidRPr="00A9285C">
              <w:t>–</w:t>
            </w:r>
            <w:r w:rsidR="00ED672D" w:rsidRPr="00A9285C">
              <w:rPr>
                <w:rFonts w:cs="Arial"/>
                <w:w w:val="80"/>
                <w:sz w:val="20"/>
                <w:szCs w:val="20"/>
              </w:rPr>
              <w:t> </w:t>
            </w:r>
            <w:r w:rsidRPr="00A9285C">
              <w:t>60</w:t>
            </w:r>
            <w:r w:rsidR="00ED672D" w:rsidRPr="00A9285C">
              <w:rPr>
                <w:rFonts w:cs="Arial"/>
                <w:w w:val="80"/>
                <w:sz w:val="20"/>
                <w:szCs w:val="20"/>
              </w:rPr>
              <w:t> </w:t>
            </w:r>
            <w:r w:rsidRPr="00A9285C">
              <w:t xml:space="preserve">% </w:t>
            </w:r>
            <w:r w:rsidRPr="00A9285C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285C">
              <w:rPr>
                <w:u w:val="single"/>
              </w:rPr>
              <w:instrText xml:space="preserve"> FORMTEXT </w:instrText>
            </w:r>
            <w:r w:rsidRPr="00A9285C">
              <w:rPr>
                <w:u w:val="single"/>
              </w:rPr>
            </w:r>
            <w:r w:rsidRPr="00A9285C">
              <w:rPr>
                <w:u w:val="single"/>
              </w:rPr>
              <w:fldChar w:fldCharType="separate"/>
            </w:r>
            <w:r w:rsidRPr="00A9285C">
              <w:rPr>
                <w:u w:val="single"/>
              </w:rPr>
              <w:t> </w:t>
            </w:r>
            <w:r w:rsidRPr="00A9285C">
              <w:rPr>
                <w:u w:val="single"/>
              </w:rPr>
              <w:t> </w:t>
            </w:r>
            <w:r w:rsidRPr="00A9285C">
              <w:rPr>
                <w:u w:val="single"/>
              </w:rPr>
              <w:t> </w:t>
            </w:r>
            <w:r w:rsidRPr="00A9285C">
              <w:rPr>
                <w:u w:val="single"/>
              </w:rPr>
              <w:t> </w:t>
            </w:r>
            <w:r w:rsidRPr="00A9285C">
              <w:rPr>
                <w:u w:val="single"/>
              </w:rPr>
              <w:t> </w:t>
            </w:r>
            <w:r w:rsidRPr="00A9285C">
              <w:fldChar w:fldCharType="end"/>
            </w:r>
          </w:p>
        </w:tc>
      </w:tr>
      <w:tr w:rsidR="00D45CA8" w:rsidRPr="00A9285C" w14:paraId="7EF2B36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AACFCC" w14:textId="77777777" w:rsidR="00D45CA8" w:rsidRPr="00A9285C" w:rsidRDefault="00D45CA8" w:rsidP="00A9285C">
            <w:pPr>
              <w:pStyle w:val="berschrift3"/>
              <w:rPr>
                <w:sz w:val="24"/>
              </w:rPr>
            </w:pPr>
            <w:r w:rsidRPr="00A9285C">
              <w:t>Gefahren für Mensch und Umwelt</w:t>
            </w:r>
          </w:p>
        </w:tc>
      </w:tr>
      <w:tr w:rsidR="00D45CA8" w:rsidRPr="00A9285C" w14:paraId="053739A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D95EA5" w14:textId="4A4C9742" w:rsidR="00D45CA8" w:rsidRPr="00A9285C" w:rsidRDefault="00EE41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928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2A05079" wp14:editId="63BCADB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0ACE5" w14:textId="77777777" w:rsidR="00CF5E5C" w:rsidRPr="00A9285C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A9285C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0A968C3" w14:textId="0EDEC7C2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Verursacht schwere Verätzungen der Haut und Schleimhäute und schwere </w:t>
            </w:r>
            <w:r w:rsidR="00EE41F8" w:rsidRPr="00A9285C">
              <w:br/>
              <w:t>Augenschäden</w:t>
            </w:r>
          </w:p>
          <w:p w14:paraId="3E24C806" w14:textId="13A21F44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Dämpfe reizen Augen, Atemwege und die Lunge</w:t>
            </w:r>
          </w:p>
          <w:p w14:paraId="241A5716" w14:textId="4D96399C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Bei Kontakt mit brennbarem Material Brand- und Explosionsgefahr</w:t>
            </w:r>
          </w:p>
          <w:p w14:paraId="218BB6B8" w14:textId="172D0192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Heftige Zersetzung bei Kontakt mit Schwermetallen (Rost)</w:t>
            </w:r>
          </w:p>
          <w:p w14:paraId="47C59592" w14:textId="34A20718" w:rsidR="00E118EC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Geschlossene Gefäße können bei katalytischem Zersetzen oder Überhitzung </w:t>
            </w:r>
            <w:r w:rsidR="00EE41F8" w:rsidRPr="00A9285C">
              <w:br/>
              <w:t>explosionsartig bersten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55D00BA" w14:textId="77777777" w:rsidR="00D45CA8" w:rsidRPr="00A9285C" w:rsidRDefault="00EE41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9285C">
              <w:rPr>
                <w:rFonts w:ascii="Source Sans 3" w:hAnsi="Source Sans 3"/>
                <w:noProof/>
              </w:rPr>
              <w:drawing>
                <wp:inline distT="0" distB="0" distL="0" distR="0" wp14:anchorId="77CD6981" wp14:editId="4E11241C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7EDB7" w14:textId="685456F5" w:rsidR="00EE41F8" w:rsidRPr="00A9285C" w:rsidRDefault="00EE41F8" w:rsidP="00EE41F8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9285C">
              <w:rPr>
                <w:rFonts w:ascii="Source Sans 3" w:hAnsi="Source Sans 3"/>
                <w:noProof/>
              </w:rPr>
              <w:drawing>
                <wp:inline distT="0" distB="0" distL="0" distR="0" wp14:anchorId="16A03938" wp14:editId="2CABE7D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9285C" w14:paraId="5B81F63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AABF84" w14:textId="77777777" w:rsidR="00D45CA8" w:rsidRPr="00A9285C" w:rsidRDefault="00D45CA8" w:rsidP="00A9285C">
            <w:pPr>
              <w:pStyle w:val="berschrift3"/>
            </w:pPr>
            <w:r w:rsidRPr="00A9285C">
              <w:t>Schutzmaßnahmen und Verhaltensregeln</w:t>
            </w:r>
          </w:p>
        </w:tc>
      </w:tr>
      <w:tr w:rsidR="00D45CA8" w:rsidRPr="00A9285C" w14:paraId="4D1D53E4" w14:textId="77777777" w:rsidTr="00EE41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0F8DF6D" w14:textId="77777777" w:rsidR="00D45CA8" w:rsidRPr="00A9285C" w:rsidRDefault="00EE41F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928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E406CF5" wp14:editId="36B444A0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0AE89" w14:textId="2A84EB2F" w:rsidR="00EE41F8" w:rsidRPr="00A9285C" w:rsidRDefault="00EE41F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928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A3EF043" wp14:editId="0404FEE8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37917C7" w14:textId="41CE30F9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Schutzhandschuhe z.</w:t>
            </w:r>
            <w:r w:rsidR="00ED672D" w:rsidRPr="00A9285C">
              <w:rPr>
                <w:rFonts w:cs="Arial"/>
                <w:w w:val="80"/>
              </w:rPr>
              <w:t> </w:t>
            </w:r>
            <w:r w:rsidR="00EE41F8" w:rsidRPr="00A9285C">
              <w:t xml:space="preserve">B. Butylkautschuk – Butyl: 0,5 mm und dichtanliegende </w:t>
            </w:r>
            <w:r>
              <w:br/>
            </w:r>
            <w:r w:rsidR="00EE41F8" w:rsidRPr="00A9285C">
              <w:t>Schutzbrille tragen</w:t>
            </w:r>
          </w:p>
          <w:p w14:paraId="7791FD50" w14:textId="0CFCC207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Anwesenheit metallischer Fremdkörper unbedingt vermeiden</w:t>
            </w:r>
          </w:p>
          <w:p w14:paraId="36AFE5F7" w14:textId="57AC4D93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Behälter dicht geschlossen halten und an einem kühlen gutgelüfteten Ort </w:t>
            </w:r>
            <w:r w:rsidR="00EE41F8" w:rsidRPr="00A9285C">
              <w:br/>
              <w:t>aufbewahren</w:t>
            </w:r>
          </w:p>
          <w:p w14:paraId="151610F8" w14:textId="0828E1BD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Hautschutz benutzen: Schutz (vor der Arbeit) </w:t>
            </w:r>
            <w:r w:rsidR="00EE41F8" w:rsidRPr="00A9285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E41F8" w:rsidRPr="00A9285C">
              <w:rPr>
                <w:u w:val="single"/>
              </w:rPr>
              <w:instrText xml:space="preserve"> FORMTEXT </w:instrText>
            </w:r>
            <w:r w:rsidR="00EE41F8" w:rsidRPr="00A9285C">
              <w:rPr>
                <w:u w:val="single"/>
              </w:rPr>
            </w:r>
            <w:r w:rsidR="00EE41F8" w:rsidRPr="00A9285C">
              <w:rPr>
                <w:u w:val="single"/>
              </w:rPr>
              <w:fldChar w:fldCharType="separate"/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fldChar w:fldCharType="end"/>
            </w:r>
            <w:r w:rsidR="00EE41F8" w:rsidRPr="00A9285C">
              <w:t xml:space="preserve"> Reinigung (vor Pausen und </w:t>
            </w:r>
            <w:r w:rsidR="00EE41F8" w:rsidRPr="00A9285C">
              <w:br/>
              <w:t xml:space="preserve">Arbeitsschluss) </w:t>
            </w:r>
            <w:r w:rsidR="00EE41F8" w:rsidRPr="00A9285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E41F8" w:rsidRPr="00A9285C">
              <w:rPr>
                <w:u w:val="single"/>
              </w:rPr>
              <w:instrText xml:space="preserve"> FORMTEXT </w:instrText>
            </w:r>
            <w:r w:rsidR="00EE41F8" w:rsidRPr="00A9285C">
              <w:rPr>
                <w:u w:val="single"/>
              </w:rPr>
            </w:r>
            <w:r w:rsidR="00EE41F8" w:rsidRPr="00A9285C">
              <w:rPr>
                <w:u w:val="single"/>
              </w:rPr>
              <w:fldChar w:fldCharType="separate"/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rPr>
                <w:u w:val="single"/>
              </w:rPr>
              <w:t> </w:t>
            </w:r>
            <w:r w:rsidR="00EE41F8" w:rsidRPr="00A9285C">
              <w:fldChar w:fldCharType="end"/>
            </w:r>
            <w:r w:rsidR="00EE41F8" w:rsidRPr="00A9285C">
              <w:t xml:space="preserve"> Pflege (nach der Arbeit)</w:t>
            </w:r>
          </w:p>
          <w:p w14:paraId="17C47F42" w14:textId="2368C144" w:rsidR="00D45CA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Am Arbeitsplatz nicht rauchen, essen oder trinken und hier keine Lebensmittel </w:t>
            </w:r>
            <w:r w:rsidR="00EE41F8" w:rsidRPr="00A9285C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852D75F" w14:textId="0599FF61" w:rsidR="00D45CA8" w:rsidRPr="00A9285C" w:rsidRDefault="00EE41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9285C">
              <w:rPr>
                <w:rFonts w:ascii="Source Sans 3" w:hAnsi="Source Sans 3"/>
                <w:noProof/>
              </w:rPr>
              <w:drawing>
                <wp:inline distT="0" distB="0" distL="0" distR="0" wp14:anchorId="09364CE2" wp14:editId="3B6C559F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9285C" w14:paraId="18226E2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283FBF" w14:textId="77777777" w:rsidR="00D45CA8" w:rsidRPr="00A9285C" w:rsidRDefault="00D45CA8" w:rsidP="00A9285C">
            <w:pPr>
              <w:pStyle w:val="berschrift3"/>
            </w:pPr>
            <w:r w:rsidRPr="00A9285C">
              <w:t>Verhalten im Gefahrfall</w:t>
            </w:r>
          </w:p>
        </w:tc>
      </w:tr>
      <w:tr w:rsidR="00D45CA8" w:rsidRPr="00A9285C" w14:paraId="53800D2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BE7EFFB" w14:textId="77777777" w:rsidR="00D45CA8" w:rsidRPr="00A9285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6F8E7B6" w14:textId="04CB0AA0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Im Brandfall:</w:t>
            </w:r>
            <w:r w:rsidR="00EE41F8" w:rsidRPr="00A9285C">
              <w:tab/>
            </w:r>
            <w:r w:rsidR="00EE41F8" w:rsidRPr="00A9285C">
              <w:tab/>
              <w:t>Löschmittel Wasser</w:t>
            </w:r>
            <w:r w:rsidR="00EE41F8" w:rsidRPr="00A9285C">
              <w:br/>
            </w:r>
            <w:r w:rsidR="00EE41F8" w:rsidRPr="00A9285C">
              <w:tab/>
            </w:r>
            <w:r w:rsidR="00EE41F8" w:rsidRPr="00A9285C">
              <w:tab/>
            </w:r>
            <w:r w:rsidR="00EE41F8" w:rsidRPr="00A9285C">
              <w:tab/>
              <w:t>Kein Löschpulver oder Schaum verwenden</w:t>
            </w:r>
            <w:r w:rsidR="00EE41F8" w:rsidRPr="00A9285C">
              <w:br/>
              <w:t>Feuerwehr:</w:t>
            </w:r>
            <w:r w:rsidR="00EE41F8" w:rsidRPr="00A9285C">
              <w:tab/>
            </w:r>
            <w:r w:rsidR="00EE41F8" w:rsidRPr="00A9285C">
              <w:tab/>
            </w:r>
            <w:r w:rsidR="00EE41F8" w:rsidRPr="00A9285C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E41F8" w:rsidRPr="00A9285C">
              <w:rPr>
                <w:u w:val="single"/>
              </w:rPr>
              <w:instrText xml:space="preserve"> FORMTEXT </w:instrText>
            </w:r>
            <w:r w:rsidR="00EE41F8" w:rsidRPr="00A9285C">
              <w:rPr>
                <w:u w:val="single"/>
              </w:rPr>
            </w:r>
            <w:r w:rsidR="00EE41F8" w:rsidRPr="00A9285C">
              <w:rPr>
                <w:u w:val="single"/>
              </w:rPr>
              <w:fldChar w:fldCharType="separate"/>
            </w:r>
            <w:r w:rsidR="00EE41F8" w:rsidRPr="00A9285C">
              <w:rPr>
                <w:noProof/>
                <w:u w:val="single"/>
              </w:rPr>
              <w:t> </w:t>
            </w:r>
            <w:r w:rsidR="00EE41F8" w:rsidRPr="00A9285C">
              <w:rPr>
                <w:noProof/>
                <w:u w:val="single"/>
              </w:rPr>
              <w:t> </w:t>
            </w:r>
            <w:r w:rsidR="00EE41F8" w:rsidRPr="00A9285C">
              <w:rPr>
                <w:noProof/>
                <w:u w:val="single"/>
              </w:rPr>
              <w:t> </w:t>
            </w:r>
            <w:r w:rsidR="00EE41F8" w:rsidRPr="00A9285C">
              <w:rPr>
                <w:noProof/>
                <w:u w:val="single"/>
              </w:rPr>
              <w:t> </w:t>
            </w:r>
            <w:r w:rsidR="00EE41F8" w:rsidRPr="00A9285C">
              <w:rPr>
                <w:noProof/>
                <w:u w:val="single"/>
              </w:rPr>
              <w:t> </w:t>
            </w:r>
            <w:r w:rsidR="00EE41F8" w:rsidRPr="00A9285C">
              <w:rPr>
                <w:u w:val="single"/>
              </w:rPr>
              <w:fldChar w:fldCharType="end"/>
            </w:r>
            <w:r w:rsidR="00EE41F8" w:rsidRPr="00A9285C">
              <w:tab/>
            </w:r>
          </w:p>
          <w:p w14:paraId="05DDF6CE" w14:textId="7C634316" w:rsidR="00EE41F8" w:rsidRPr="00A9285C" w:rsidRDefault="00DB061A" w:rsidP="00DB061A">
            <w:pPr>
              <w:pStyle w:val="Aufzhlung1"/>
              <w:rPr>
                <w:b/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Bei Auftreten von Dämpfen Gefahrenbereich verlassen – nur mit Atemschutzgerät </w:t>
            </w:r>
            <w:r w:rsidR="00EE41F8" w:rsidRPr="00A9285C">
              <w:br/>
              <w:t>Filter NO oder CO betreten</w:t>
            </w:r>
            <w:r w:rsidR="00EE41F8" w:rsidRPr="00A9285C">
              <w:rPr>
                <w:b/>
                <w:color w:val="000000"/>
              </w:rPr>
              <w:t xml:space="preserve"> </w:t>
            </w:r>
          </w:p>
          <w:p w14:paraId="0BEE6407" w14:textId="2F51ED77" w:rsidR="00D45CA8" w:rsidRPr="00A9285C" w:rsidRDefault="00EE41F8" w:rsidP="00EE41F8">
            <w:pPr>
              <w:pStyle w:val="Notruf"/>
              <w:rPr>
                <w:rFonts w:ascii="Source Sans 3" w:hAnsi="Source Sans 3"/>
              </w:rPr>
            </w:pPr>
            <w:r w:rsidRPr="00A9285C">
              <w:rPr>
                <w:rFonts w:ascii="Source Sans 3" w:hAnsi="Source Sans 3"/>
              </w:rPr>
              <w:t>Notruf:</w:t>
            </w:r>
            <w:r w:rsidRPr="00A9285C">
              <w:rPr>
                <w:rFonts w:ascii="Source Sans 3" w:hAnsi="Source Sans 3"/>
                <w:sz w:val="20"/>
              </w:rPr>
              <w:t xml:space="preserve">  </w:t>
            </w:r>
            <w:r w:rsidRPr="00A9285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9285C">
              <w:rPr>
                <w:rFonts w:ascii="Source Sans 3" w:hAnsi="Source Sans 3"/>
              </w:rPr>
              <w:instrText xml:space="preserve"> FORMTEXT </w:instrText>
            </w:r>
            <w:r w:rsidRPr="00A9285C">
              <w:rPr>
                <w:rFonts w:ascii="Source Sans 3" w:hAnsi="Source Sans 3"/>
              </w:rPr>
            </w:r>
            <w:r w:rsidRPr="00A9285C">
              <w:rPr>
                <w:rFonts w:ascii="Source Sans 3" w:hAnsi="Source Sans 3"/>
              </w:rPr>
              <w:fldChar w:fldCharType="separate"/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9285C" w14:paraId="5B98E7D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846162" w14:textId="77777777" w:rsidR="00D45CA8" w:rsidRPr="00A9285C" w:rsidRDefault="00D45CA8" w:rsidP="00A9285C">
            <w:pPr>
              <w:pStyle w:val="berschrift3"/>
            </w:pPr>
            <w:r w:rsidRPr="00A9285C">
              <w:t>Erste Hilfe</w:t>
            </w:r>
          </w:p>
        </w:tc>
      </w:tr>
      <w:tr w:rsidR="00D45CA8" w:rsidRPr="00A9285C" w14:paraId="0E094EC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03B51F" w14:textId="77777777" w:rsidR="00D45CA8" w:rsidRPr="00A9285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9285C">
              <w:rPr>
                <w:rFonts w:ascii="Source Sans 3" w:hAnsi="Source Sans 3"/>
                <w:noProof/>
              </w:rPr>
              <w:drawing>
                <wp:inline distT="0" distB="0" distL="0" distR="0" wp14:anchorId="574D8CD4" wp14:editId="55208AA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0514318" w14:textId="07118E38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Nach Einatmen Frischluft zuführen, Atemwege freihalten</w:t>
            </w:r>
          </w:p>
          <w:p w14:paraId="2887EB0D" w14:textId="4789AB1F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Benetzte Kleidung sofort entfernen</w:t>
            </w:r>
          </w:p>
          <w:p w14:paraId="01512AD1" w14:textId="0776A79F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Bei Berührung mit der Haut sofort mit viel Wasser abwaschen</w:t>
            </w:r>
          </w:p>
          <w:p w14:paraId="21E44648" w14:textId="6E092CB1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Bei Augenkontakt mindestens 10 Minuten mit fließendem Wasser bei gut </w:t>
            </w:r>
            <w:r w:rsidR="00EE41F8" w:rsidRPr="00A9285C">
              <w:br/>
              <w:t xml:space="preserve">geöffnetem </w:t>
            </w:r>
            <w:proofErr w:type="spellStart"/>
            <w:r w:rsidR="00EE41F8" w:rsidRPr="00A9285C">
              <w:t>Lidspalt</w:t>
            </w:r>
            <w:proofErr w:type="spellEnd"/>
            <w:r w:rsidR="00EE41F8" w:rsidRPr="00A9285C">
              <w:t xml:space="preserve"> spülen</w:t>
            </w:r>
          </w:p>
          <w:p w14:paraId="4D68EE08" w14:textId="71046966" w:rsidR="00EE41F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>Ersthelfer verständigen und sofort Arzt aufsuchen</w:t>
            </w:r>
          </w:p>
          <w:p w14:paraId="038E8823" w14:textId="20C3FBA6" w:rsidR="00D45CA8" w:rsidRPr="00A9285C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A9285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9285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28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9285C">
              <w:rPr>
                <w:rFonts w:ascii="Source Sans 3" w:hAnsi="Source Sans 3"/>
                <w:sz w:val="20"/>
                <w:szCs w:val="20"/>
              </w:rPr>
            </w:r>
            <w:r w:rsidRPr="00A9285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9285C">
              <w:rPr>
                <w:rFonts w:ascii="Source Sans 3" w:hAnsi="Source Sans 3"/>
                <w:sz w:val="20"/>
                <w:szCs w:val="20"/>
              </w:rPr>
              <w:tab/>
            </w:r>
            <w:r w:rsidR="002D744B">
              <w:rPr>
                <w:rFonts w:ascii="Source Sans 3" w:hAnsi="Source Sans 3"/>
                <w:sz w:val="20"/>
                <w:szCs w:val="20"/>
              </w:rPr>
              <w:tab/>
            </w:r>
            <w:r w:rsidRPr="00A9285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A9285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928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9285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9285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9285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9285C" w14:paraId="0882AAF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620EF22" w14:textId="77777777" w:rsidR="00D45CA8" w:rsidRPr="00A9285C" w:rsidRDefault="00D45CA8" w:rsidP="00A9285C">
            <w:pPr>
              <w:pStyle w:val="berschrift3"/>
            </w:pPr>
            <w:r w:rsidRPr="00A9285C">
              <w:t>Sachgerechte Entsorgung</w:t>
            </w:r>
          </w:p>
        </w:tc>
      </w:tr>
      <w:tr w:rsidR="00D45CA8" w:rsidRPr="00A9285C" w14:paraId="77278F8D" w14:textId="77777777" w:rsidTr="00EE41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7E5A7BD" w14:textId="77777777" w:rsidR="00D45CA8" w:rsidRPr="00A9285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060C79D" w14:textId="514C6BDC" w:rsidR="00D45CA8" w:rsidRPr="00A9285C" w:rsidRDefault="00DB061A" w:rsidP="00DB061A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EE41F8" w:rsidRPr="00A9285C">
              <w:t xml:space="preserve">Kleine Mengen verschüttetes Wasserstoffperoxid mit viel Wasser verdünnen und </w:t>
            </w:r>
            <w:r w:rsidR="00EE41F8" w:rsidRPr="00A9285C">
              <w:br/>
              <w:t>langsam in Abwasser geben</w:t>
            </w:r>
          </w:p>
          <w:p w14:paraId="7BD6B696" w14:textId="77777777" w:rsidR="00872D6F" w:rsidRPr="00A9285C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A9285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9285C">
              <w:rPr>
                <w:rFonts w:ascii="Source Sans 3" w:hAnsi="Source Sans 3"/>
                <w:color w:val="000000"/>
              </w:rPr>
              <w:t xml:space="preserve"> </w:t>
            </w:r>
            <w:r w:rsidRPr="00A928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285C">
              <w:rPr>
                <w:rFonts w:ascii="Source Sans 3" w:hAnsi="Source Sans 3"/>
              </w:rPr>
              <w:instrText xml:space="preserve"> FORMTEXT </w:instrText>
            </w:r>
            <w:r w:rsidRPr="00A9285C">
              <w:rPr>
                <w:rFonts w:ascii="Source Sans 3" w:hAnsi="Source Sans 3"/>
              </w:rPr>
            </w:r>
            <w:r w:rsidRPr="00A9285C">
              <w:rPr>
                <w:rFonts w:ascii="Source Sans 3" w:hAnsi="Source Sans 3"/>
              </w:rPr>
              <w:fldChar w:fldCharType="separate"/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</w:rPr>
              <w:fldChar w:fldCharType="end"/>
            </w:r>
            <w:r w:rsidRPr="00A9285C">
              <w:rPr>
                <w:rFonts w:ascii="Source Sans 3" w:hAnsi="Source Sans 3"/>
                <w:color w:val="000000"/>
              </w:rPr>
              <w:tab/>
            </w:r>
            <w:r w:rsidRPr="00A9285C">
              <w:rPr>
                <w:rFonts w:ascii="Source Sans 3" w:hAnsi="Source Sans 3"/>
                <w:color w:val="000000"/>
              </w:rPr>
              <w:tab/>
            </w:r>
            <w:r w:rsidRPr="00A9285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9285C">
              <w:rPr>
                <w:rFonts w:ascii="Source Sans 3" w:hAnsi="Source Sans 3"/>
                <w:color w:val="000000"/>
              </w:rPr>
              <w:t xml:space="preserve"> </w:t>
            </w:r>
            <w:r w:rsidRPr="00A928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285C">
              <w:rPr>
                <w:rFonts w:ascii="Source Sans 3" w:hAnsi="Source Sans 3"/>
              </w:rPr>
              <w:instrText xml:space="preserve"> FORMTEXT </w:instrText>
            </w:r>
            <w:r w:rsidRPr="00A9285C">
              <w:rPr>
                <w:rFonts w:ascii="Source Sans 3" w:hAnsi="Source Sans 3"/>
              </w:rPr>
            </w:r>
            <w:r w:rsidRPr="00A9285C">
              <w:rPr>
                <w:rFonts w:ascii="Source Sans 3" w:hAnsi="Source Sans 3"/>
              </w:rPr>
              <w:fldChar w:fldCharType="separate"/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  <w:noProof/>
              </w:rPr>
              <w:t> </w:t>
            </w:r>
            <w:r w:rsidRPr="00A9285C">
              <w:rPr>
                <w:rFonts w:ascii="Source Sans 3" w:hAnsi="Source Sans 3"/>
              </w:rPr>
              <w:fldChar w:fldCharType="end"/>
            </w:r>
          </w:p>
        </w:tc>
      </w:tr>
    </w:tbl>
    <w:p w14:paraId="43BB0630" w14:textId="77777777" w:rsidR="00D45CA8" w:rsidRPr="00A9285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9285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73253AB-3CBC-47AF-A7AD-5C4EE4AA03A0}"/>
    <w:embedBold r:id="rId2" w:fontKey="{2834E80B-FEAB-409B-8023-1C256056A0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D4E71"/>
    <w:multiLevelType w:val="hybridMultilevel"/>
    <w:tmpl w:val="11A2CBC4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395"/>
    <w:multiLevelType w:val="hybridMultilevel"/>
    <w:tmpl w:val="388A631E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A837C5F"/>
    <w:multiLevelType w:val="hybridMultilevel"/>
    <w:tmpl w:val="5D9CB22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2D7119"/>
    <w:multiLevelType w:val="hybridMultilevel"/>
    <w:tmpl w:val="2A848C4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1F8"/>
    <w:rsid w:val="000718AA"/>
    <w:rsid w:val="00072313"/>
    <w:rsid w:val="000915F3"/>
    <w:rsid w:val="0020256F"/>
    <w:rsid w:val="002874ED"/>
    <w:rsid w:val="002B0015"/>
    <w:rsid w:val="002D744B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9285C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B061A"/>
    <w:rsid w:val="00DE0EFD"/>
    <w:rsid w:val="00E118EC"/>
    <w:rsid w:val="00E8423D"/>
    <w:rsid w:val="00ED672D"/>
    <w:rsid w:val="00EE41F8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76F8C0"/>
  <w15:chartTrackingRefBased/>
  <w15:docId w15:val="{0E60BB80-9F6E-4E65-8A78-352A9BE8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A9285C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B061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257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2025-07-24T10:03:00Z</dcterms:created>
  <dcterms:modified xsi:type="dcterms:W3CDTF">2026-01-05T13:17:00Z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