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21A70" w14:textId="77777777" w:rsidR="00723925" w:rsidRPr="007F12D1" w:rsidRDefault="007C20F6">
      <w:pPr>
        <w:spacing w:before="0"/>
        <w:rPr>
          <w:rFonts w:ascii="Source Sans 3" w:hAnsi="Source Sans 3"/>
          <w:sz w:val="8"/>
        </w:rPr>
      </w:pPr>
      <w:r w:rsidRPr="007F12D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4E1D263" wp14:editId="5650E3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D43A8" w14:textId="77777777" w:rsidR="00723925" w:rsidRPr="007F12D1" w:rsidRDefault="00723925">
      <w:pPr>
        <w:spacing w:before="0"/>
        <w:rPr>
          <w:rFonts w:ascii="Source Sans 3" w:hAnsi="Source Sans 3"/>
          <w:sz w:val="8"/>
        </w:rPr>
      </w:pPr>
    </w:p>
    <w:p w14:paraId="2AE95F5F" w14:textId="77777777" w:rsidR="00723925" w:rsidRPr="007F12D1" w:rsidRDefault="00723925">
      <w:pPr>
        <w:spacing w:before="0"/>
        <w:rPr>
          <w:rFonts w:ascii="Source Sans 3" w:hAnsi="Source Sans 3"/>
          <w:sz w:val="8"/>
        </w:rPr>
      </w:pPr>
    </w:p>
    <w:p w14:paraId="55FC8319" w14:textId="77777777" w:rsidR="00723925" w:rsidRPr="007F12D1" w:rsidRDefault="00723925">
      <w:pPr>
        <w:spacing w:before="0"/>
        <w:rPr>
          <w:rFonts w:ascii="Source Sans 3" w:hAnsi="Source Sans 3"/>
          <w:sz w:val="8"/>
        </w:rPr>
      </w:pPr>
    </w:p>
    <w:p w14:paraId="533E29C7" w14:textId="77777777" w:rsidR="00723925" w:rsidRPr="007F12D1" w:rsidRDefault="00723925">
      <w:pPr>
        <w:spacing w:before="0"/>
        <w:rPr>
          <w:rFonts w:ascii="Source Sans 3" w:hAnsi="Source Sans 3"/>
          <w:sz w:val="8"/>
        </w:rPr>
        <w:sectPr w:rsidR="00723925" w:rsidRPr="007F12D1" w:rsidSect="00811761">
          <w:pgSz w:w="11906" w:h="16838" w:code="9"/>
          <w:pgMar w:top="680" w:right="851" w:bottom="14175" w:left="851" w:header="720" w:footer="0" w:gutter="0"/>
          <w:cols w:space="720"/>
        </w:sectPr>
      </w:pPr>
    </w:p>
    <w:p w14:paraId="12D58D04" w14:textId="1068C21A" w:rsidR="00455E1E" w:rsidRPr="007F12D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335"/>
        <w:gridCol w:w="3766"/>
        <w:gridCol w:w="639"/>
        <w:gridCol w:w="1275"/>
      </w:tblGrid>
      <w:tr w:rsidR="00455E1E" w:rsidRPr="007F12D1" w14:paraId="165D2637" w14:textId="77777777" w:rsidTr="007A7809">
        <w:trPr>
          <w:trHeight w:val="2183"/>
        </w:trPr>
        <w:tc>
          <w:tcPr>
            <w:tcW w:w="4526" w:type="dxa"/>
            <w:gridSpan w:val="2"/>
          </w:tcPr>
          <w:p w14:paraId="258F7E23" w14:textId="77777777" w:rsidR="00FD26E3" w:rsidRPr="007F12D1" w:rsidRDefault="002B21EF" w:rsidP="007F12D1">
            <w:pPr>
              <w:spacing w:before="120"/>
              <w:ind w:left="113"/>
              <w:rPr>
                <w:rFonts w:ascii="Source Sans 3" w:hAnsi="Source Sans 3"/>
              </w:rPr>
            </w:pPr>
            <w:r w:rsidRPr="007F12D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8224CD2" wp14:editId="56EA06D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E6DA96" w14:textId="77777777" w:rsidR="00C108A5" w:rsidRPr="007F12D1" w:rsidRDefault="00C108A5" w:rsidP="007F12D1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F5C661E" w14:textId="77777777" w:rsidR="00455E1E" w:rsidRPr="007F12D1" w:rsidRDefault="00B645BE" w:rsidP="007F12D1">
            <w:pPr>
              <w:spacing w:before="180"/>
              <w:ind w:left="57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15CF0E" wp14:editId="3EB5419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9DB3A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F12D1">
              <w:rPr>
                <w:rFonts w:ascii="Source Sans 3" w:hAnsi="Source Sans 3"/>
              </w:rPr>
              <w:t>Firma:</w:t>
            </w:r>
            <w:r w:rsidR="005C07E8" w:rsidRPr="007F12D1">
              <w:rPr>
                <w:rFonts w:ascii="Source Sans 3" w:hAnsi="Source Sans 3"/>
              </w:rPr>
              <w:t xml:space="preserve"> </w:t>
            </w:r>
            <w:r w:rsidR="00455E1E" w:rsidRPr="007F12D1">
              <w:rPr>
                <w:rFonts w:ascii="Source Sans 3" w:hAnsi="Source Sans 3"/>
              </w:rPr>
              <w:t xml:space="preserve"> </w:t>
            </w:r>
            <w:r w:rsidR="00455E1E" w:rsidRPr="007F12D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7F12D1">
              <w:rPr>
                <w:rFonts w:ascii="Source Sans 3" w:hAnsi="Source Sans 3"/>
              </w:rPr>
              <w:instrText xml:space="preserve"> FORMTEXT </w:instrText>
            </w:r>
            <w:r w:rsidR="00455E1E" w:rsidRPr="007F12D1">
              <w:rPr>
                <w:rFonts w:ascii="Source Sans 3" w:hAnsi="Source Sans 3"/>
              </w:rPr>
            </w:r>
            <w:r w:rsidR="00455E1E" w:rsidRPr="007F12D1">
              <w:rPr>
                <w:rFonts w:ascii="Source Sans 3" w:hAnsi="Source Sans 3"/>
              </w:rPr>
              <w:fldChar w:fldCharType="separate"/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</w:rPr>
              <w:fldChar w:fldCharType="end"/>
            </w:r>
            <w:bookmarkEnd w:id="0"/>
          </w:p>
          <w:p w14:paraId="66C63429" w14:textId="77777777" w:rsidR="00455E1E" w:rsidRPr="007F12D1" w:rsidRDefault="00FD26E3" w:rsidP="007F12D1">
            <w:pPr>
              <w:spacing w:before="120"/>
              <w:ind w:left="57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A1770C" wp14:editId="2F60EE9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8EDC04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F12D1">
              <w:rPr>
                <w:rFonts w:ascii="Source Sans 3" w:hAnsi="Source Sans 3"/>
              </w:rPr>
              <w:t>Arbeitsbereich:</w:t>
            </w:r>
            <w:r w:rsidR="005C07E8" w:rsidRPr="007F12D1">
              <w:rPr>
                <w:rFonts w:ascii="Source Sans 3" w:hAnsi="Source Sans 3"/>
              </w:rPr>
              <w:t xml:space="preserve"> </w:t>
            </w:r>
            <w:r w:rsidR="00455E1E" w:rsidRPr="007F12D1">
              <w:rPr>
                <w:rFonts w:ascii="Source Sans 3" w:hAnsi="Source Sans 3"/>
              </w:rPr>
              <w:t xml:space="preserve"> </w:t>
            </w:r>
            <w:r w:rsidR="00455E1E" w:rsidRPr="007F12D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7F12D1">
              <w:rPr>
                <w:rFonts w:ascii="Source Sans 3" w:hAnsi="Source Sans 3"/>
              </w:rPr>
              <w:instrText xml:space="preserve"> FORMTEXT </w:instrText>
            </w:r>
            <w:r w:rsidR="00455E1E" w:rsidRPr="007F12D1">
              <w:rPr>
                <w:rFonts w:ascii="Source Sans 3" w:hAnsi="Source Sans 3"/>
              </w:rPr>
            </w:r>
            <w:r w:rsidR="00455E1E" w:rsidRPr="007F12D1">
              <w:rPr>
                <w:rFonts w:ascii="Source Sans 3" w:hAnsi="Source Sans 3"/>
              </w:rPr>
              <w:fldChar w:fldCharType="separate"/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  <w:noProof/>
              </w:rPr>
              <w:t> </w:t>
            </w:r>
            <w:r w:rsidR="00455E1E" w:rsidRPr="007F12D1">
              <w:rPr>
                <w:rFonts w:ascii="Source Sans 3" w:hAnsi="Source Sans 3"/>
              </w:rPr>
              <w:fldChar w:fldCharType="end"/>
            </w:r>
            <w:bookmarkEnd w:id="1"/>
          </w:p>
          <w:p w14:paraId="5CCBE9A0" w14:textId="77777777" w:rsidR="00455E1E" w:rsidRPr="007F12D1" w:rsidRDefault="00FD26E3" w:rsidP="007F12D1">
            <w:pPr>
              <w:spacing w:before="120"/>
              <w:ind w:left="57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AEBC0D" wp14:editId="2E710F5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963F0E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F12D1">
              <w:rPr>
                <w:rFonts w:ascii="Source Sans 3" w:hAnsi="Source Sans 3"/>
              </w:rPr>
              <w:t xml:space="preserve">Verantwortlich: </w:t>
            </w:r>
            <w:r w:rsidRPr="007F12D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F12D1">
              <w:rPr>
                <w:rFonts w:ascii="Source Sans 3" w:hAnsi="Source Sans 3"/>
              </w:rPr>
              <w:instrText xml:space="preserve"> FORMTEXT </w:instrText>
            </w:r>
            <w:r w:rsidRPr="007F12D1">
              <w:rPr>
                <w:rFonts w:ascii="Source Sans 3" w:hAnsi="Source Sans 3"/>
              </w:rPr>
            </w:r>
            <w:r w:rsidRPr="007F12D1">
              <w:rPr>
                <w:rFonts w:ascii="Source Sans 3" w:hAnsi="Source Sans 3"/>
              </w:rPr>
              <w:fldChar w:fldCharType="separate"/>
            </w:r>
            <w:r w:rsidRPr="007F12D1">
              <w:rPr>
                <w:rFonts w:ascii="Source Sans 3" w:hAnsi="Source Sans 3"/>
                <w:noProof/>
              </w:rPr>
              <w:t> </w:t>
            </w:r>
            <w:r w:rsidRPr="007F12D1">
              <w:rPr>
                <w:rFonts w:ascii="Source Sans 3" w:hAnsi="Source Sans 3"/>
                <w:noProof/>
              </w:rPr>
              <w:t> </w:t>
            </w:r>
            <w:r w:rsidRPr="007F12D1">
              <w:rPr>
                <w:rFonts w:ascii="Source Sans 3" w:hAnsi="Source Sans 3"/>
                <w:noProof/>
              </w:rPr>
              <w:t> </w:t>
            </w:r>
            <w:r w:rsidRPr="007F12D1">
              <w:rPr>
                <w:rFonts w:ascii="Source Sans 3" w:hAnsi="Source Sans 3"/>
                <w:noProof/>
              </w:rPr>
              <w:t> </w:t>
            </w:r>
            <w:r w:rsidRPr="007F12D1">
              <w:rPr>
                <w:rFonts w:ascii="Source Sans 3" w:hAnsi="Source Sans 3"/>
                <w:noProof/>
              </w:rPr>
              <w:t> </w:t>
            </w:r>
            <w:r w:rsidRPr="007F12D1">
              <w:rPr>
                <w:rFonts w:ascii="Source Sans 3" w:hAnsi="Source Sans 3"/>
              </w:rPr>
              <w:fldChar w:fldCharType="end"/>
            </w:r>
          </w:p>
          <w:p w14:paraId="15CE8C13" w14:textId="77777777" w:rsidR="00455E1E" w:rsidRPr="007F12D1" w:rsidRDefault="005C07E8" w:rsidP="007F12D1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7F12D1">
              <w:rPr>
                <w:rFonts w:ascii="Source Sans 3" w:hAnsi="Source Sans 3"/>
              </w:rPr>
              <w:tab/>
            </w:r>
            <w:r w:rsidRPr="007F12D1">
              <w:rPr>
                <w:rFonts w:ascii="Source Sans 3" w:hAnsi="Source Sans 3"/>
              </w:rPr>
              <w:tab/>
            </w:r>
            <w:r w:rsidRPr="007F12D1">
              <w:rPr>
                <w:rFonts w:ascii="Source Sans 3" w:hAnsi="Source Sans 3"/>
              </w:rPr>
              <w:tab/>
              <w:t xml:space="preserve">          </w:t>
            </w:r>
            <w:r w:rsidR="00455E1E" w:rsidRPr="007F12D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2FE06C6D" w14:textId="77777777" w:rsidR="00455E1E" w:rsidRPr="007F12D1" w:rsidRDefault="00455E1E" w:rsidP="007F12D1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7F12D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FAC5BED" w14:textId="77777777" w:rsidR="00723925" w:rsidRPr="007F12D1" w:rsidRDefault="00723925" w:rsidP="007F12D1">
            <w:pPr>
              <w:spacing w:after="160" w:line="200" w:lineRule="exact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F12D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F12D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7F12D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F12D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24F7422" w14:textId="23378AE1" w:rsidR="00455E1E" w:rsidRPr="007F12D1" w:rsidRDefault="007A7809" w:rsidP="007F12D1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668DE4" wp14:editId="735E4562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18DF1C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F12D1">
              <w:rPr>
                <w:rFonts w:ascii="Source Sans 3" w:hAnsi="Source Sans 3"/>
              </w:rPr>
              <w:t>Arbeitsplatz:</w:t>
            </w:r>
            <w:r w:rsidRPr="007F12D1">
              <w:rPr>
                <w:rFonts w:ascii="Source Sans 3" w:hAnsi="Source Sans 3"/>
              </w:rPr>
              <w:t xml:space="preserve"> </w:t>
            </w:r>
            <w:r w:rsidR="00562249" w:rsidRPr="007F12D1">
              <w:rPr>
                <w:rFonts w:ascii="Source Sans 3" w:hAnsi="Source Sans 3"/>
              </w:rPr>
              <w:t>Ringspinnmaschine</w:t>
            </w:r>
          </w:p>
          <w:p w14:paraId="5D26F871" w14:textId="25501785" w:rsidR="00455E1E" w:rsidRPr="007F12D1" w:rsidRDefault="00B645BE" w:rsidP="007F12D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98AD7A" wp14:editId="3643D1F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E5037C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F12D1">
              <w:rPr>
                <w:rFonts w:ascii="Source Sans 3" w:hAnsi="Source Sans 3"/>
              </w:rPr>
              <w:t>Tätigkeit:</w:t>
            </w:r>
            <w:r w:rsidR="007A7809" w:rsidRPr="007F12D1">
              <w:rPr>
                <w:rFonts w:ascii="Source Sans 3" w:hAnsi="Source Sans 3"/>
              </w:rPr>
              <w:t xml:space="preserve"> </w:t>
            </w:r>
            <w:r w:rsidR="00562249" w:rsidRPr="007F12D1">
              <w:rPr>
                <w:rFonts w:ascii="Source Sans 3" w:hAnsi="Source Sans 3"/>
              </w:rPr>
              <w:t>Entfernen von Wickeln</w:t>
            </w:r>
          </w:p>
        </w:tc>
        <w:tc>
          <w:tcPr>
            <w:tcW w:w="1914" w:type="dxa"/>
            <w:gridSpan w:val="2"/>
          </w:tcPr>
          <w:p w14:paraId="3B15FAD1" w14:textId="77777777" w:rsidR="00C108A5" w:rsidRPr="007F12D1" w:rsidRDefault="00C108A5" w:rsidP="007F12D1">
            <w:pPr>
              <w:spacing w:before="0" w:after="200"/>
              <w:rPr>
                <w:rFonts w:ascii="Source Sans 3" w:hAnsi="Source Sans 3"/>
              </w:rPr>
            </w:pPr>
          </w:p>
          <w:p w14:paraId="5543EFC1" w14:textId="77777777" w:rsidR="00455E1E" w:rsidRPr="007F12D1" w:rsidRDefault="00455E1E" w:rsidP="007F12D1">
            <w:pPr>
              <w:spacing w:before="0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</w:rPr>
              <w:t xml:space="preserve">Stand: </w:t>
            </w:r>
            <w:r w:rsidRPr="007F12D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F12D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7F12D1">
              <w:rPr>
                <w:rFonts w:ascii="Source Sans 3" w:hAnsi="Source Sans 3"/>
                <w:u w:val="single"/>
              </w:rPr>
            </w:r>
            <w:r w:rsidRPr="007F12D1">
              <w:rPr>
                <w:rFonts w:ascii="Source Sans 3" w:hAnsi="Source Sans 3"/>
                <w:u w:val="single"/>
              </w:rPr>
              <w:fldChar w:fldCharType="separate"/>
            </w:r>
            <w:r w:rsidRPr="007F12D1">
              <w:rPr>
                <w:rFonts w:ascii="Source Sans 3" w:hAnsi="Source Sans 3"/>
                <w:noProof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u w:val="single"/>
              </w:rPr>
              <w:t> </w:t>
            </w:r>
            <w:r w:rsidRPr="007F12D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7F12D1">
              <w:rPr>
                <w:rFonts w:ascii="Source Sans 3" w:hAnsi="Source Sans 3"/>
              </w:rPr>
              <w:t xml:space="preserve"> </w:t>
            </w:r>
          </w:p>
          <w:p w14:paraId="2A519210" w14:textId="135B8A71" w:rsidR="00455E1E" w:rsidRPr="007F12D1" w:rsidRDefault="00562249" w:rsidP="007F12D1">
            <w:pPr>
              <w:spacing w:before="120"/>
              <w:rPr>
                <w:rFonts w:ascii="Source Sans 3" w:hAnsi="Source Sans 3"/>
                <w:sz w:val="16"/>
              </w:rPr>
            </w:pPr>
            <w:r w:rsidRPr="007F12D1">
              <w:rPr>
                <w:rFonts w:ascii="Source Sans 3" w:hAnsi="Source Sans 3"/>
                <w:sz w:val="16"/>
              </w:rPr>
              <w:t>B118</w:t>
            </w:r>
          </w:p>
        </w:tc>
      </w:tr>
      <w:tr w:rsidR="005C07E8" w:rsidRPr="007F12D1" w14:paraId="3AF305B6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0E8FBA84" w14:textId="77777777" w:rsidR="005C07E8" w:rsidRPr="007F12D1" w:rsidRDefault="005C07E8" w:rsidP="007F12D1">
            <w:pPr>
              <w:pStyle w:val="berschrift2"/>
            </w:pPr>
            <w:r w:rsidRPr="007F12D1">
              <w:t>Anwendungsbereich</w:t>
            </w:r>
          </w:p>
        </w:tc>
      </w:tr>
      <w:tr w:rsidR="00455E1E" w:rsidRPr="007F12D1" w14:paraId="5C51B380" w14:textId="77777777" w:rsidTr="00562249">
        <w:trPr>
          <w:trHeight w:val="668"/>
        </w:trPr>
        <w:tc>
          <w:tcPr>
            <w:tcW w:w="10206" w:type="dxa"/>
            <w:gridSpan w:val="5"/>
            <w:vAlign w:val="center"/>
          </w:tcPr>
          <w:p w14:paraId="182EF3F5" w14:textId="6D28ACFD" w:rsidR="00455E1E" w:rsidRPr="007F12D1" w:rsidRDefault="00562249" w:rsidP="002D3D96">
            <w:pPr>
              <w:pStyle w:val="berschrift1"/>
              <w:rPr>
                <w:rFonts w:ascii="Source Sans 3" w:hAnsi="Source Sans 3"/>
              </w:rPr>
            </w:pPr>
            <w:r w:rsidRPr="007F12D1">
              <w:rPr>
                <w:rFonts w:ascii="Source Sans 3" w:hAnsi="Source Sans 3"/>
              </w:rPr>
              <w:t>Entfernen von Wickeln an der Ringspinnmaschine</w:t>
            </w:r>
          </w:p>
        </w:tc>
      </w:tr>
      <w:tr w:rsidR="00455E1E" w:rsidRPr="007F12D1" w14:paraId="15BA6753" w14:textId="77777777" w:rsidTr="007A7809">
        <w:trPr>
          <w:trHeight w:val="131"/>
        </w:trPr>
        <w:tc>
          <w:tcPr>
            <w:tcW w:w="10206" w:type="dxa"/>
            <w:gridSpan w:val="5"/>
            <w:shd w:val="clear" w:color="auto" w:fill="084267"/>
          </w:tcPr>
          <w:p w14:paraId="7D8FEE6B" w14:textId="77777777" w:rsidR="00455E1E" w:rsidRPr="007F12D1" w:rsidRDefault="00455E1E" w:rsidP="007F12D1">
            <w:pPr>
              <w:pStyle w:val="berschrift2"/>
            </w:pPr>
            <w:r w:rsidRPr="007F12D1">
              <w:t>Schutzmaßnahmen und Verhaltensregeln</w:t>
            </w:r>
          </w:p>
        </w:tc>
      </w:tr>
      <w:tr w:rsidR="002C1E9B" w:rsidRPr="007F12D1" w14:paraId="6C04A2A4" w14:textId="77777777" w:rsidTr="007A7809">
        <w:trPr>
          <w:trHeight w:val="3976"/>
        </w:trPr>
        <w:tc>
          <w:tcPr>
            <w:tcW w:w="1191" w:type="dxa"/>
          </w:tcPr>
          <w:p w14:paraId="2B1A96B9" w14:textId="77777777" w:rsidR="002C1E9B" w:rsidRPr="007F12D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3"/>
          </w:tcPr>
          <w:p w14:paraId="02EDE8A6" w14:textId="1DEB1792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 xml:space="preserve">Geeignete, enganliegende Arbeitskleidung tragen (keine Pullover), lange Haare </w:t>
            </w:r>
            <w:r w:rsidR="00562249" w:rsidRPr="007F12D1">
              <w:br/>
              <w:t>zusammenbinden bzw. aufstecken.</w:t>
            </w:r>
          </w:p>
          <w:p w14:paraId="7C02DC87" w14:textId="5EF3F163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 xml:space="preserve">Nicht während der automatischen Bewegungen des </w:t>
            </w:r>
            <w:proofErr w:type="spellStart"/>
            <w:r w:rsidR="00562249" w:rsidRPr="007F12D1">
              <w:t>Doffers</w:t>
            </w:r>
            <w:proofErr w:type="spellEnd"/>
            <w:r w:rsidR="00562249" w:rsidRPr="007F12D1">
              <w:t xml:space="preserve"> in die Maschine </w:t>
            </w:r>
            <w:r w:rsidR="00562249" w:rsidRPr="007F12D1">
              <w:br/>
              <w:t>greifen.</w:t>
            </w:r>
          </w:p>
          <w:p w14:paraId="14D3180A" w14:textId="4F804964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Zum Entfernen von Zylinder- und Riemchenwickeln immer Streckwerk öffnen.</w:t>
            </w:r>
          </w:p>
          <w:p w14:paraId="014DFEE5" w14:textId="078C66C9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Zum Wickelschneiden nur vom Betrieb ausgegebene Messer oder Haken verwenden. Beim Tragen am Körper müssen Messer und Haken immer gesichert sein (Klinge versenkt oder in Futteral).</w:t>
            </w:r>
          </w:p>
          <w:p w14:paraId="283840B4" w14:textId="623F7882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 xml:space="preserve">Messer beim Schneiden mit beiden Händen halten und vom Körper wegschneiden </w:t>
            </w:r>
            <w:r>
              <w:br/>
            </w:r>
            <w:r w:rsidR="00562249" w:rsidRPr="007F12D1">
              <w:t>(Rollerwickel nach außen, Zylinderwickel vom Lager weg).</w:t>
            </w:r>
          </w:p>
          <w:p w14:paraId="111704FF" w14:textId="030DFDB1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 xml:space="preserve">Nach dem Schneidvorgang Messer ausreichend weit zur Seite halten, </w:t>
            </w:r>
            <w:r w:rsidR="00562249" w:rsidRPr="007F12D1">
              <w:br/>
              <w:t>damit die freie Hand beim Zupfen nicht durch die Klinge gefährdet wird.</w:t>
            </w:r>
          </w:p>
          <w:p w14:paraId="3614FA32" w14:textId="37FEF05D" w:rsidR="002C1E9B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 xml:space="preserve">Gelöstes Wickelmaterial vorsichtig mit Daumen und Zeigefinger herausnehmen. </w:t>
            </w:r>
            <w:r>
              <w:br/>
            </w:r>
            <w:r w:rsidR="00562249" w:rsidRPr="007F12D1">
              <w:t xml:space="preserve">Nie bei Belastung in die Verzugszone greifen. Nie von unten hinter die </w:t>
            </w:r>
            <w:r w:rsidR="00562249" w:rsidRPr="007F12D1">
              <w:br/>
              <w:t>Riffelwalze greifen.</w:t>
            </w:r>
          </w:p>
        </w:tc>
        <w:tc>
          <w:tcPr>
            <w:tcW w:w="1275" w:type="dxa"/>
          </w:tcPr>
          <w:p w14:paraId="5DCF1279" w14:textId="77777777" w:rsidR="002C1E9B" w:rsidRPr="007F12D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7F12D1" w14:paraId="23427607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08E062FF" w14:textId="77777777" w:rsidR="00455E1E" w:rsidRPr="007F12D1" w:rsidRDefault="00455E1E" w:rsidP="007F12D1">
            <w:pPr>
              <w:pStyle w:val="berschrift2"/>
            </w:pPr>
            <w:r w:rsidRPr="007F12D1">
              <w:t>Verhalten bei Störungen</w:t>
            </w:r>
          </w:p>
        </w:tc>
      </w:tr>
      <w:tr w:rsidR="00455E1E" w:rsidRPr="007F12D1" w14:paraId="518C920C" w14:textId="77777777" w:rsidTr="007A7809">
        <w:trPr>
          <w:trHeight w:val="1125"/>
        </w:trPr>
        <w:tc>
          <w:tcPr>
            <w:tcW w:w="1191" w:type="dxa"/>
          </w:tcPr>
          <w:p w14:paraId="47B6B685" w14:textId="77777777" w:rsidR="00455E1E" w:rsidRPr="007F12D1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4"/>
          </w:tcPr>
          <w:p w14:paraId="4784ED33" w14:textId="48DB7000" w:rsidR="00455E1E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Fehlerhafte Maschinenfunktion, auffällige Häufung von Wickeln und Faden-</w:t>
            </w:r>
            <w:r w:rsidR="00562249" w:rsidRPr="007F12D1">
              <w:br/>
            </w:r>
            <w:proofErr w:type="spellStart"/>
            <w:r w:rsidR="00562249" w:rsidRPr="007F12D1">
              <w:t>brüchen</w:t>
            </w:r>
            <w:proofErr w:type="spellEnd"/>
            <w:r w:rsidR="00562249" w:rsidRPr="007F12D1">
              <w:t xml:space="preserve"> umgehend dem Meister melden.</w:t>
            </w:r>
          </w:p>
        </w:tc>
      </w:tr>
      <w:tr w:rsidR="00455E1E" w:rsidRPr="007F12D1" w14:paraId="58926D71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18CBAC01" w14:textId="77777777" w:rsidR="00455E1E" w:rsidRPr="007F12D1" w:rsidRDefault="00455E1E" w:rsidP="007F12D1">
            <w:pPr>
              <w:pStyle w:val="berschrift2"/>
            </w:pPr>
            <w:r w:rsidRPr="007F12D1">
              <w:t>Verhalten bei Unfällen – Erste Hilfe</w:t>
            </w:r>
          </w:p>
        </w:tc>
      </w:tr>
      <w:tr w:rsidR="00455E1E" w:rsidRPr="007F12D1" w14:paraId="58D5A493" w14:textId="77777777" w:rsidTr="00562249">
        <w:trPr>
          <w:trHeight w:val="2217"/>
        </w:trPr>
        <w:tc>
          <w:tcPr>
            <w:tcW w:w="1191" w:type="dxa"/>
          </w:tcPr>
          <w:p w14:paraId="047D620B" w14:textId="77777777" w:rsidR="00455E1E" w:rsidRPr="007F12D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7F12D1">
              <w:rPr>
                <w:rFonts w:ascii="Source Sans 3" w:hAnsi="Source Sans 3"/>
                <w:noProof/>
              </w:rPr>
              <w:drawing>
                <wp:inline distT="0" distB="0" distL="0" distR="0" wp14:anchorId="62DA2CB2" wp14:editId="66F19C34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5926F93D" w14:textId="77777777" w:rsidR="004F05ED" w:rsidRPr="007F12D1" w:rsidRDefault="004F05ED" w:rsidP="004F05ED">
            <w:pPr>
              <w:rPr>
                <w:rFonts w:ascii="Source Sans 3" w:hAnsi="Source Sans 3"/>
              </w:rPr>
            </w:pPr>
            <w:r w:rsidRPr="007F12D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7F12D1">
              <w:rPr>
                <w:rFonts w:ascii="Source Sans 3" w:hAnsi="Source Sans 3" w:cs="Arial"/>
                <w:b/>
                <w:bCs/>
              </w:rPr>
              <w:t>(-</w:t>
            </w:r>
            <w:r w:rsidRPr="007F12D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7F12D1">
              <w:rPr>
                <w:rFonts w:ascii="Source Sans 3" w:hAnsi="Source Sans 3" w:cs="Arial"/>
                <w:b/>
                <w:bCs/>
              </w:rPr>
              <w:t>)</w:t>
            </w:r>
            <w:r w:rsidRPr="007F12D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F711524" w14:textId="25648951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Maschine ausschalten.</w:t>
            </w:r>
          </w:p>
          <w:p w14:paraId="7044D054" w14:textId="1CF4AFAF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 xml:space="preserve">Erste Hilfe leisten (Blutung stillen, abgerissene Gliedmaßen in Plastikbeutel </w:t>
            </w:r>
            <w:r w:rsidR="00562249" w:rsidRPr="007F12D1">
              <w:br/>
              <w:t>mitgeben).</w:t>
            </w:r>
          </w:p>
          <w:p w14:paraId="473490AC" w14:textId="72049C72" w:rsidR="002D4FA2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Rettung einleiten.</w:t>
            </w:r>
          </w:p>
          <w:p w14:paraId="469EE575" w14:textId="77777777" w:rsidR="00455E1E" w:rsidRPr="007F12D1" w:rsidRDefault="00455E1E" w:rsidP="00811761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7F12D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7F12D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F12D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7F12D1" w14:paraId="7D3857D1" w14:textId="77777777" w:rsidTr="007A7809">
        <w:tc>
          <w:tcPr>
            <w:tcW w:w="10206" w:type="dxa"/>
            <w:gridSpan w:val="5"/>
            <w:shd w:val="clear" w:color="auto" w:fill="084267"/>
          </w:tcPr>
          <w:p w14:paraId="17178AE6" w14:textId="4ABFEB7A" w:rsidR="00455E1E" w:rsidRPr="007F12D1" w:rsidRDefault="00455E1E" w:rsidP="007F12D1">
            <w:pPr>
              <w:pStyle w:val="berschrift2"/>
            </w:pPr>
            <w:r w:rsidRPr="007F12D1">
              <w:t>Instandhaltung/</w:t>
            </w:r>
            <w:r w:rsidR="00562249" w:rsidRPr="007F12D1">
              <w:t>Entsorgung</w:t>
            </w:r>
          </w:p>
        </w:tc>
      </w:tr>
      <w:tr w:rsidR="00455E1E" w:rsidRPr="007F12D1" w14:paraId="7CFFD9C5" w14:textId="77777777" w:rsidTr="00562249">
        <w:trPr>
          <w:trHeight w:val="2397"/>
        </w:trPr>
        <w:tc>
          <w:tcPr>
            <w:tcW w:w="1191" w:type="dxa"/>
          </w:tcPr>
          <w:p w14:paraId="758DEAF4" w14:textId="77777777" w:rsidR="00455E1E" w:rsidRPr="007F12D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4"/>
          </w:tcPr>
          <w:p w14:paraId="1A1AD4B6" w14:textId="35F2B362" w:rsidR="00562249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Fadenreste in Wickeltasche sammeln (nicht auf den Boden fallen lassen).</w:t>
            </w:r>
          </w:p>
          <w:p w14:paraId="607B808F" w14:textId="3AD874B8" w:rsidR="00455E1E" w:rsidRPr="007F12D1" w:rsidRDefault="00811761" w:rsidP="00811761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562249" w:rsidRPr="007F12D1">
              <w:t>Wickeltasche nach jedem Rundgang leeren.</w:t>
            </w:r>
          </w:p>
        </w:tc>
      </w:tr>
    </w:tbl>
    <w:p w14:paraId="7E524303" w14:textId="77777777" w:rsidR="00455E1E" w:rsidRPr="007F12D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7F12D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1AA655D-12BF-44A1-A9BB-A4B9394402F6}"/>
    <w:embedBold r:id="rId2" w:fontKey="{D032C324-F751-4AE7-9D42-DDB7E5E2BB6F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49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2249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7F12D1"/>
    <w:rsid w:val="00811761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92E6F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6421A9"/>
  <w15:chartTrackingRefBased/>
  <w15:docId w15:val="{3AAEABD9-8E92-477D-B299-346408344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C92E6F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7F12D1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811761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231</Words>
  <Characters>1762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2025-07-30T15:22:00Z</dcterms:created>
  <dcterms:modified xsi:type="dcterms:W3CDTF">2026-01-05T14:10:00Z</dcterms:modified>
</cp:coreProperties>
</file>