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BC48D" w14:textId="77777777" w:rsidR="00564C7D" w:rsidRPr="00227FA3" w:rsidRDefault="00072313">
      <w:pPr>
        <w:spacing w:before="0"/>
        <w:rPr>
          <w:rFonts w:ascii="Source Sans 3" w:hAnsi="Source Sans 3"/>
          <w:sz w:val="8"/>
        </w:rPr>
      </w:pPr>
      <w:r w:rsidRPr="00227FA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4AF341A" wp14:editId="406EA1B6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0434B" w14:textId="77777777" w:rsidR="00564C7D" w:rsidRPr="00227FA3" w:rsidRDefault="00564C7D">
      <w:pPr>
        <w:spacing w:before="0"/>
        <w:rPr>
          <w:rFonts w:ascii="Source Sans 3" w:hAnsi="Source Sans 3"/>
          <w:sz w:val="8"/>
        </w:rPr>
      </w:pPr>
    </w:p>
    <w:p w14:paraId="3EB26791" w14:textId="77777777" w:rsidR="00564C7D" w:rsidRPr="00227FA3" w:rsidRDefault="00564C7D">
      <w:pPr>
        <w:spacing w:before="0"/>
        <w:rPr>
          <w:rFonts w:ascii="Source Sans 3" w:hAnsi="Source Sans 3"/>
          <w:sz w:val="8"/>
        </w:rPr>
      </w:pPr>
    </w:p>
    <w:p w14:paraId="5D3BFEEA" w14:textId="77777777" w:rsidR="00564C7D" w:rsidRPr="00227FA3" w:rsidRDefault="00564C7D">
      <w:pPr>
        <w:spacing w:before="0"/>
        <w:rPr>
          <w:rFonts w:ascii="Source Sans 3" w:hAnsi="Source Sans 3"/>
          <w:sz w:val="8"/>
        </w:rPr>
      </w:pPr>
    </w:p>
    <w:p w14:paraId="61AF3DA8" w14:textId="77777777" w:rsidR="00564C7D" w:rsidRPr="00227FA3" w:rsidRDefault="00564C7D">
      <w:pPr>
        <w:spacing w:before="0"/>
        <w:rPr>
          <w:rFonts w:ascii="Source Sans 3" w:hAnsi="Source Sans 3"/>
          <w:sz w:val="8"/>
        </w:rPr>
        <w:sectPr w:rsidR="00564C7D" w:rsidRPr="00227FA3" w:rsidSect="007A4989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ADD5064" w14:textId="30246151" w:rsidR="00744851" w:rsidRPr="00227FA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227FA3" w14:paraId="77D6D8F0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761D78F" w14:textId="77777777" w:rsidR="00B836B7" w:rsidRPr="00227FA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F3E9BE8" wp14:editId="4FEFF67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74A83" w14:textId="77777777" w:rsidR="00B836B7" w:rsidRPr="00227FA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A125AF5" w14:textId="77777777" w:rsidR="00B836B7" w:rsidRPr="00227FA3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3CFDFC5" wp14:editId="18C8518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D4714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27FA3">
              <w:rPr>
                <w:rFonts w:ascii="Source Sans 3" w:hAnsi="Source Sans 3"/>
              </w:rPr>
              <w:t xml:space="preserve">Firma:  </w:t>
            </w:r>
            <w:r w:rsidR="00B836B7" w:rsidRPr="00227FA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227FA3">
              <w:rPr>
                <w:rFonts w:ascii="Source Sans 3" w:hAnsi="Source Sans 3"/>
              </w:rPr>
              <w:instrText xml:space="preserve"> FORMTEXT </w:instrText>
            </w:r>
            <w:r w:rsidR="00B836B7" w:rsidRPr="00227FA3">
              <w:rPr>
                <w:rFonts w:ascii="Source Sans 3" w:hAnsi="Source Sans 3"/>
              </w:rPr>
            </w:r>
            <w:r w:rsidR="00B836B7" w:rsidRPr="00227FA3">
              <w:rPr>
                <w:rFonts w:ascii="Source Sans 3" w:hAnsi="Source Sans 3"/>
              </w:rPr>
              <w:fldChar w:fldCharType="separate"/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</w:rPr>
              <w:fldChar w:fldCharType="end"/>
            </w:r>
            <w:bookmarkEnd w:id="0"/>
          </w:p>
          <w:p w14:paraId="1D383AE7" w14:textId="77777777" w:rsidR="00B836B7" w:rsidRPr="00227FA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7ED3E8D" wp14:editId="4385872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0A9FD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227FA3">
              <w:rPr>
                <w:rFonts w:ascii="Source Sans 3" w:hAnsi="Source Sans 3"/>
              </w:rPr>
              <w:t xml:space="preserve">Arbeitsbereich:  </w:t>
            </w:r>
            <w:r w:rsidR="00400BC7" w:rsidRPr="00227FA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227FA3">
              <w:rPr>
                <w:rFonts w:ascii="Source Sans 3" w:hAnsi="Source Sans 3"/>
              </w:rPr>
              <w:instrText xml:space="preserve"> FORMTEXT </w:instrText>
            </w:r>
            <w:r w:rsidR="00400BC7" w:rsidRPr="00227FA3">
              <w:rPr>
                <w:rFonts w:ascii="Source Sans 3" w:hAnsi="Source Sans 3"/>
              </w:rPr>
            </w:r>
            <w:r w:rsidR="00400BC7" w:rsidRPr="00227FA3">
              <w:rPr>
                <w:rFonts w:ascii="Source Sans 3" w:hAnsi="Source Sans 3"/>
              </w:rPr>
              <w:fldChar w:fldCharType="separate"/>
            </w:r>
            <w:r w:rsidR="00400BC7" w:rsidRPr="00227FA3">
              <w:rPr>
                <w:rFonts w:ascii="Source Sans 3" w:hAnsi="Source Sans 3"/>
                <w:noProof/>
              </w:rPr>
              <w:t> </w:t>
            </w:r>
            <w:r w:rsidR="00400BC7" w:rsidRPr="00227FA3">
              <w:rPr>
                <w:rFonts w:ascii="Source Sans 3" w:hAnsi="Source Sans 3"/>
                <w:noProof/>
              </w:rPr>
              <w:t> </w:t>
            </w:r>
            <w:r w:rsidR="00400BC7" w:rsidRPr="00227FA3">
              <w:rPr>
                <w:rFonts w:ascii="Source Sans 3" w:hAnsi="Source Sans 3"/>
                <w:noProof/>
              </w:rPr>
              <w:t> </w:t>
            </w:r>
            <w:r w:rsidR="00400BC7" w:rsidRPr="00227FA3">
              <w:rPr>
                <w:rFonts w:ascii="Source Sans 3" w:hAnsi="Source Sans 3"/>
                <w:noProof/>
              </w:rPr>
              <w:t> </w:t>
            </w:r>
            <w:r w:rsidR="00400BC7" w:rsidRPr="00227FA3">
              <w:rPr>
                <w:rFonts w:ascii="Source Sans 3" w:hAnsi="Source Sans 3"/>
                <w:noProof/>
              </w:rPr>
              <w:t> </w:t>
            </w:r>
            <w:r w:rsidR="00400BC7" w:rsidRPr="00227FA3">
              <w:rPr>
                <w:rFonts w:ascii="Source Sans 3" w:hAnsi="Source Sans 3"/>
              </w:rPr>
              <w:fldChar w:fldCharType="end"/>
            </w:r>
          </w:p>
          <w:p w14:paraId="113877DA" w14:textId="77777777" w:rsidR="00B836B7" w:rsidRPr="00227FA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49DEA02" wp14:editId="69273394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534C16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227FA3">
              <w:rPr>
                <w:rFonts w:ascii="Source Sans 3" w:hAnsi="Source Sans 3"/>
              </w:rPr>
              <w:t xml:space="preserve">Verantwortlich:  </w:t>
            </w:r>
            <w:r w:rsidR="00B836B7" w:rsidRPr="00227FA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227FA3">
              <w:rPr>
                <w:rFonts w:ascii="Source Sans 3" w:hAnsi="Source Sans 3"/>
              </w:rPr>
              <w:instrText xml:space="preserve"> FORMTEXT </w:instrText>
            </w:r>
            <w:r w:rsidR="00B836B7" w:rsidRPr="00227FA3">
              <w:rPr>
                <w:rFonts w:ascii="Source Sans 3" w:hAnsi="Source Sans 3"/>
              </w:rPr>
            </w:r>
            <w:r w:rsidR="00B836B7" w:rsidRPr="00227FA3">
              <w:rPr>
                <w:rFonts w:ascii="Source Sans 3" w:hAnsi="Source Sans 3"/>
              </w:rPr>
              <w:fldChar w:fldCharType="separate"/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  <w:noProof/>
              </w:rPr>
              <w:t> </w:t>
            </w:r>
            <w:r w:rsidR="00B836B7" w:rsidRPr="00227FA3">
              <w:rPr>
                <w:rFonts w:ascii="Source Sans 3" w:hAnsi="Source Sans 3"/>
              </w:rPr>
              <w:fldChar w:fldCharType="end"/>
            </w:r>
          </w:p>
          <w:p w14:paraId="3E5AA80F" w14:textId="77777777" w:rsidR="00744851" w:rsidRPr="00227FA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227FA3">
              <w:rPr>
                <w:rFonts w:ascii="Source Sans 3" w:hAnsi="Source Sans 3"/>
              </w:rPr>
              <w:tab/>
            </w:r>
            <w:r w:rsidRPr="00227FA3">
              <w:rPr>
                <w:rFonts w:ascii="Source Sans 3" w:hAnsi="Source Sans 3"/>
              </w:rPr>
              <w:tab/>
            </w:r>
            <w:r w:rsidRPr="00227FA3">
              <w:rPr>
                <w:rFonts w:ascii="Source Sans 3" w:hAnsi="Source Sans 3"/>
              </w:rPr>
              <w:tab/>
            </w:r>
            <w:r w:rsidRPr="00227FA3">
              <w:rPr>
                <w:rFonts w:ascii="Source Sans 3" w:hAnsi="Source Sans 3"/>
              </w:rPr>
              <w:tab/>
            </w:r>
            <w:r w:rsidRPr="00227FA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6EE1454" w14:textId="77777777" w:rsidR="00744851" w:rsidRPr="00227FA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227FA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68E9BED" w14:textId="77777777" w:rsidR="00744851" w:rsidRPr="00227FA3" w:rsidRDefault="00744851">
            <w:pPr>
              <w:spacing w:before="0" w:after="60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</w:rPr>
              <w:t>GEM. § 14 GEFSTOFFV</w:t>
            </w:r>
          </w:p>
          <w:p w14:paraId="0800C2E5" w14:textId="5C6AA7CD" w:rsidR="00564C7D" w:rsidRPr="00227FA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27FA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27FA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A498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27FA3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227FA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27FA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0417EF8" w14:textId="38897D6D" w:rsidR="00744851" w:rsidRPr="00227FA3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</w:rPr>
              <w:t>Arbeitsplatz:</w:t>
            </w:r>
            <w:r w:rsidR="00E8423D" w:rsidRPr="00227FA3">
              <w:rPr>
                <w:rFonts w:ascii="Source Sans 3" w:hAnsi="Source Sans 3"/>
              </w:rPr>
              <w:t xml:space="preserve"> </w:t>
            </w:r>
            <w:r w:rsidR="00376456" w:rsidRPr="00227FA3">
              <w:rPr>
                <w:rFonts w:ascii="Source Sans 3" w:hAnsi="Source Sans 3"/>
              </w:rPr>
              <w:t>Färberei</w:t>
            </w:r>
          </w:p>
          <w:p w14:paraId="0BB0B747" w14:textId="3EE4480E" w:rsidR="00D45CA8" w:rsidRPr="00227FA3" w:rsidRDefault="00D45CA8" w:rsidP="00376456">
            <w:pPr>
              <w:spacing w:before="100" w:after="60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</w:rPr>
              <w:t xml:space="preserve">Tätigkeit: </w:t>
            </w:r>
            <w:r w:rsidR="00376456" w:rsidRPr="00227FA3">
              <w:rPr>
                <w:rFonts w:ascii="Source Sans 3" w:hAnsi="Source Sans 3"/>
              </w:rPr>
              <w:t xml:space="preserve">Abfüllen von </w:t>
            </w:r>
            <w:r w:rsidR="00376456" w:rsidRPr="00227FA3">
              <w:rPr>
                <w:rFonts w:ascii="Source Sans 3" w:hAnsi="Source Sans 3"/>
              </w:rPr>
              <w:br/>
              <w:t>Mottenschutzmitteln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573E7B3" w14:textId="77777777" w:rsidR="00B836B7" w:rsidRPr="00227FA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A8C8DC1" w14:textId="77777777" w:rsidR="00D45CA8" w:rsidRPr="00227FA3" w:rsidRDefault="00D45CA8">
            <w:pPr>
              <w:spacing w:before="0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</w:rPr>
              <w:t xml:space="preserve">Stand: </w:t>
            </w:r>
            <w:r w:rsidRPr="00227FA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27FA3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227FA3">
              <w:rPr>
                <w:rFonts w:ascii="Source Sans 3" w:hAnsi="Source Sans 3"/>
                <w:u w:val="single"/>
              </w:rPr>
              <w:instrText>FORMTEXT</w:instrText>
            </w:r>
            <w:r w:rsidRPr="00227FA3">
              <w:rPr>
                <w:rFonts w:ascii="Source Sans 3" w:hAnsi="Source Sans 3"/>
                <w:u w:val="single"/>
              </w:rPr>
              <w:instrText xml:space="preserve"> </w:instrText>
            </w:r>
            <w:r w:rsidRPr="00227FA3">
              <w:rPr>
                <w:rFonts w:ascii="Source Sans 3" w:hAnsi="Source Sans 3"/>
                <w:u w:val="single"/>
              </w:rPr>
            </w:r>
            <w:r w:rsidRPr="00227FA3">
              <w:rPr>
                <w:rFonts w:ascii="Source Sans 3" w:hAnsi="Source Sans 3"/>
                <w:u w:val="single"/>
              </w:rPr>
              <w:fldChar w:fldCharType="separate"/>
            </w:r>
            <w:r w:rsidRPr="00227FA3">
              <w:rPr>
                <w:rFonts w:ascii="Source Sans 3" w:hAnsi="Source Sans 3"/>
                <w:noProof/>
                <w:u w:val="single"/>
              </w:rPr>
              <w:t> </w:t>
            </w:r>
            <w:r w:rsidRPr="00227FA3">
              <w:rPr>
                <w:rFonts w:ascii="Source Sans 3" w:hAnsi="Source Sans 3"/>
                <w:noProof/>
                <w:u w:val="single"/>
              </w:rPr>
              <w:t> </w:t>
            </w:r>
            <w:r w:rsidRPr="00227FA3">
              <w:rPr>
                <w:rFonts w:ascii="Source Sans 3" w:hAnsi="Source Sans 3"/>
                <w:noProof/>
                <w:u w:val="single"/>
              </w:rPr>
              <w:t> </w:t>
            </w:r>
            <w:r w:rsidRPr="00227FA3">
              <w:rPr>
                <w:rFonts w:ascii="Source Sans 3" w:hAnsi="Source Sans 3"/>
                <w:noProof/>
                <w:u w:val="single"/>
              </w:rPr>
              <w:t> </w:t>
            </w:r>
            <w:r w:rsidRPr="00227FA3">
              <w:rPr>
                <w:rFonts w:ascii="Source Sans 3" w:hAnsi="Source Sans 3"/>
                <w:noProof/>
                <w:u w:val="single"/>
              </w:rPr>
              <w:t> </w:t>
            </w:r>
            <w:r w:rsidRPr="00227FA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227FA3">
              <w:rPr>
                <w:rFonts w:ascii="Source Sans 3" w:hAnsi="Source Sans 3"/>
              </w:rPr>
              <w:t xml:space="preserve"> </w:t>
            </w:r>
          </w:p>
          <w:p w14:paraId="1D26E2C8" w14:textId="42A7A510" w:rsidR="00D45CA8" w:rsidRPr="00227FA3" w:rsidRDefault="0037645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227FA3">
              <w:rPr>
                <w:rFonts w:ascii="Source Sans 3" w:hAnsi="Source Sans 3"/>
                <w:sz w:val="16"/>
              </w:rPr>
              <w:t>B091</w:t>
            </w:r>
          </w:p>
        </w:tc>
      </w:tr>
      <w:tr w:rsidR="00D45CA8" w:rsidRPr="00227FA3" w14:paraId="1A250A3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84D5791" w14:textId="77777777" w:rsidR="00D45CA8" w:rsidRPr="00227FA3" w:rsidRDefault="00D45CA8" w:rsidP="00227FA3">
            <w:pPr>
              <w:pStyle w:val="berschrift3"/>
            </w:pPr>
            <w:r w:rsidRPr="00227FA3">
              <w:t>Gefahrstoffbezeichnung</w:t>
            </w:r>
          </w:p>
        </w:tc>
      </w:tr>
      <w:tr w:rsidR="00D45CA8" w:rsidRPr="00227FA3" w14:paraId="539D51F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A052D08" w14:textId="78263EE4" w:rsidR="00D45CA8" w:rsidRPr="00227FA3" w:rsidRDefault="00376456" w:rsidP="00227FA3">
            <w:pPr>
              <w:pStyle w:val="berschrift3"/>
              <w:ind w:left="1145"/>
              <w:jc w:val="left"/>
            </w:pPr>
            <w:proofErr w:type="spellStart"/>
            <w:r w:rsidRPr="00227FA3">
              <w:t>Permethrinhaltige</w:t>
            </w:r>
            <w:proofErr w:type="spellEnd"/>
            <w:r w:rsidRPr="00227FA3">
              <w:t xml:space="preserve"> Zubereitung </w:t>
            </w:r>
            <w:r w:rsidRPr="00227FA3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27FA3">
              <w:rPr>
                <w:u w:val="single"/>
              </w:rPr>
              <w:instrText xml:space="preserve"> FORMTEXT </w:instrText>
            </w:r>
            <w:r w:rsidRPr="00227FA3">
              <w:rPr>
                <w:u w:val="single"/>
              </w:rPr>
            </w:r>
            <w:r w:rsidRPr="00227FA3">
              <w:rPr>
                <w:u w:val="single"/>
              </w:rPr>
              <w:fldChar w:fldCharType="separate"/>
            </w:r>
            <w:r w:rsidRPr="00227FA3">
              <w:rPr>
                <w:u w:val="single"/>
              </w:rPr>
              <w:t> </w:t>
            </w:r>
            <w:r w:rsidRPr="00227FA3">
              <w:rPr>
                <w:u w:val="single"/>
              </w:rPr>
              <w:t> </w:t>
            </w:r>
            <w:r w:rsidRPr="00227FA3">
              <w:rPr>
                <w:u w:val="single"/>
              </w:rPr>
              <w:t> </w:t>
            </w:r>
            <w:r w:rsidRPr="00227FA3">
              <w:rPr>
                <w:u w:val="single"/>
              </w:rPr>
              <w:t> </w:t>
            </w:r>
            <w:r w:rsidRPr="00227FA3">
              <w:rPr>
                <w:u w:val="single"/>
              </w:rPr>
              <w:t> </w:t>
            </w:r>
            <w:r w:rsidRPr="00227FA3">
              <w:fldChar w:fldCharType="end"/>
            </w:r>
          </w:p>
        </w:tc>
      </w:tr>
      <w:tr w:rsidR="00D45CA8" w:rsidRPr="00227FA3" w14:paraId="1C6B3FB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55E4433" w14:textId="77777777" w:rsidR="00D45CA8" w:rsidRPr="00227FA3" w:rsidRDefault="00D45CA8" w:rsidP="00227FA3">
            <w:pPr>
              <w:pStyle w:val="berschrift3"/>
              <w:rPr>
                <w:sz w:val="24"/>
              </w:rPr>
            </w:pPr>
            <w:r w:rsidRPr="00227FA3">
              <w:t>Gefahren für Mensch und Umwelt</w:t>
            </w:r>
          </w:p>
        </w:tc>
      </w:tr>
      <w:tr w:rsidR="00D45CA8" w:rsidRPr="00227FA3" w14:paraId="56952360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977BACD" w14:textId="06EC9943" w:rsidR="00D45CA8" w:rsidRPr="00227FA3" w:rsidRDefault="0037645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227FA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707DC67" wp14:editId="4DF37A94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61F37" w14:textId="77777777" w:rsidR="00CF5E5C" w:rsidRPr="00227FA3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227FA3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AF9638A" w14:textId="7EB627FB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>Gesundheitsschädlich beim Einatmen und Verschlucken</w:t>
            </w:r>
          </w:p>
          <w:p w14:paraId="5C6C86FD" w14:textId="2D28B3EF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 xml:space="preserve">Bei unsachgemäßem Einsatz (Versprühen größerer Mengen) kann es </w:t>
            </w:r>
            <w:r w:rsidR="00376456" w:rsidRPr="00227FA3">
              <w:br/>
              <w:t>zu Kribbeln der Haut im Gesicht, Husten, Niesen und Bindehautreizungen kommen</w:t>
            </w:r>
          </w:p>
          <w:p w14:paraId="5A286B87" w14:textId="0D8B9319" w:rsidR="00E118EC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>Sehr giftig für Wasserorganismen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BB1FF1F" w14:textId="7E4991EE" w:rsidR="00D45CA8" w:rsidRPr="00227FA3" w:rsidRDefault="0037645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227FA3">
              <w:rPr>
                <w:rFonts w:ascii="Source Sans 3" w:hAnsi="Source Sans 3"/>
                <w:noProof/>
              </w:rPr>
              <w:drawing>
                <wp:inline distT="0" distB="0" distL="0" distR="0" wp14:anchorId="5536159C" wp14:editId="6E0797BC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227FA3" w14:paraId="312C8D6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27AEEEB" w14:textId="77777777" w:rsidR="00D45CA8" w:rsidRPr="00227FA3" w:rsidRDefault="00D45CA8" w:rsidP="00227FA3">
            <w:pPr>
              <w:pStyle w:val="berschrift3"/>
            </w:pPr>
            <w:r w:rsidRPr="00227FA3">
              <w:t>Schutzmaßnahmen und Verhaltensregeln</w:t>
            </w:r>
          </w:p>
        </w:tc>
      </w:tr>
      <w:tr w:rsidR="00D45CA8" w:rsidRPr="00227FA3" w14:paraId="67FB3F69" w14:textId="77777777" w:rsidTr="0037645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9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53A898F" w14:textId="54EE5345" w:rsidR="00D45CA8" w:rsidRPr="00227FA3" w:rsidRDefault="0037645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227FA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9EE7936" wp14:editId="7A7E28C0">
                  <wp:extent cx="612140" cy="61214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1AE7FBE" w14:textId="3E96CD32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 xml:space="preserve">Bei Tätigkeiten mit </w:t>
            </w:r>
            <w:proofErr w:type="spellStart"/>
            <w:r w:rsidR="00376456" w:rsidRPr="00227FA3">
              <w:t>permethrinhaltigen</w:t>
            </w:r>
            <w:proofErr w:type="spellEnd"/>
            <w:r w:rsidR="00376456" w:rsidRPr="00227FA3">
              <w:t xml:space="preserve"> Produkten Schutzhandschuhe  </w:t>
            </w:r>
            <w:r w:rsidR="00376456" w:rsidRPr="00227FA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76456" w:rsidRPr="00227FA3">
              <w:rPr>
                <w:u w:val="single"/>
              </w:rPr>
              <w:instrText xml:space="preserve"> FORMTEXT </w:instrText>
            </w:r>
            <w:r w:rsidR="00376456" w:rsidRPr="00227FA3">
              <w:rPr>
                <w:u w:val="single"/>
              </w:rPr>
            </w:r>
            <w:r w:rsidR="00376456" w:rsidRPr="00227FA3">
              <w:rPr>
                <w:u w:val="single"/>
              </w:rPr>
              <w:fldChar w:fldCharType="separate"/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fldChar w:fldCharType="end"/>
            </w:r>
            <w:r w:rsidR="00376456" w:rsidRPr="00227FA3">
              <w:t xml:space="preserve"> tragen</w:t>
            </w:r>
          </w:p>
          <w:p w14:paraId="3E677184" w14:textId="3A4AC9F6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>Bei der offenen Anwendung nicht versprühen</w:t>
            </w:r>
          </w:p>
          <w:p w14:paraId="217AB876" w14:textId="6232B131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 xml:space="preserve">Hautschutz benutzen: Schutz (vor der Arbeit) </w:t>
            </w:r>
            <w:r w:rsidR="00376456" w:rsidRPr="00227FA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76456" w:rsidRPr="00227FA3">
              <w:rPr>
                <w:u w:val="single"/>
              </w:rPr>
              <w:instrText xml:space="preserve"> FORMTEXT </w:instrText>
            </w:r>
            <w:r w:rsidR="00376456" w:rsidRPr="00227FA3">
              <w:rPr>
                <w:u w:val="single"/>
              </w:rPr>
            </w:r>
            <w:r w:rsidR="00376456" w:rsidRPr="00227FA3">
              <w:rPr>
                <w:u w:val="single"/>
              </w:rPr>
              <w:fldChar w:fldCharType="separate"/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fldChar w:fldCharType="end"/>
            </w:r>
            <w:r w:rsidR="00376456" w:rsidRPr="00227FA3">
              <w:t xml:space="preserve"> Reinigung </w:t>
            </w:r>
            <w:r w:rsidR="000568C2" w:rsidRPr="00227FA3">
              <w:br/>
            </w:r>
            <w:r w:rsidR="00376456" w:rsidRPr="00227FA3">
              <w:t xml:space="preserve">(vor Pausen und Arbeitsschluss) </w:t>
            </w:r>
            <w:r w:rsidR="00376456" w:rsidRPr="00227FA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76456" w:rsidRPr="00227FA3">
              <w:rPr>
                <w:u w:val="single"/>
              </w:rPr>
              <w:instrText xml:space="preserve"> FORMTEXT </w:instrText>
            </w:r>
            <w:r w:rsidR="00376456" w:rsidRPr="00227FA3">
              <w:rPr>
                <w:u w:val="single"/>
              </w:rPr>
            </w:r>
            <w:r w:rsidR="00376456" w:rsidRPr="00227FA3">
              <w:rPr>
                <w:u w:val="single"/>
              </w:rPr>
              <w:fldChar w:fldCharType="separate"/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fldChar w:fldCharType="end"/>
            </w:r>
            <w:r w:rsidR="00376456" w:rsidRPr="00227FA3">
              <w:t xml:space="preserve"> Pflege (nach der Arbeit) </w:t>
            </w:r>
            <w:r w:rsidR="00376456" w:rsidRPr="00227FA3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76456" w:rsidRPr="00227FA3">
              <w:rPr>
                <w:u w:val="single"/>
              </w:rPr>
              <w:instrText xml:space="preserve"> FORMTEXT </w:instrText>
            </w:r>
            <w:r w:rsidR="00376456" w:rsidRPr="00227FA3">
              <w:rPr>
                <w:u w:val="single"/>
              </w:rPr>
            </w:r>
            <w:r w:rsidR="00376456" w:rsidRPr="00227FA3">
              <w:rPr>
                <w:u w:val="single"/>
              </w:rPr>
              <w:fldChar w:fldCharType="separate"/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rPr>
                <w:u w:val="single"/>
              </w:rPr>
              <w:t> </w:t>
            </w:r>
            <w:r w:rsidR="00376456" w:rsidRPr="00227FA3">
              <w:fldChar w:fldCharType="end"/>
            </w:r>
          </w:p>
          <w:p w14:paraId="01BBE934" w14:textId="4DC481F0" w:rsidR="00D45CA8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 xml:space="preserve">Am Arbeitsplatz nicht rauchen, essen oder trinken und hier keine </w:t>
            </w:r>
            <w:r w:rsidR="00376456" w:rsidRPr="00227FA3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0EE107D" w14:textId="77777777" w:rsidR="00D45CA8" w:rsidRPr="00227FA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227FA3" w14:paraId="5942E1A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BC923C" w14:textId="77777777" w:rsidR="00D45CA8" w:rsidRPr="00227FA3" w:rsidRDefault="00D45CA8" w:rsidP="00227FA3">
            <w:pPr>
              <w:pStyle w:val="berschrift3"/>
            </w:pPr>
            <w:r w:rsidRPr="00227FA3">
              <w:t>Verhalten im Gefahrfall</w:t>
            </w:r>
          </w:p>
        </w:tc>
      </w:tr>
      <w:tr w:rsidR="00D45CA8" w:rsidRPr="00227FA3" w14:paraId="721BFBDB" w14:textId="77777777" w:rsidTr="0037645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4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5D6FBE2" w14:textId="77777777" w:rsidR="00D45CA8" w:rsidRPr="00227FA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B8FFA29" w14:textId="06B9A590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 xml:space="preserve">Beim Verschütten Produkt mit saugfähigem Material aufnehmen und in </w:t>
            </w:r>
            <w:r w:rsidR="00376456" w:rsidRPr="00227FA3">
              <w:br/>
              <w:t>verschließbaren Behälter abfüllen</w:t>
            </w:r>
          </w:p>
          <w:p w14:paraId="6D7CC9B0" w14:textId="1B1142D5" w:rsidR="00376456" w:rsidRPr="00227FA3" w:rsidRDefault="007A4989" w:rsidP="007A4989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376456" w:rsidRPr="00227FA3">
              <w:t>Im Brandfall mit Wassernebel, Schaum, Trockenlöschmittel oder CO</w:t>
            </w:r>
            <w:r w:rsidR="00376456" w:rsidRPr="00227FA3">
              <w:rPr>
                <w:vertAlign w:val="subscript"/>
              </w:rPr>
              <w:t>2</w:t>
            </w:r>
            <w:r w:rsidR="00376456" w:rsidRPr="00227FA3">
              <w:t xml:space="preserve"> löschen</w:t>
            </w:r>
          </w:p>
          <w:p w14:paraId="538A0CDA" w14:textId="67525A20" w:rsidR="00D45CA8" w:rsidRPr="00227FA3" w:rsidRDefault="00376456" w:rsidP="007A4989">
            <w:pPr>
              <w:pStyle w:val="Notruf"/>
              <w:spacing w:before="0"/>
              <w:rPr>
                <w:rFonts w:ascii="Source Sans 3" w:hAnsi="Source Sans 3"/>
              </w:rPr>
            </w:pPr>
            <w:r w:rsidRPr="00227FA3">
              <w:rPr>
                <w:rFonts w:ascii="Source Sans 3" w:hAnsi="Source Sans 3"/>
              </w:rPr>
              <w:t>Notruf:</w:t>
            </w:r>
            <w:r w:rsidRPr="00227FA3">
              <w:rPr>
                <w:rFonts w:ascii="Source Sans 3" w:hAnsi="Source Sans 3"/>
                <w:sz w:val="20"/>
              </w:rPr>
              <w:t xml:space="preserve">  </w:t>
            </w:r>
            <w:r w:rsidRPr="00227FA3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27FA3">
              <w:rPr>
                <w:rFonts w:ascii="Source Sans 3" w:hAnsi="Source Sans 3"/>
              </w:rPr>
              <w:instrText xml:space="preserve"> FORMTEXT </w:instrText>
            </w:r>
            <w:r w:rsidRPr="00227FA3">
              <w:rPr>
                <w:rFonts w:ascii="Source Sans 3" w:hAnsi="Source Sans 3"/>
              </w:rPr>
            </w:r>
            <w:r w:rsidRPr="00227FA3">
              <w:rPr>
                <w:rFonts w:ascii="Source Sans 3" w:hAnsi="Source Sans 3"/>
              </w:rPr>
              <w:fldChar w:fldCharType="separate"/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227FA3" w14:paraId="4C0AF6C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699F9A5" w14:textId="77777777" w:rsidR="00D45CA8" w:rsidRPr="00227FA3" w:rsidRDefault="00D45CA8" w:rsidP="00227FA3">
            <w:pPr>
              <w:pStyle w:val="berschrift3"/>
            </w:pPr>
            <w:r w:rsidRPr="00227FA3">
              <w:t>Erste Hilfe</w:t>
            </w:r>
          </w:p>
        </w:tc>
      </w:tr>
      <w:tr w:rsidR="00D45CA8" w:rsidRPr="00227FA3" w14:paraId="2C15096C" w14:textId="77777777" w:rsidTr="0037645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61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BAAD15D" w14:textId="77777777" w:rsidR="00D45CA8" w:rsidRPr="00227FA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227FA3">
              <w:rPr>
                <w:rFonts w:ascii="Source Sans 3" w:hAnsi="Source Sans 3"/>
                <w:noProof/>
              </w:rPr>
              <w:drawing>
                <wp:inline distT="0" distB="0" distL="0" distR="0" wp14:anchorId="1FF2A17D" wp14:editId="3A2A016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2C89FC6" w14:textId="003D9DBB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 xml:space="preserve">Bei Augenkontakt: Bei gut geöffnetem Lid mindestens 15 Minuten mit viel Wasser </w:t>
            </w:r>
            <w:r w:rsidR="00376456" w:rsidRPr="00227FA3">
              <w:br/>
              <w:t>spülen; Arzt aufsuchen</w:t>
            </w:r>
          </w:p>
          <w:p w14:paraId="45A653DC" w14:textId="56D8B2D3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>Bei Hautkontakt: Beschmutzte, getränkte Kleidung sofort ausziehen;</w:t>
            </w:r>
            <w:r w:rsidR="00376456" w:rsidRPr="00227FA3">
              <w:br/>
              <w:t>mit viel Wasser und Seife waschen</w:t>
            </w:r>
          </w:p>
          <w:p w14:paraId="18EC031B" w14:textId="525122B8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 xml:space="preserve">Nach Einatmen: Person an frische Luft bringen; bei Atembeschwerden Arzt </w:t>
            </w:r>
            <w:r w:rsidR="00376456" w:rsidRPr="00227FA3">
              <w:br/>
              <w:t>verständigen</w:t>
            </w:r>
          </w:p>
          <w:p w14:paraId="313FD0AA" w14:textId="0DADBB72" w:rsidR="00376456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 xml:space="preserve">Nach Verschlucken: Sofort und wiederholt reichlich Wasser nachtrinken lassen; </w:t>
            </w:r>
            <w:r w:rsidR="00376456" w:rsidRPr="00227FA3">
              <w:br/>
              <w:t>Betroffenen erbrechen lassen; immer Arzt hinzuziehen</w:t>
            </w:r>
          </w:p>
          <w:p w14:paraId="768D76D7" w14:textId="5BB8D25A" w:rsidR="00D45CA8" w:rsidRPr="00227FA3" w:rsidRDefault="00872D6F" w:rsidP="007A4989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227FA3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227FA3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27FA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27FA3">
              <w:rPr>
                <w:rFonts w:ascii="Source Sans 3" w:hAnsi="Source Sans 3"/>
                <w:sz w:val="20"/>
                <w:szCs w:val="20"/>
              </w:rPr>
            </w:r>
            <w:r w:rsidRPr="00227FA3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="007A4989">
              <w:rPr>
                <w:rFonts w:ascii="Source Sans 3" w:hAnsi="Source Sans 3"/>
                <w:sz w:val="20"/>
                <w:szCs w:val="20"/>
              </w:rPr>
              <w:tab/>
            </w:r>
            <w:r w:rsidRPr="00227FA3">
              <w:rPr>
                <w:rFonts w:ascii="Source Sans 3" w:hAnsi="Source Sans 3"/>
                <w:sz w:val="20"/>
                <w:szCs w:val="20"/>
              </w:rPr>
              <w:tab/>
              <w:t xml:space="preserve">Telefon: </w:t>
            </w:r>
            <w:r w:rsidRPr="00227FA3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27FA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227FA3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227FA3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227FA3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227FA3" w14:paraId="1C801E9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E173CB1" w14:textId="77777777" w:rsidR="00D45CA8" w:rsidRPr="00227FA3" w:rsidRDefault="00D45CA8" w:rsidP="00227FA3">
            <w:pPr>
              <w:pStyle w:val="berschrift3"/>
            </w:pPr>
            <w:r w:rsidRPr="00227FA3">
              <w:t>Sachgerechte Entsorgung</w:t>
            </w:r>
          </w:p>
        </w:tc>
      </w:tr>
      <w:tr w:rsidR="00D45CA8" w:rsidRPr="00227FA3" w14:paraId="3D828E4E" w14:textId="77777777" w:rsidTr="0037645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7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A21EA28" w14:textId="77777777" w:rsidR="00D45CA8" w:rsidRPr="00227FA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220EAEF" w14:textId="5CFCCCA5" w:rsidR="00D45CA8" w:rsidRPr="00227FA3" w:rsidRDefault="007A4989" w:rsidP="007A4989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76456" w:rsidRPr="00227FA3">
              <w:t>Restmengen sammeln und der ordnungsgemäßen Entsorgung zuführen</w:t>
            </w:r>
          </w:p>
          <w:p w14:paraId="43E1839A" w14:textId="77777777" w:rsidR="00872D6F" w:rsidRPr="00227FA3" w:rsidRDefault="00872D6F" w:rsidP="007A4989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227FA3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227FA3">
              <w:rPr>
                <w:rFonts w:ascii="Source Sans 3" w:hAnsi="Source Sans 3"/>
                <w:color w:val="000000"/>
              </w:rPr>
              <w:t xml:space="preserve"> </w:t>
            </w:r>
            <w:r w:rsidRPr="00227FA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27FA3">
              <w:rPr>
                <w:rFonts w:ascii="Source Sans 3" w:hAnsi="Source Sans 3"/>
              </w:rPr>
              <w:instrText xml:space="preserve"> FORMTEXT </w:instrText>
            </w:r>
            <w:r w:rsidRPr="00227FA3">
              <w:rPr>
                <w:rFonts w:ascii="Source Sans 3" w:hAnsi="Source Sans 3"/>
              </w:rPr>
            </w:r>
            <w:r w:rsidRPr="00227FA3">
              <w:rPr>
                <w:rFonts w:ascii="Source Sans 3" w:hAnsi="Source Sans 3"/>
              </w:rPr>
              <w:fldChar w:fldCharType="separate"/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</w:rPr>
              <w:fldChar w:fldCharType="end"/>
            </w:r>
            <w:r w:rsidRPr="00227FA3">
              <w:rPr>
                <w:rFonts w:ascii="Source Sans 3" w:hAnsi="Source Sans 3"/>
                <w:color w:val="000000"/>
              </w:rPr>
              <w:tab/>
            </w:r>
            <w:r w:rsidRPr="00227FA3">
              <w:rPr>
                <w:rFonts w:ascii="Source Sans 3" w:hAnsi="Source Sans 3"/>
                <w:color w:val="000000"/>
              </w:rPr>
              <w:tab/>
            </w:r>
            <w:r w:rsidRPr="00227FA3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227FA3">
              <w:rPr>
                <w:rFonts w:ascii="Source Sans 3" w:hAnsi="Source Sans 3"/>
                <w:color w:val="000000"/>
              </w:rPr>
              <w:t xml:space="preserve"> </w:t>
            </w:r>
            <w:r w:rsidRPr="00227FA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27FA3">
              <w:rPr>
                <w:rFonts w:ascii="Source Sans 3" w:hAnsi="Source Sans 3"/>
              </w:rPr>
              <w:instrText xml:space="preserve"> FORMTEXT </w:instrText>
            </w:r>
            <w:r w:rsidRPr="00227FA3">
              <w:rPr>
                <w:rFonts w:ascii="Source Sans 3" w:hAnsi="Source Sans 3"/>
              </w:rPr>
            </w:r>
            <w:r w:rsidRPr="00227FA3">
              <w:rPr>
                <w:rFonts w:ascii="Source Sans 3" w:hAnsi="Source Sans 3"/>
              </w:rPr>
              <w:fldChar w:fldCharType="separate"/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  <w:noProof/>
              </w:rPr>
              <w:t> </w:t>
            </w:r>
            <w:r w:rsidRPr="00227FA3">
              <w:rPr>
                <w:rFonts w:ascii="Source Sans 3" w:hAnsi="Source Sans 3"/>
              </w:rPr>
              <w:fldChar w:fldCharType="end"/>
            </w:r>
          </w:p>
        </w:tc>
      </w:tr>
    </w:tbl>
    <w:p w14:paraId="549A0B45" w14:textId="77777777" w:rsidR="00D45CA8" w:rsidRPr="00227FA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227FA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667E678-1899-425D-9EBF-F7BA5CA6155D}"/>
    <w:embedBold r:id="rId2" w:fontKey="{F349B63E-94B3-4359-99C9-C38253A88A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EEC298D"/>
    <w:multiLevelType w:val="hybridMultilevel"/>
    <w:tmpl w:val="7DFCB41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1DD22D80"/>
    <w:multiLevelType w:val="hybridMultilevel"/>
    <w:tmpl w:val="6A7EE49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22353CD"/>
    <w:multiLevelType w:val="hybridMultilevel"/>
    <w:tmpl w:val="38D245B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456"/>
    <w:rsid w:val="000568C2"/>
    <w:rsid w:val="000718AA"/>
    <w:rsid w:val="00072313"/>
    <w:rsid w:val="000915F3"/>
    <w:rsid w:val="0020256F"/>
    <w:rsid w:val="00227FA3"/>
    <w:rsid w:val="002874ED"/>
    <w:rsid w:val="002B0015"/>
    <w:rsid w:val="00352514"/>
    <w:rsid w:val="00376456"/>
    <w:rsid w:val="003F0E4D"/>
    <w:rsid w:val="00400BC7"/>
    <w:rsid w:val="004638AD"/>
    <w:rsid w:val="00564C7D"/>
    <w:rsid w:val="00744851"/>
    <w:rsid w:val="007A4989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330FBB"/>
  <w15:chartTrackingRefBased/>
  <w15:docId w15:val="{442DB4EF-6A77-49EF-9243-72B94E71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227FA3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A4989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230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2025-07-30T14:47:00Z</dcterms:created>
  <dcterms:modified xsi:type="dcterms:W3CDTF">2026-01-05T13:33:00Z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