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81AA8" w14:textId="77777777" w:rsidR="00564C7D" w:rsidRPr="00F474A1" w:rsidRDefault="00072313">
      <w:pPr>
        <w:spacing w:before="0"/>
        <w:rPr>
          <w:rFonts w:ascii="Source Sans 3" w:hAnsi="Source Sans 3"/>
          <w:sz w:val="8"/>
        </w:rPr>
      </w:pPr>
      <w:r w:rsidRPr="00F474A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9080303" wp14:editId="136848C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399C4" w14:textId="77777777" w:rsidR="00564C7D" w:rsidRPr="00F474A1" w:rsidRDefault="00564C7D">
      <w:pPr>
        <w:spacing w:before="0"/>
        <w:rPr>
          <w:rFonts w:ascii="Source Sans 3" w:hAnsi="Source Sans 3"/>
          <w:sz w:val="8"/>
        </w:rPr>
      </w:pPr>
    </w:p>
    <w:p w14:paraId="6B9EBC0F" w14:textId="77777777" w:rsidR="00564C7D" w:rsidRPr="00F474A1" w:rsidRDefault="00564C7D">
      <w:pPr>
        <w:spacing w:before="0"/>
        <w:rPr>
          <w:rFonts w:ascii="Source Sans 3" w:hAnsi="Source Sans 3"/>
          <w:sz w:val="8"/>
        </w:rPr>
      </w:pPr>
    </w:p>
    <w:p w14:paraId="43A16CB5" w14:textId="77777777" w:rsidR="00564C7D" w:rsidRPr="00F474A1" w:rsidRDefault="00564C7D">
      <w:pPr>
        <w:spacing w:before="0"/>
        <w:rPr>
          <w:rFonts w:ascii="Source Sans 3" w:hAnsi="Source Sans 3"/>
          <w:sz w:val="8"/>
        </w:rPr>
      </w:pPr>
    </w:p>
    <w:p w14:paraId="22D42CE7" w14:textId="77777777" w:rsidR="00564C7D" w:rsidRPr="00F474A1" w:rsidRDefault="00564C7D">
      <w:pPr>
        <w:spacing w:before="0"/>
        <w:rPr>
          <w:rFonts w:ascii="Source Sans 3" w:hAnsi="Source Sans 3"/>
          <w:sz w:val="8"/>
        </w:rPr>
        <w:sectPr w:rsidR="00564C7D" w:rsidRPr="00F474A1" w:rsidSect="007417B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0CB68E5" w14:textId="61811E8A" w:rsidR="00744851" w:rsidRPr="00F474A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474A1" w14:paraId="3EBB3B8D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683DDE6" w14:textId="77777777" w:rsidR="00B836B7" w:rsidRPr="00F474A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2BDE1F3" wp14:editId="6991FC5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4B00D" w14:textId="77777777" w:rsidR="00B836B7" w:rsidRPr="00F474A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F42A0FD" w14:textId="77777777" w:rsidR="00B836B7" w:rsidRPr="00F474A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089B5D9" wp14:editId="5E121A6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BE43D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74A1">
              <w:rPr>
                <w:rFonts w:ascii="Source Sans 3" w:hAnsi="Source Sans 3"/>
              </w:rPr>
              <w:t xml:space="preserve">Firma:  </w:t>
            </w:r>
            <w:r w:rsidR="00B836B7" w:rsidRPr="00F474A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474A1">
              <w:rPr>
                <w:rFonts w:ascii="Source Sans 3" w:hAnsi="Source Sans 3"/>
              </w:rPr>
              <w:instrText xml:space="preserve"> FORMTEXT </w:instrText>
            </w:r>
            <w:r w:rsidR="00B836B7" w:rsidRPr="00F474A1">
              <w:rPr>
                <w:rFonts w:ascii="Source Sans 3" w:hAnsi="Source Sans 3"/>
              </w:rPr>
            </w:r>
            <w:r w:rsidR="00B836B7" w:rsidRPr="00F474A1">
              <w:rPr>
                <w:rFonts w:ascii="Source Sans 3" w:hAnsi="Source Sans 3"/>
              </w:rPr>
              <w:fldChar w:fldCharType="separate"/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</w:rPr>
              <w:fldChar w:fldCharType="end"/>
            </w:r>
            <w:bookmarkEnd w:id="0"/>
          </w:p>
          <w:p w14:paraId="2A26E194" w14:textId="77777777" w:rsidR="00B836B7" w:rsidRPr="00F474A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78CA435" wp14:editId="6984729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A8AFB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74A1">
              <w:rPr>
                <w:rFonts w:ascii="Source Sans 3" w:hAnsi="Source Sans 3"/>
              </w:rPr>
              <w:t xml:space="preserve">Arbeitsbereich:  </w:t>
            </w:r>
            <w:r w:rsidR="00400BC7" w:rsidRPr="00F474A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474A1">
              <w:rPr>
                <w:rFonts w:ascii="Source Sans 3" w:hAnsi="Source Sans 3"/>
              </w:rPr>
              <w:instrText xml:space="preserve"> FORMTEXT </w:instrText>
            </w:r>
            <w:r w:rsidR="00400BC7" w:rsidRPr="00F474A1">
              <w:rPr>
                <w:rFonts w:ascii="Source Sans 3" w:hAnsi="Source Sans 3"/>
              </w:rPr>
            </w:r>
            <w:r w:rsidR="00400BC7" w:rsidRPr="00F474A1">
              <w:rPr>
                <w:rFonts w:ascii="Source Sans 3" w:hAnsi="Source Sans 3"/>
              </w:rPr>
              <w:fldChar w:fldCharType="separate"/>
            </w:r>
            <w:r w:rsidR="00400BC7" w:rsidRPr="00F474A1">
              <w:rPr>
                <w:rFonts w:ascii="Source Sans 3" w:hAnsi="Source Sans 3"/>
                <w:noProof/>
              </w:rPr>
              <w:t> </w:t>
            </w:r>
            <w:r w:rsidR="00400BC7" w:rsidRPr="00F474A1">
              <w:rPr>
                <w:rFonts w:ascii="Source Sans 3" w:hAnsi="Source Sans 3"/>
                <w:noProof/>
              </w:rPr>
              <w:t> </w:t>
            </w:r>
            <w:r w:rsidR="00400BC7" w:rsidRPr="00F474A1">
              <w:rPr>
                <w:rFonts w:ascii="Source Sans 3" w:hAnsi="Source Sans 3"/>
                <w:noProof/>
              </w:rPr>
              <w:t> </w:t>
            </w:r>
            <w:r w:rsidR="00400BC7" w:rsidRPr="00F474A1">
              <w:rPr>
                <w:rFonts w:ascii="Source Sans 3" w:hAnsi="Source Sans 3"/>
                <w:noProof/>
              </w:rPr>
              <w:t> </w:t>
            </w:r>
            <w:r w:rsidR="00400BC7" w:rsidRPr="00F474A1">
              <w:rPr>
                <w:rFonts w:ascii="Source Sans 3" w:hAnsi="Source Sans 3"/>
                <w:noProof/>
              </w:rPr>
              <w:t> </w:t>
            </w:r>
            <w:r w:rsidR="00400BC7" w:rsidRPr="00F474A1">
              <w:rPr>
                <w:rFonts w:ascii="Source Sans 3" w:hAnsi="Source Sans 3"/>
              </w:rPr>
              <w:fldChar w:fldCharType="end"/>
            </w:r>
          </w:p>
          <w:p w14:paraId="30A8B22C" w14:textId="77777777" w:rsidR="00B836B7" w:rsidRPr="00F474A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92C4BD8" wp14:editId="53665A2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3F4C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474A1">
              <w:rPr>
                <w:rFonts w:ascii="Source Sans 3" w:hAnsi="Source Sans 3"/>
              </w:rPr>
              <w:t xml:space="preserve">Verantwortlich:  </w:t>
            </w:r>
            <w:r w:rsidR="00B836B7" w:rsidRPr="00F474A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474A1">
              <w:rPr>
                <w:rFonts w:ascii="Source Sans 3" w:hAnsi="Source Sans 3"/>
              </w:rPr>
              <w:instrText xml:space="preserve"> FORMTEXT </w:instrText>
            </w:r>
            <w:r w:rsidR="00B836B7" w:rsidRPr="00F474A1">
              <w:rPr>
                <w:rFonts w:ascii="Source Sans 3" w:hAnsi="Source Sans 3"/>
              </w:rPr>
            </w:r>
            <w:r w:rsidR="00B836B7" w:rsidRPr="00F474A1">
              <w:rPr>
                <w:rFonts w:ascii="Source Sans 3" w:hAnsi="Source Sans 3"/>
              </w:rPr>
              <w:fldChar w:fldCharType="separate"/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  <w:noProof/>
              </w:rPr>
              <w:t> </w:t>
            </w:r>
            <w:r w:rsidR="00B836B7" w:rsidRPr="00F474A1">
              <w:rPr>
                <w:rFonts w:ascii="Source Sans 3" w:hAnsi="Source Sans 3"/>
              </w:rPr>
              <w:fldChar w:fldCharType="end"/>
            </w:r>
          </w:p>
          <w:p w14:paraId="52C81FCB" w14:textId="77777777" w:rsidR="00744851" w:rsidRPr="00F474A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474A1">
              <w:rPr>
                <w:rFonts w:ascii="Source Sans 3" w:hAnsi="Source Sans 3"/>
              </w:rPr>
              <w:tab/>
            </w:r>
            <w:r w:rsidRPr="00F474A1">
              <w:rPr>
                <w:rFonts w:ascii="Source Sans 3" w:hAnsi="Source Sans 3"/>
              </w:rPr>
              <w:tab/>
            </w:r>
            <w:r w:rsidRPr="00F474A1">
              <w:rPr>
                <w:rFonts w:ascii="Source Sans 3" w:hAnsi="Source Sans 3"/>
              </w:rPr>
              <w:tab/>
            </w:r>
            <w:r w:rsidRPr="00F474A1">
              <w:rPr>
                <w:rFonts w:ascii="Source Sans 3" w:hAnsi="Source Sans 3"/>
              </w:rPr>
              <w:tab/>
            </w:r>
            <w:r w:rsidRPr="00F474A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2789878" w14:textId="77777777" w:rsidR="00744851" w:rsidRPr="00F474A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474A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77E18BF" w14:textId="77777777" w:rsidR="00744851" w:rsidRPr="00F474A1" w:rsidRDefault="00744851">
            <w:pPr>
              <w:spacing w:before="0" w:after="60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</w:rPr>
              <w:t>GEM. § 14 GEFSTOFFV</w:t>
            </w:r>
          </w:p>
          <w:p w14:paraId="4B883978" w14:textId="317D8041" w:rsidR="00564C7D" w:rsidRPr="00F474A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474A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474A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417B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74A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474A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74A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4118184" w14:textId="4CA05BEE" w:rsidR="00744851" w:rsidRPr="00F474A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</w:rPr>
              <w:t>Arbeitsplatz:</w:t>
            </w:r>
            <w:r w:rsidR="00E8423D" w:rsidRPr="00F474A1">
              <w:rPr>
                <w:rFonts w:ascii="Source Sans 3" w:hAnsi="Source Sans 3"/>
              </w:rPr>
              <w:t xml:space="preserve"> </w:t>
            </w:r>
            <w:r w:rsidR="00CD439B" w:rsidRPr="00F474A1">
              <w:rPr>
                <w:rFonts w:ascii="Source Sans 3" w:hAnsi="Source Sans 3"/>
              </w:rPr>
              <w:t>Färberei</w:t>
            </w:r>
          </w:p>
          <w:p w14:paraId="6EA28562" w14:textId="35463D39" w:rsidR="00D45CA8" w:rsidRPr="00F474A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</w:rPr>
              <w:t xml:space="preserve">Tätigkeit: </w:t>
            </w:r>
            <w:r w:rsidR="00CD439B" w:rsidRPr="00F474A1">
              <w:rPr>
                <w:rFonts w:ascii="Source Sans 3" w:hAnsi="Source Sans 3"/>
              </w:rPr>
              <w:t>Abwiegen von Farbstoffen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BE3F809" w14:textId="77777777" w:rsidR="00B836B7" w:rsidRPr="00F474A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3AF5FCA" w14:textId="77777777" w:rsidR="00D45CA8" w:rsidRPr="00F474A1" w:rsidRDefault="00D45CA8">
            <w:pPr>
              <w:spacing w:before="0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</w:rPr>
              <w:t xml:space="preserve">Stand: </w:t>
            </w:r>
            <w:r w:rsidRPr="00F474A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74A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474A1">
              <w:rPr>
                <w:rFonts w:ascii="Source Sans 3" w:hAnsi="Source Sans 3"/>
                <w:u w:val="single"/>
              </w:rPr>
              <w:instrText>FORMTEXT</w:instrText>
            </w:r>
            <w:r w:rsidRPr="00F474A1">
              <w:rPr>
                <w:rFonts w:ascii="Source Sans 3" w:hAnsi="Source Sans 3"/>
                <w:u w:val="single"/>
              </w:rPr>
              <w:instrText xml:space="preserve"> </w:instrText>
            </w:r>
            <w:r w:rsidRPr="00F474A1">
              <w:rPr>
                <w:rFonts w:ascii="Source Sans 3" w:hAnsi="Source Sans 3"/>
                <w:u w:val="single"/>
              </w:rPr>
            </w:r>
            <w:r w:rsidRPr="00F474A1">
              <w:rPr>
                <w:rFonts w:ascii="Source Sans 3" w:hAnsi="Source Sans 3"/>
                <w:u w:val="single"/>
              </w:rPr>
              <w:fldChar w:fldCharType="separate"/>
            </w:r>
            <w:r w:rsidRPr="00F474A1">
              <w:rPr>
                <w:rFonts w:ascii="Source Sans 3" w:hAnsi="Source Sans 3"/>
                <w:noProof/>
                <w:u w:val="single"/>
              </w:rPr>
              <w:t> </w:t>
            </w:r>
            <w:r w:rsidRPr="00F474A1">
              <w:rPr>
                <w:rFonts w:ascii="Source Sans 3" w:hAnsi="Source Sans 3"/>
                <w:noProof/>
                <w:u w:val="single"/>
              </w:rPr>
              <w:t> </w:t>
            </w:r>
            <w:r w:rsidRPr="00F474A1">
              <w:rPr>
                <w:rFonts w:ascii="Source Sans 3" w:hAnsi="Source Sans 3"/>
                <w:noProof/>
                <w:u w:val="single"/>
              </w:rPr>
              <w:t> </w:t>
            </w:r>
            <w:r w:rsidRPr="00F474A1">
              <w:rPr>
                <w:rFonts w:ascii="Source Sans 3" w:hAnsi="Source Sans 3"/>
                <w:noProof/>
                <w:u w:val="single"/>
              </w:rPr>
              <w:t> </w:t>
            </w:r>
            <w:r w:rsidRPr="00F474A1">
              <w:rPr>
                <w:rFonts w:ascii="Source Sans 3" w:hAnsi="Source Sans 3"/>
                <w:noProof/>
                <w:u w:val="single"/>
              </w:rPr>
              <w:t> </w:t>
            </w:r>
            <w:r w:rsidRPr="00F474A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474A1">
              <w:rPr>
                <w:rFonts w:ascii="Source Sans 3" w:hAnsi="Source Sans 3"/>
              </w:rPr>
              <w:t xml:space="preserve"> </w:t>
            </w:r>
          </w:p>
          <w:p w14:paraId="19FA9F3A" w14:textId="76D02139" w:rsidR="00D45CA8" w:rsidRPr="00F474A1" w:rsidRDefault="00CD439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474A1">
              <w:rPr>
                <w:rFonts w:ascii="Source Sans 3" w:hAnsi="Source Sans 3"/>
                <w:sz w:val="16"/>
              </w:rPr>
              <w:t>B061</w:t>
            </w:r>
          </w:p>
        </w:tc>
      </w:tr>
      <w:tr w:rsidR="00D45CA8" w:rsidRPr="00F474A1" w14:paraId="03DD669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E87501" w14:textId="77777777" w:rsidR="00D45CA8" w:rsidRPr="00F474A1" w:rsidRDefault="00D45CA8" w:rsidP="00F474A1">
            <w:pPr>
              <w:pStyle w:val="berschrift3"/>
            </w:pPr>
            <w:r w:rsidRPr="00F474A1">
              <w:t>Gefahrstoffbezeichnung</w:t>
            </w:r>
          </w:p>
        </w:tc>
      </w:tr>
      <w:tr w:rsidR="00D45CA8" w:rsidRPr="00F474A1" w14:paraId="65498B84" w14:textId="77777777" w:rsidTr="00CD439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FB60779" w14:textId="24EF6152" w:rsidR="00D45CA8" w:rsidRPr="00F474A1" w:rsidRDefault="00CD439B" w:rsidP="00F474A1">
            <w:pPr>
              <w:pStyle w:val="berschrift3"/>
              <w:ind w:left="1145"/>
              <w:jc w:val="left"/>
            </w:pPr>
            <w:r w:rsidRPr="00F474A1">
              <w:t xml:space="preserve">Reaktivfarbstoffe  </w:t>
            </w:r>
            <w:r w:rsidRPr="00F474A1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74A1">
              <w:rPr>
                <w:u w:val="single"/>
              </w:rPr>
              <w:instrText xml:space="preserve"> FORMTEXT </w:instrText>
            </w:r>
            <w:r w:rsidRPr="00F474A1">
              <w:rPr>
                <w:u w:val="single"/>
              </w:rPr>
            </w:r>
            <w:r w:rsidRPr="00F474A1">
              <w:rPr>
                <w:u w:val="single"/>
              </w:rPr>
              <w:fldChar w:fldCharType="separate"/>
            </w:r>
            <w:r w:rsidRPr="00F474A1">
              <w:rPr>
                <w:u w:val="single"/>
              </w:rPr>
              <w:t> </w:t>
            </w:r>
            <w:r w:rsidRPr="00F474A1">
              <w:rPr>
                <w:u w:val="single"/>
              </w:rPr>
              <w:t> </w:t>
            </w:r>
            <w:r w:rsidRPr="00F474A1">
              <w:rPr>
                <w:u w:val="single"/>
              </w:rPr>
              <w:t> </w:t>
            </w:r>
            <w:r w:rsidRPr="00F474A1">
              <w:rPr>
                <w:u w:val="single"/>
              </w:rPr>
              <w:t> </w:t>
            </w:r>
            <w:r w:rsidRPr="00F474A1">
              <w:rPr>
                <w:u w:val="single"/>
              </w:rPr>
              <w:t> </w:t>
            </w:r>
            <w:r w:rsidRPr="00F474A1">
              <w:fldChar w:fldCharType="end"/>
            </w:r>
            <w:r w:rsidRPr="00F474A1">
              <w:br/>
            </w:r>
            <w:r w:rsidRPr="00F474A1">
              <w:rPr>
                <w:sz w:val="20"/>
                <w:szCs w:val="20"/>
              </w:rPr>
              <w:t xml:space="preserve">z. B. </w:t>
            </w:r>
            <w:proofErr w:type="spellStart"/>
            <w:r w:rsidRPr="00F474A1">
              <w:rPr>
                <w:sz w:val="20"/>
                <w:szCs w:val="20"/>
              </w:rPr>
              <w:t>Levafix</w:t>
            </w:r>
            <w:proofErr w:type="spellEnd"/>
            <w:r w:rsidRPr="00F474A1">
              <w:rPr>
                <w:sz w:val="20"/>
                <w:szCs w:val="20"/>
              </w:rPr>
              <w:t xml:space="preserve">-, </w:t>
            </w:r>
            <w:proofErr w:type="spellStart"/>
            <w:r w:rsidRPr="00F474A1">
              <w:rPr>
                <w:sz w:val="20"/>
                <w:szCs w:val="20"/>
              </w:rPr>
              <w:t>Procion</w:t>
            </w:r>
            <w:proofErr w:type="spellEnd"/>
            <w:r w:rsidRPr="00F474A1">
              <w:rPr>
                <w:sz w:val="20"/>
                <w:szCs w:val="20"/>
              </w:rPr>
              <w:t xml:space="preserve">-, </w:t>
            </w:r>
            <w:proofErr w:type="spellStart"/>
            <w:r w:rsidRPr="00F474A1">
              <w:rPr>
                <w:sz w:val="20"/>
                <w:szCs w:val="20"/>
              </w:rPr>
              <w:t>Basilen</w:t>
            </w:r>
            <w:proofErr w:type="spellEnd"/>
            <w:r w:rsidRPr="00F474A1">
              <w:rPr>
                <w:sz w:val="20"/>
                <w:szCs w:val="20"/>
              </w:rPr>
              <w:t xml:space="preserve">-, </w:t>
            </w:r>
            <w:proofErr w:type="spellStart"/>
            <w:r w:rsidRPr="00F474A1">
              <w:rPr>
                <w:sz w:val="20"/>
                <w:szCs w:val="20"/>
              </w:rPr>
              <w:t>Remazol</w:t>
            </w:r>
            <w:proofErr w:type="spellEnd"/>
            <w:r w:rsidRPr="00F474A1">
              <w:rPr>
                <w:sz w:val="20"/>
                <w:szCs w:val="20"/>
              </w:rPr>
              <w:t xml:space="preserve">-, </w:t>
            </w:r>
            <w:proofErr w:type="spellStart"/>
            <w:r w:rsidRPr="00F474A1">
              <w:rPr>
                <w:sz w:val="20"/>
                <w:szCs w:val="20"/>
              </w:rPr>
              <w:t>Cibacron</w:t>
            </w:r>
            <w:proofErr w:type="spellEnd"/>
            <w:r w:rsidRPr="00F474A1">
              <w:rPr>
                <w:sz w:val="20"/>
                <w:szCs w:val="20"/>
              </w:rPr>
              <w:t>-Farbstoffe</w:t>
            </w:r>
          </w:p>
        </w:tc>
      </w:tr>
      <w:tr w:rsidR="00D45CA8" w:rsidRPr="00F474A1" w14:paraId="569C0E2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17A29A2" w14:textId="77777777" w:rsidR="00D45CA8" w:rsidRPr="00F474A1" w:rsidRDefault="00D45CA8" w:rsidP="00F474A1">
            <w:pPr>
              <w:pStyle w:val="berschrift3"/>
              <w:rPr>
                <w:sz w:val="24"/>
              </w:rPr>
            </w:pPr>
            <w:r w:rsidRPr="00F474A1">
              <w:t>Gefahren für Mensch und Umwelt</w:t>
            </w:r>
          </w:p>
        </w:tc>
      </w:tr>
      <w:tr w:rsidR="00D45CA8" w:rsidRPr="00F474A1" w14:paraId="646CBE4B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BD7FA5C" w14:textId="037F10CE" w:rsidR="00D45CA8" w:rsidRPr="00F474A1" w:rsidRDefault="00CD439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474A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CF22931" wp14:editId="6652333C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AC6F7D" w14:textId="77777777" w:rsidR="00CF5E5C" w:rsidRPr="00F474A1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474A1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3D75EDC" w14:textId="36AE1B93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>Reaktivfarbstoffe können schwere Augenreizungen verursachen</w:t>
            </w:r>
          </w:p>
          <w:p w14:paraId="5D3E06F8" w14:textId="2C385DD1" w:rsidR="00E118EC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 xml:space="preserve">Einige Reaktivfarbstoffe können allergische Erkrankungen der Haut </w:t>
            </w:r>
            <w:r w:rsidR="0099102F" w:rsidRPr="00F474A1">
              <w:br/>
            </w:r>
            <w:r w:rsidR="00CD439B" w:rsidRPr="00F474A1">
              <w:t>(H317 kann allergische Hautreaktionen verursachen) oder allergische Atemwegs-</w:t>
            </w:r>
            <w:r w:rsidR="00CD439B" w:rsidRPr="00F474A1">
              <w:br/>
            </w:r>
            <w:proofErr w:type="spellStart"/>
            <w:r w:rsidR="00CD439B" w:rsidRPr="00F474A1">
              <w:t>erkrankungen</w:t>
            </w:r>
            <w:proofErr w:type="spellEnd"/>
            <w:r w:rsidR="00CD439B" w:rsidRPr="00F474A1">
              <w:t xml:space="preserve"> (H334 kann bei Einatmen Allergie, asthmaartige Symptome oder </w:t>
            </w:r>
            <w:r>
              <w:br/>
            </w:r>
            <w:r w:rsidR="00CD439B" w:rsidRPr="00F474A1">
              <w:t>Atembeschwerden verursachen) verursachen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F9E3BE6" w14:textId="77777777" w:rsidR="00D45CA8" w:rsidRPr="00F474A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474A1" w14:paraId="6DE9983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ACD37FC" w14:textId="77777777" w:rsidR="00D45CA8" w:rsidRPr="00F474A1" w:rsidRDefault="00D45CA8" w:rsidP="00F474A1">
            <w:pPr>
              <w:pStyle w:val="berschrift3"/>
            </w:pPr>
            <w:r w:rsidRPr="00F474A1">
              <w:t>Schutzmaßnahmen und Verhaltensregeln</w:t>
            </w:r>
          </w:p>
        </w:tc>
      </w:tr>
      <w:tr w:rsidR="00D45CA8" w:rsidRPr="00F474A1" w14:paraId="50F7DDC9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A34B74" w14:textId="77777777" w:rsidR="00D45CA8" w:rsidRPr="00F474A1" w:rsidRDefault="00CD439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74A1">
              <w:rPr>
                <w:rFonts w:ascii="Source Sans 3" w:hAnsi="Source Sans 3"/>
                <w:noProof/>
              </w:rPr>
              <w:drawing>
                <wp:inline distT="0" distB="0" distL="0" distR="0" wp14:anchorId="27A9B590" wp14:editId="551C016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21FE5" w14:textId="39C5FC94" w:rsidR="00CD439B" w:rsidRPr="00F474A1" w:rsidRDefault="00CD439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74A1">
              <w:rPr>
                <w:rFonts w:ascii="Source Sans 3" w:hAnsi="Source Sans 3"/>
                <w:noProof/>
              </w:rPr>
              <w:drawing>
                <wp:inline distT="0" distB="0" distL="0" distR="0" wp14:anchorId="7A92F8A6" wp14:editId="3B0D5166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5EE0C3F" w14:textId="40825AF0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 xml:space="preserve">Bei Tätigkeiten mit pulverförmigen Reaktivfarbstoffen muss, wenn keine </w:t>
            </w:r>
            <w:r w:rsidR="00CD439B" w:rsidRPr="00F474A1">
              <w:br/>
              <w:t xml:space="preserve">Absaugung vorhanden ist, eine Staubschutzmaske des Typs P2 (weiß) </w:t>
            </w:r>
            <w:r w:rsidR="00CD439B" w:rsidRPr="00F474A1">
              <w:br/>
              <w:t>getragen werden</w:t>
            </w:r>
          </w:p>
          <w:p w14:paraId="3858A155" w14:textId="63E78C04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 xml:space="preserve">Immer Schutzhandschuhe, Schutzbrille mit Seitenschutz und geschlossene </w:t>
            </w:r>
            <w:r w:rsidR="00CD439B" w:rsidRPr="00F474A1">
              <w:br/>
              <w:t>Arbeitskleidung tragen</w:t>
            </w:r>
          </w:p>
          <w:p w14:paraId="3B32088E" w14:textId="44F365B2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>Abgelagerten Farbstoffstaub täglich entfernen</w:t>
            </w:r>
          </w:p>
          <w:p w14:paraId="097EFECA" w14:textId="48913B40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>Farbstoff-Vorratsbehälter immer dicht geschlossen halten</w:t>
            </w:r>
          </w:p>
          <w:p w14:paraId="68013EA2" w14:textId="069ADB13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 xml:space="preserve">Hautschutz benutzen: Schutz (vor der Arbeit) </w:t>
            </w:r>
            <w:r w:rsidR="00CD439B" w:rsidRPr="00F474A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D439B" w:rsidRPr="00F474A1">
              <w:rPr>
                <w:u w:val="single"/>
              </w:rPr>
              <w:instrText xml:space="preserve"> FORMTEXT </w:instrText>
            </w:r>
            <w:r w:rsidR="00CD439B" w:rsidRPr="00F474A1">
              <w:rPr>
                <w:u w:val="single"/>
              </w:rPr>
            </w:r>
            <w:r w:rsidR="00CD439B" w:rsidRPr="00F474A1">
              <w:rPr>
                <w:u w:val="single"/>
              </w:rPr>
              <w:fldChar w:fldCharType="separate"/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fldChar w:fldCharType="end"/>
            </w:r>
            <w:r w:rsidR="00CD439B" w:rsidRPr="00F474A1">
              <w:t xml:space="preserve"> Reinigung </w:t>
            </w:r>
            <w:r w:rsidR="0099102F" w:rsidRPr="00F474A1">
              <w:br/>
            </w:r>
            <w:r w:rsidR="00CD439B" w:rsidRPr="00F474A1">
              <w:t xml:space="preserve">(vor Pausen und Arbeitsschluss) </w:t>
            </w:r>
            <w:r w:rsidR="00CD439B" w:rsidRPr="00F474A1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D439B" w:rsidRPr="00F474A1">
              <w:rPr>
                <w:u w:val="single"/>
              </w:rPr>
              <w:instrText xml:space="preserve"> FORMTEXT </w:instrText>
            </w:r>
            <w:r w:rsidR="00CD439B" w:rsidRPr="00F474A1">
              <w:rPr>
                <w:u w:val="single"/>
              </w:rPr>
            </w:r>
            <w:r w:rsidR="00CD439B" w:rsidRPr="00F474A1">
              <w:rPr>
                <w:u w:val="single"/>
              </w:rPr>
              <w:fldChar w:fldCharType="separate"/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rPr>
                <w:u w:val="single"/>
              </w:rPr>
              <w:t> </w:t>
            </w:r>
            <w:r w:rsidR="00CD439B" w:rsidRPr="00F474A1">
              <w:fldChar w:fldCharType="end"/>
            </w:r>
            <w:r w:rsidR="00CD439B" w:rsidRPr="00F474A1">
              <w:t xml:space="preserve"> Pflege (nach der Arbeit)</w:t>
            </w:r>
          </w:p>
          <w:p w14:paraId="5C0E75D2" w14:textId="7DD30CB0" w:rsidR="00D45CA8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 xml:space="preserve">Am Arbeitsplatz nicht rauchen, essen oder trinken und hier keine </w:t>
            </w:r>
            <w:r w:rsidR="00CD439B" w:rsidRPr="00F474A1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1CAED21" w14:textId="6509BFAF" w:rsidR="00D45CA8" w:rsidRPr="00F474A1" w:rsidRDefault="00CD439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474A1">
              <w:rPr>
                <w:rFonts w:ascii="Source Sans 3" w:hAnsi="Source Sans 3"/>
                <w:noProof/>
              </w:rPr>
              <w:drawing>
                <wp:inline distT="0" distB="0" distL="0" distR="0" wp14:anchorId="79C02E53" wp14:editId="434D6F02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474A1" w14:paraId="4CB8D99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0436D8" w14:textId="77777777" w:rsidR="00D45CA8" w:rsidRPr="00F474A1" w:rsidRDefault="00D45CA8" w:rsidP="00F474A1">
            <w:pPr>
              <w:pStyle w:val="berschrift3"/>
            </w:pPr>
            <w:r w:rsidRPr="00F474A1">
              <w:t>Verhalten im Gefahrfall</w:t>
            </w:r>
          </w:p>
        </w:tc>
      </w:tr>
      <w:tr w:rsidR="00D45CA8" w:rsidRPr="00F474A1" w14:paraId="2571EC11" w14:textId="77777777" w:rsidTr="00CD439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6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A80E0AE" w14:textId="77777777" w:rsidR="00D45CA8" w:rsidRPr="00F474A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CCCB099" w14:textId="249AC343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 xml:space="preserve">Beim Verschütten flüssige Reaktivfarbstoffe mit flüssigkeitsbindendem Material </w:t>
            </w:r>
            <w:r w:rsidR="00CD439B" w:rsidRPr="00F474A1">
              <w:br/>
              <w:t>(z. B. Sand, Kieselgur, Sägemehl) aufnehmen und in vorgesehenen Behältern sammeln</w:t>
            </w:r>
          </w:p>
          <w:p w14:paraId="339FB626" w14:textId="6041969D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>Im Brandfall mit Wasser, Schaum, Trockenlöschmittel oder CO</w:t>
            </w:r>
            <w:r w:rsidR="00CD439B" w:rsidRPr="00F474A1">
              <w:rPr>
                <w:vertAlign w:val="subscript"/>
              </w:rPr>
              <w:t xml:space="preserve">2 </w:t>
            </w:r>
            <w:r w:rsidR="00CD439B" w:rsidRPr="00F474A1">
              <w:t>löschen</w:t>
            </w:r>
          </w:p>
          <w:p w14:paraId="6D385717" w14:textId="111B9E1C" w:rsidR="00D45CA8" w:rsidRPr="00F474A1" w:rsidRDefault="00CD439B" w:rsidP="007417B0">
            <w:pPr>
              <w:pStyle w:val="Notruf"/>
              <w:spacing w:before="0"/>
              <w:rPr>
                <w:rFonts w:ascii="Source Sans 3" w:hAnsi="Source Sans 3"/>
              </w:rPr>
            </w:pPr>
            <w:r w:rsidRPr="00F474A1">
              <w:rPr>
                <w:rFonts w:ascii="Source Sans 3" w:hAnsi="Source Sans 3"/>
              </w:rPr>
              <w:t>Notruf:</w:t>
            </w:r>
            <w:r w:rsidRPr="00F474A1">
              <w:rPr>
                <w:rFonts w:ascii="Source Sans 3" w:hAnsi="Source Sans 3"/>
                <w:sz w:val="20"/>
              </w:rPr>
              <w:t xml:space="preserve">  </w:t>
            </w:r>
            <w:r w:rsidRPr="00F474A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74A1">
              <w:rPr>
                <w:rFonts w:ascii="Source Sans 3" w:hAnsi="Source Sans 3"/>
              </w:rPr>
              <w:instrText xml:space="preserve"> FORMTEXT </w:instrText>
            </w:r>
            <w:r w:rsidRPr="00F474A1">
              <w:rPr>
                <w:rFonts w:ascii="Source Sans 3" w:hAnsi="Source Sans 3"/>
              </w:rPr>
            </w:r>
            <w:r w:rsidRPr="00F474A1">
              <w:rPr>
                <w:rFonts w:ascii="Source Sans 3" w:hAnsi="Source Sans 3"/>
              </w:rPr>
              <w:fldChar w:fldCharType="separate"/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F474A1" w14:paraId="4C21E00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E7A126F" w14:textId="77777777" w:rsidR="00D45CA8" w:rsidRPr="00F474A1" w:rsidRDefault="00D45CA8" w:rsidP="00F474A1">
            <w:pPr>
              <w:pStyle w:val="berschrift3"/>
            </w:pPr>
            <w:r w:rsidRPr="00F474A1">
              <w:t>Erste Hilfe</w:t>
            </w:r>
          </w:p>
        </w:tc>
      </w:tr>
      <w:tr w:rsidR="00D45CA8" w:rsidRPr="00F474A1" w14:paraId="150A062C" w14:textId="77777777" w:rsidTr="00CD439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4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A9C2CC2" w14:textId="77777777" w:rsidR="00D45CA8" w:rsidRPr="00F474A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474A1">
              <w:rPr>
                <w:rFonts w:ascii="Source Sans 3" w:hAnsi="Source Sans 3"/>
                <w:noProof/>
              </w:rPr>
              <w:drawing>
                <wp:inline distT="0" distB="0" distL="0" distR="0" wp14:anchorId="189DB5AE" wp14:editId="754FA56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030AB94" w14:textId="4F3BE47E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>Beschmutzte bzw. getränkte Kleidung sofort ausziehen</w:t>
            </w:r>
          </w:p>
          <w:p w14:paraId="563309FB" w14:textId="47B99F59" w:rsidR="00CD439B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>Bei Berührung mit der Haut sofort mit Wasser und Seife waschen</w:t>
            </w:r>
          </w:p>
          <w:p w14:paraId="7F12CB61" w14:textId="3722F08D" w:rsidR="00CD439B" w:rsidRPr="00F474A1" w:rsidRDefault="007417B0" w:rsidP="007417B0">
            <w:pPr>
              <w:pStyle w:val="Aufzhlung1"/>
              <w:rPr>
                <w:b/>
              </w:rPr>
            </w:pPr>
            <w:r w:rsidRPr="00E34965">
              <w:t>‒</w:t>
            </w:r>
            <w:r w:rsidRPr="00E34965">
              <w:tab/>
            </w:r>
            <w:r w:rsidR="00CD439B" w:rsidRPr="00F474A1">
              <w:t>Bei Augenkontakt sofort ca. 15 Minuten mit Trinkwasser spülen und Arzt aufsuchen</w:t>
            </w:r>
            <w:r w:rsidR="00CD439B" w:rsidRPr="00F474A1">
              <w:rPr>
                <w:b/>
              </w:rPr>
              <w:t xml:space="preserve"> </w:t>
            </w:r>
          </w:p>
          <w:p w14:paraId="658AB336" w14:textId="5273152F" w:rsidR="00D45CA8" w:rsidRPr="00F474A1" w:rsidRDefault="00872D6F" w:rsidP="007417B0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F474A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474A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74A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74A1">
              <w:rPr>
                <w:rFonts w:ascii="Source Sans 3" w:hAnsi="Source Sans 3"/>
                <w:sz w:val="20"/>
                <w:szCs w:val="20"/>
              </w:rPr>
            </w:r>
            <w:r w:rsidRPr="00F474A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7417B0">
              <w:rPr>
                <w:rFonts w:ascii="Source Sans 3" w:hAnsi="Source Sans 3"/>
                <w:sz w:val="20"/>
                <w:szCs w:val="20"/>
              </w:rPr>
              <w:tab/>
            </w:r>
            <w:r w:rsidRPr="00F474A1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F474A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74A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74A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474A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74A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474A1" w14:paraId="33B7B3B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9B7A82" w14:textId="77777777" w:rsidR="00D45CA8" w:rsidRPr="00F474A1" w:rsidRDefault="00D45CA8" w:rsidP="00F474A1">
            <w:pPr>
              <w:pStyle w:val="berschrift3"/>
            </w:pPr>
            <w:r w:rsidRPr="00F474A1">
              <w:t>Sachgerechte Entsorgung</w:t>
            </w:r>
          </w:p>
        </w:tc>
      </w:tr>
      <w:tr w:rsidR="00D45CA8" w:rsidRPr="00F474A1" w14:paraId="2049B7F0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976D2FE" w14:textId="77777777" w:rsidR="00D45CA8" w:rsidRPr="00F474A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E892DBE" w14:textId="24007C40" w:rsidR="00D45CA8" w:rsidRPr="00F474A1" w:rsidRDefault="007417B0" w:rsidP="007417B0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CD439B" w:rsidRPr="00F474A1">
              <w:t xml:space="preserve">Unter dem Abfallnamen </w:t>
            </w:r>
            <w:r w:rsidR="0099102F" w:rsidRPr="00F474A1">
              <w:t>„</w:t>
            </w:r>
            <w:r w:rsidR="00CD439B" w:rsidRPr="00F474A1">
              <w:t>Farbmittel (Pigmente und Farbstoffe), organisch</w:t>
            </w:r>
            <w:r w:rsidR="0099102F" w:rsidRPr="00F474A1">
              <w:t>“</w:t>
            </w:r>
            <w:r w:rsidR="00CD439B" w:rsidRPr="00F474A1">
              <w:t xml:space="preserve"> der </w:t>
            </w:r>
            <w:r w:rsidR="00CD439B" w:rsidRPr="00F474A1">
              <w:br/>
              <w:t>ordnungsgemäßen Entsorgung zuführen</w:t>
            </w:r>
          </w:p>
          <w:p w14:paraId="7FACB932" w14:textId="77777777" w:rsidR="00872D6F" w:rsidRPr="00F474A1" w:rsidRDefault="00872D6F" w:rsidP="007417B0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F474A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474A1">
              <w:rPr>
                <w:rFonts w:ascii="Source Sans 3" w:hAnsi="Source Sans 3"/>
                <w:color w:val="000000"/>
              </w:rPr>
              <w:t xml:space="preserve"> </w:t>
            </w:r>
            <w:r w:rsidRPr="00F474A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74A1">
              <w:rPr>
                <w:rFonts w:ascii="Source Sans 3" w:hAnsi="Source Sans 3"/>
              </w:rPr>
              <w:instrText xml:space="preserve"> FORMTEXT </w:instrText>
            </w:r>
            <w:r w:rsidRPr="00F474A1">
              <w:rPr>
                <w:rFonts w:ascii="Source Sans 3" w:hAnsi="Source Sans 3"/>
              </w:rPr>
            </w:r>
            <w:r w:rsidRPr="00F474A1">
              <w:rPr>
                <w:rFonts w:ascii="Source Sans 3" w:hAnsi="Source Sans 3"/>
              </w:rPr>
              <w:fldChar w:fldCharType="separate"/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</w:rPr>
              <w:fldChar w:fldCharType="end"/>
            </w:r>
            <w:r w:rsidRPr="00F474A1">
              <w:rPr>
                <w:rFonts w:ascii="Source Sans 3" w:hAnsi="Source Sans 3"/>
                <w:color w:val="000000"/>
              </w:rPr>
              <w:tab/>
            </w:r>
            <w:r w:rsidRPr="00F474A1">
              <w:rPr>
                <w:rFonts w:ascii="Source Sans 3" w:hAnsi="Source Sans 3"/>
                <w:color w:val="000000"/>
              </w:rPr>
              <w:tab/>
            </w:r>
            <w:r w:rsidRPr="00F474A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474A1">
              <w:rPr>
                <w:rFonts w:ascii="Source Sans 3" w:hAnsi="Source Sans 3"/>
                <w:color w:val="000000"/>
              </w:rPr>
              <w:t xml:space="preserve"> </w:t>
            </w:r>
            <w:r w:rsidRPr="00F474A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74A1">
              <w:rPr>
                <w:rFonts w:ascii="Source Sans 3" w:hAnsi="Source Sans 3"/>
              </w:rPr>
              <w:instrText xml:space="preserve"> FORMTEXT </w:instrText>
            </w:r>
            <w:r w:rsidRPr="00F474A1">
              <w:rPr>
                <w:rFonts w:ascii="Source Sans 3" w:hAnsi="Source Sans 3"/>
              </w:rPr>
            </w:r>
            <w:r w:rsidRPr="00F474A1">
              <w:rPr>
                <w:rFonts w:ascii="Source Sans 3" w:hAnsi="Source Sans 3"/>
              </w:rPr>
              <w:fldChar w:fldCharType="separate"/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  <w:noProof/>
              </w:rPr>
              <w:t> </w:t>
            </w:r>
            <w:r w:rsidRPr="00F474A1">
              <w:rPr>
                <w:rFonts w:ascii="Source Sans 3" w:hAnsi="Source Sans 3"/>
              </w:rPr>
              <w:fldChar w:fldCharType="end"/>
            </w:r>
          </w:p>
        </w:tc>
      </w:tr>
    </w:tbl>
    <w:p w14:paraId="472246EE" w14:textId="77777777" w:rsidR="00D45CA8" w:rsidRPr="00F474A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474A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200B012-EB69-4D58-8D58-BD24949C6E88}"/>
    <w:embedBold r:id="rId2" w:fontKey="{B096527E-4653-41A7-9D33-5AB5B2211F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57B7"/>
    <w:multiLevelType w:val="hybridMultilevel"/>
    <w:tmpl w:val="C59EC30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B345B9F"/>
    <w:multiLevelType w:val="singleLevel"/>
    <w:tmpl w:val="53EE52B2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61352"/>
    <w:multiLevelType w:val="hybridMultilevel"/>
    <w:tmpl w:val="B61E44B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FF84D37"/>
    <w:multiLevelType w:val="hybridMultilevel"/>
    <w:tmpl w:val="FE72220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91237D"/>
    <w:multiLevelType w:val="hybridMultilevel"/>
    <w:tmpl w:val="69B4900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D28E6"/>
    <w:multiLevelType w:val="hybridMultilevel"/>
    <w:tmpl w:val="577A8048"/>
    <w:lvl w:ilvl="0" w:tplc="56EE8368">
      <w:start w:val="1"/>
      <w:numFmt w:val="bullet"/>
      <w:lvlText w:val=""/>
      <w:lvlJc w:val="left"/>
      <w:pPr>
        <w:tabs>
          <w:tab w:val="num" w:pos="580"/>
        </w:tabs>
        <w:ind w:left="57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39B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417B0"/>
    <w:rsid w:val="00744851"/>
    <w:rsid w:val="00800ABE"/>
    <w:rsid w:val="00850334"/>
    <w:rsid w:val="008525E3"/>
    <w:rsid w:val="00872D6F"/>
    <w:rsid w:val="0099102F"/>
    <w:rsid w:val="00991CDD"/>
    <w:rsid w:val="00A825D8"/>
    <w:rsid w:val="00AC2984"/>
    <w:rsid w:val="00B836B7"/>
    <w:rsid w:val="00C5277C"/>
    <w:rsid w:val="00C9224C"/>
    <w:rsid w:val="00CD439B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4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F53CBA"/>
  <w15:chartTrackingRefBased/>
  <w15:docId w15:val="{6F66AC08-52A8-4B61-9EF5-65BE6371A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F474A1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417B0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248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2025-07-24T10:06:00Z</dcterms:created>
  <dcterms:modified xsi:type="dcterms:W3CDTF">2026-01-05T13:18:00Z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