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D7A1C" w14:textId="77777777" w:rsidR="00723925" w:rsidRPr="004D2520" w:rsidRDefault="007C20F6">
      <w:pPr>
        <w:spacing w:before="0"/>
        <w:rPr>
          <w:rFonts w:ascii="Source Sans 3" w:hAnsi="Source Sans 3"/>
          <w:sz w:val="8"/>
        </w:rPr>
      </w:pPr>
      <w:r w:rsidRPr="004D2520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5EA2239A" wp14:editId="0D3CB66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26CEC" w14:textId="77777777" w:rsidR="00723925" w:rsidRPr="004D2520" w:rsidRDefault="00723925">
      <w:pPr>
        <w:spacing w:before="0"/>
        <w:rPr>
          <w:rFonts w:ascii="Source Sans 3" w:hAnsi="Source Sans 3"/>
          <w:sz w:val="8"/>
        </w:rPr>
      </w:pPr>
    </w:p>
    <w:p w14:paraId="75097106" w14:textId="77777777" w:rsidR="00723925" w:rsidRPr="004D2520" w:rsidRDefault="00723925">
      <w:pPr>
        <w:spacing w:before="0"/>
        <w:rPr>
          <w:rFonts w:ascii="Source Sans 3" w:hAnsi="Source Sans 3"/>
          <w:sz w:val="8"/>
        </w:rPr>
      </w:pPr>
    </w:p>
    <w:p w14:paraId="0641E47A" w14:textId="77777777" w:rsidR="00723925" w:rsidRPr="004D2520" w:rsidRDefault="00723925">
      <w:pPr>
        <w:spacing w:before="0"/>
        <w:rPr>
          <w:rFonts w:ascii="Source Sans 3" w:hAnsi="Source Sans 3"/>
          <w:sz w:val="8"/>
        </w:rPr>
      </w:pPr>
    </w:p>
    <w:p w14:paraId="28E6C203" w14:textId="77777777" w:rsidR="00723925" w:rsidRPr="004D2520" w:rsidRDefault="00723925">
      <w:pPr>
        <w:spacing w:before="0"/>
        <w:rPr>
          <w:rFonts w:ascii="Source Sans 3" w:hAnsi="Source Sans 3"/>
          <w:sz w:val="8"/>
        </w:rPr>
        <w:sectPr w:rsidR="00723925" w:rsidRPr="004D2520" w:rsidSect="004D2520">
          <w:pgSz w:w="11906" w:h="16838" w:code="9"/>
          <w:pgMar w:top="680" w:right="851" w:bottom="14175" w:left="851" w:header="720" w:footer="0" w:gutter="0"/>
          <w:cols w:space="720"/>
        </w:sectPr>
      </w:pPr>
    </w:p>
    <w:p w14:paraId="37ADAE94" w14:textId="687A75B0" w:rsidR="00455E1E" w:rsidRPr="004D2520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4D2520" w14:paraId="08EEEE5C" w14:textId="77777777" w:rsidTr="007A7809">
        <w:trPr>
          <w:trHeight w:val="2183"/>
        </w:trPr>
        <w:tc>
          <w:tcPr>
            <w:tcW w:w="4526" w:type="dxa"/>
            <w:gridSpan w:val="3"/>
          </w:tcPr>
          <w:p w14:paraId="1D0F342B" w14:textId="77777777" w:rsidR="00FD26E3" w:rsidRPr="004D2520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4D2520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6D2E064C" wp14:editId="19B48800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510546" w14:textId="77777777" w:rsidR="00C108A5" w:rsidRPr="004D2520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1E443C5A" w14:textId="77777777" w:rsidR="00455E1E" w:rsidRPr="004D2520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4D2520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DD21B2D" wp14:editId="40696982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70AE5B8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4D2520">
              <w:rPr>
                <w:rFonts w:ascii="Source Sans 3" w:hAnsi="Source Sans 3"/>
              </w:rPr>
              <w:t>Firma:</w:t>
            </w:r>
            <w:r w:rsidR="005C07E8" w:rsidRPr="004D2520">
              <w:rPr>
                <w:rFonts w:ascii="Source Sans 3" w:hAnsi="Source Sans 3"/>
              </w:rPr>
              <w:t xml:space="preserve"> </w:t>
            </w:r>
            <w:r w:rsidR="00455E1E" w:rsidRPr="004D2520">
              <w:rPr>
                <w:rFonts w:ascii="Source Sans 3" w:hAnsi="Source Sans 3"/>
              </w:rPr>
              <w:t xml:space="preserve"> </w:t>
            </w:r>
            <w:r w:rsidR="00455E1E" w:rsidRPr="004D2520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4D2520">
              <w:rPr>
                <w:rFonts w:ascii="Source Sans 3" w:hAnsi="Source Sans 3"/>
              </w:rPr>
              <w:instrText xml:space="preserve"> FORMTEXT </w:instrText>
            </w:r>
            <w:r w:rsidR="00455E1E" w:rsidRPr="004D2520">
              <w:rPr>
                <w:rFonts w:ascii="Source Sans 3" w:hAnsi="Source Sans 3"/>
              </w:rPr>
            </w:r>
            <w:r w:rsidR="00455E1E" w:rsidRPr="004D2520">
              <w:rPr>
                <w:rFonts w:ascii="Source Sans 3" w:hAnsi="Source Sans 3"/>
              </w:rPr>
              <w:fldChar w:fldCharType="separate"/>
            </w:r>
            <w:r w:rsidR="00455E1E" w:rsidRPr="004D2520">
              <w:rPr>
                <w:rFonts w:ascii="Source Sans 3" w:hAnsi="Source Sans 3"/>
                <w:noProof/>
              </w:rPr>
              <w:t> </w:t>
            </w:r>
            <w:r w:rsidR="00455E1E" w:rsidRPr="004D2520">
              <w:rPr>
                <w:rFonts w:ascii="Source Sans 3" w:hAnsi="Source Sans 3"/>
                <w:noProof/>
              </w:rPr>
              <w:t> </w:t>
            </w:r>
            <w:r w:rsidR="00455E1E" w:rsidRPr="004D2520">
              <w:rPr>
                <w:rFonts w:ascii="Source Sans 3" w:hAnsi="Source Sans 3"/>
                <w:noProof/>
              </w:rPr>
              <w:t> </w:t>
            </w:r>
            <w:r w:rsidR="00455E1E" w:rsidRPr="004D2520">
              <w:rPr>
                <w:rFonts w:ascii="Source Sans 3" w:hAnsi="Source Sans 3"/>
                <w:noProof/>
              </w:rPr>
              <w:t> </w:t>
            </w:r>
            <w:r w:rsidR="00455E1E" w:rsidRPr="004D2520">
              <w:rPr>
                <w:rFonts w:ascii="Source Sans 3" w:hAnsi="Source Sans 3"/>
                <w:noProof/>
              </w:rPr>
              <w:t> </w:t>
            </w:r>
            <w:r w:rsidR="00455E1E" w:rsidRPr="004D2520">
              <w:rPr>
                <w:rFonts w:ascii="Source Sans 3" w:hAnsi="Source Sans 3"/>
              </w:rPr>
              <w:fldChar w:fldCharType="end"/>
            </w:r>
            <w:bookmarkEnd w:id="0"/>
          </w:p>
          <w:p w14:paraId="3ACC0E28" w14:textId="77777777" w:rsidR="00455E1E" w:rsidRPr="004D2520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4D2520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7018A1A" wp14:editId="011BD42D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2CDDB67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4D2520">
              <w:rPr>
                <w:rFonts w:ascii="Source Sans 3" w:hAnsi="Source Sans 3"/>
              </w:rPr>
              <w:t>Arbeitsbereich:</w:t>
            </w:r>
            <w:r w:rsidR="005C07E8" w:rsidRPr="004D2520">
              <w:rPr>
                <w:rFonts w:ascii="Source Sans 3" w:hAnsi="Source Sans 3"/>
              </w:rPr>
              <w:t xml:space="preserve"> </w:t>
            </w:r>
            <w:r w:rsidR="00455E1E" w:rsidRPr="004D2520">
              <w:rPr>
                <w:rFonts w:ascii="Source Sans 3" w:hAnsi="Source Sans 3"/>
              </w:rPr>
              <w:t xml:space="preserve"> </w:t>
            </w:r>
            <w:r w:rsidR="00455E1E" w:rsidRPr="004D2520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4D2520">
              <w:rPr>
                <w:rFonts w:ascii="Source Sans 3" w:hAnsi="Source Sans 3"/>
              </w:rPr>
              <w:instrText xml:space="preserve"> FORMTEXT </w:instrText>
            </w:r>
            <w:r w:rsidR="00455E1E" w:rsidRPr="004D2520">
              <w:rPr>
                <w:rFonts w:ascii="Source Sans 3" w:hAnsi="Source Sans 3"/>
              </w:rPr>
            </w:r>
            <w:r w:rsidR="00455E1E" w:rsidRPr="004D2520">
              <w:rPr>
                <w:rFonts w:ascii="Source Sans 3" w:hAnsi="Source Sans 3"/>
              </w:rPr>
              <w:fldChar w:fldCharType="separate"/>
            </w:r>
            <w:r w:rsidR="00455E1E" w:rsidRPr="004D2520">
              <w:rPr>
                <w:rFonts w:ascii="Source Sans 3" w:hAnsi="Source Sans 3"/>
                <w:noProof/>
              </w:rPr>
              <w:t> </w:t>
            </w:r>
            <w:r w:rsidR="00455E1E" w:rsidRPr="004D2520">
              <w:rPr>
                <w:rFonts w:ascii="Source Sans 3" w:hAnsi="Source Sans 3"/>
                <w:noProof/>
              </w:rPr>
              <w:t> </w:t>
            </w:r>
            <w:r w:rsidR="00455E1E" w:rsidRPr="004D2520">
              <w:rPr>
                <w:rFonts w:ascii="Source Sans 3" w:hAnsi="Source Sans 3"/>
                <w:noProof/>
              </w:rPr>
              <w:t> </w:t>
            </w:r>
            <w:r w:rsidR="00455E1E" w:rsidRPr="004D2520">
              <w:rPr>
                <w:rFonts w:ascii="Source Sans 3" w:hAnsi="Source Sans 3"/>
                <w:noProof/>
              </w:rPr>
              <w:t> </w:t>
            </w:r>
            <w:r w:rsidR="00455E1E" w:rsidRPr="004D2520">
              <w:rPr>
                <w:rFonts w:ascii="Source Sans 3" w:hAnsi="Source Sans 3"/>
                <w:noProof/>
              </w:rPr>
              <w:t> </w:t>
            </w:r>
            <w:r w:rsidR="00455E1E" w:rsidRPr="004D2520">
              <w:rPr>
                <w:rFonts w:ascii="Source Sans 3" w:hAnsi="Source Sans 3"/>
              </w:rPr>
              <w:fldChar w:fldCharType="end"/>
            </w:r>
            <w:bookmarkEnd w:id="1"/>
          </w:p>
          <w:p w14:paraId="4147D69E" w14:textId="77777777" w:rsidR="00455E1E" w:rsidRPr="004D2520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4D2520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3A775D3" wp14:editId="6A5FF153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C2D6F9D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4D2520">
              <w:rPr>
                <w:rFonts w:ascii="Source Sans 3" w:hAnsi="Source Sans 3"/>
              </w:rPr>
              <w:t xml:space="preserve">Verantwortlich: </w:t>
            </w:r>
            <w:r w:rsidRPr="004D2520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D2520">
              <w:rPr>
                <w:rFonts w:ascii="Source Sans 3" w:hAnsi="Source Sans 3"/>
              </w:rPr>
              <w:instrText xml:space="preserve"> FORMTEXT </w:instrText>
            </w:r>
            <w:r w:rsidRPr="004D2520">
              <w:rPr>
                <w:rFonts w:ascii="Source Sans 3" w:hAnsi="Source Sans 3"/>
              </w:rPr>
            </w:r>
            <w:r w:rsidRPr="004D2520">
              <w:rPr>
                <w:rFonts w:ascii="Source Sans 3" w:hAnsi="Source Sans 3"/>
              </w:rPr>
              <w:fldChar w:fldCharType="separate"/>
            </w:r>
            <w:r w:rsidRPr="004D2520">
              <w:rPr>
                <w:rFonts w:ascii="Source Sans 3" w:hAnsi="Source Sans 3"/>
                <w:noProof/>
              </w:rPr>
              <w:t> </w:t>
            </w:r>
            <w:r w:rsidRPr="004D2520">
              <w:rPr>
                <w:rFonts w:ascii="Source Sans 3" w:hAnsi="Source Sans 3"/>
                <w:noProof/>
              </w:rPr>
              <w:t> </w:t>
            </w:r>
            <w:r w:rsidRPr="004D2520">
              <w:rPr>
                <w:rFonts w:ascii="Source Sans 3" w:hAnsi="Source Sans 3"/>
                <w:noProof/>
              </w:rPr>
              <w:t> </w:t>
            </w:r>
            <w:r w:rsidRPr="004D2520">
              <w:rPr>
                <w:rFonts w:ascii="Source Sans 3" w:hAnsi="Source Sans 3"/>
                <w:noProof/>
              </w:rPr>
              <w:t> </w:t>
            </w:r>
            <w:r w:rsidRPr="004D2520">
              <w:rPr>
                <w:rFonts w:ascii="Source Sans 3" w:hAnsi="Source Sans 3"/>
                <w:noProof/>
              </w:rPr>
              <w:t> </w:t>
            </w:r>
            <w:r w:rsidRPr="004D2520">
              <w:rPr>
                <w:rFonts w:ascii="Source Sans 3" w:hAnsi="Source Sans 3"/>
              </w:rPr>
              <w:fldChar w:fldCharType="end"/>
            </w:r>
          </w:p>
          <w:p w14:paraId="7C014D2D" w14:textId="77777777" w:rsidR="00455E1E" w:rsidRPr="004D2520" w:rsidRDefault="005C07E8" w:rsidP="00A358A6">
            <w:pPr>
              <w:spacing w:before="0" w:line="200" w:lineRule="exact"/>
              <w:ind w:left="57"/>
              <w:rPr>
                <w:rFonts w:ascii="Source Sans 3" w:hAnsi="Source Sans 3"/>
                <w:sz w:val="16"/>
              </w:rPr>
            </w:pPr>
            <w:r w:rsidRPr="004D2520">
              <w:rPr>
                <w:rFonts w:ascii="Source Sans 3" w:hAnsi="Source Sans 3"/>
              </w:rPr>
              <w:tab/>
            </w:r>
            <w:r w:rsidRPr="004D2520">
              <w:rPr>
                <w:rFonts w:ascii="Source Sans 3" w:hAnsi="Source Sans 3"/>
              </w:rPr>
              <w:tab/>
            </w:r>
            <w:r w:rsidRPr="004D2520">
              <w:rPr>
                <w:rFonts w:ascii="Source Sans 3" w:hAnsi="Source Sans 3"/>
              </w:rPr>
              <w:tab/>
              <w:t xml:space="preserve">          </w:t>
            </w:r>
            <w:r w:rsidR="00455E1E" w:rsidRPr="004D2520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58FAB91F" w14:textId="77777777" w:rsidR="00455E1E" w:rsidRPr="004D2520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4D2520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259CCB2E" w14:textId="77777777" w:rsidR="00723925" w:rsidRPr="004D2520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4D2520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4D2520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4D2520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4D2520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4D2520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0B2B734A" w14:textId="489E9E93" w:rsidR="00455E1E" w:rsidRPr="004D2520" w:rsidRDefault="007A7809" w:rsidP="00995423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4D2520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DB9E20A" wp14:editId="5F219CE8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C5670C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4D2520">
              <w:rPr>
                <w:rFonts w:ascii="Source Sans 3" w:hAnsi="Source Sans 3"/>
              </w:rPr>
              <w:t>Arbeitsplatz:</w:t>
            </w:r>
            <w:r w:rsidRPr="004D2520">
              <w:rPr>
                <w:rFonts w:ascii="Source Sans 3" w:hAnsi="Source Sans 3"/>
              </w:rPr>
              <w:t xml:space="preserve"> </w:t>
            </w:r>
            <w:r w:rsidR="009D4534" w:rsidRPr="004D2520">
              <w:rPr>
                <w:rFonts w:ascii="Source Sans 3" w:hAnsi="Source Sans 3"/>
              </w:rPr>
              <w:t>Webmaschine</w:t>
            </w:r>
          </w:p>
          <w:p w14:paraId="1CF28D9D" w14:textId="06CF273A" w:rsidR="00455E1E" w:rsidRPr="004D2520" w:rsidRDefault="00B645BE" w:rsidP="007A7809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4D2520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78D531D" wp14:editId="73BA4969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CA9FF7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4D2520">
              <w:rPr>
                <w:rFonts w:ascii="Source Sans 3" w:hAnsi="Source Sans 3"/>
              </w:rPr>
              <w:t>Tätigkeit:</w:t>
            </w:r>
            <w:r w:rsidR="007A7809" w:rsidRPr="004D2520">
              <w:rPr>
                <w:rFonts w:ascii="Source Sans 3" w:hAnsi="Source Sans 3"/>
              </w:rPr>
              <w:t xml:space="preserve"> </w:t>
            </w:r>
            <w:r w:rsidR="009D4534" w:rsidRPr="004D2520">
              <w:rPr>
                <w:rFonts w:ascii="Source Sans 3" w:hAnsi="Source Sans 3"/>
              </w:rPr>
              <w:t>Reparaturarbeiten</w:t>
            </w:r>
          </w:p>
        </w:tc>
        <w:tc>
          <w:tcPr>
            <w:tcW w:w="1914" w:type="dxa"/>
            <w:gridSpan w:val="2"/>
          </w:tcPr>
          <w:p w14:paraId="202F8E90" w14:textId="77777777" w:rsidR="00C108A5" w:rsidRPr="004D2520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5B7CEB93" w14:textId="77777777" w:rsidR="00455E1E" w:rsidRPr="004D2520" w:rsidRDefault="00455E1E">
            <w:pPr>
              <w:spacing w:before="0"/>
              <w:rPr>
                <w:rFonts w:ascii="Source Sans 3" w:hAnsi="Source Sans 3"/>
              </w:rPr>
            </w:pPr>
            <w:r w:rsidRPr="004D2520">
              <w:rPr>
                <w:rFonts w:ascii="Source Sans 3" w:hAnsi="Source Sans 3"/>
              </w:rPr>
              <w:t xml:space="preserve">Stand: </w:t>
            </w:r>
            <w:r w:rsidRPr="004D2520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4D2520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4D2520">
              <w:rPr>
                <w:rFonts w:ascii="Source Sans 3" w:hAnsi="Source Sans 3"/>
                <w:u w:val="single"/>
              </w:rPr>
            </w:r>
            <w:r w:rsidRPr="004D2520">
              <w:rPr>
                <w:rFonts w:ascii="Source Sans 3" w:hAnsi="Source Sans 3"/>
                <w:u w:val="single"/>
              </w:rPr>
              <w:fldChar w:fldCharType="separate"/>
            </w:r>
            <w:r w:rsidRPr="004D2520">
              <w:rPr>
                <w:rFonts w:ascii="Source Sans 3" w:hAnsi="Source Sans 3"/>
                <w:noProof/>
                <w:u w:val="single"/>
              </w:rPr>
              <w:t> </w:t>
            </w:r>
            <w:r w:rsidRPr="004D2520">
              <w:rPr>
                <w:rFonts w:ascii="Source Sans 3" w:hAnsi="Source Sans 3"/>
                <w:noProof/>
                <w:u w:val="single"/>
              </w:rPr>
              <w:t> </w:t>
            </w:r>
            <w:r w:rsidRPr="004D2520">
              <w:rPr>
                <w:rFonts w:ascii="Source Sans 3" w:hAnsi="Source Sans 3"/>
                <w:noProof/>
                <w:u w:val="single"/>
              </w:rPr>
              <w:t> </w:t>
            </w:r>
            <w:r w:rsidRPr="004D2520">
              <w:rPr>
                <w:rFonts w:ascii="Source Sans 3" w:hAnsi="Source Sans 3"/>
                <w:noProof/>
                <w:u w:val="single"/>
              </w:rPr>
              <w:t> </w:t>
            </w:r>
            <w:r w:rsidRPr="004D2520">
              <w:rPr>
                <w:rFonts w:ascii="Source Sans 3" w:hAnsi="Source Sans 3"/>
                <w:noProof/>
                <w:u w:val="single"/>
              </w:rPr>
              <w:t> </w:t>
            </w:r>
            <w:r w:rsidRPr="004D2520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4D2520">
              <w:rPr>
                <w:rFonts w:ascii="Source Sans 3" w:hAnsi="Source Sans 3"/>
              </w:rPr>
              <w:t xml:space="preserve"> </w:t>
            </w:r>
          </w:p>
          <w:p w14:paraId="62664842" w14:textId="6BA34648" w:rsidR="00455E1E" w:rsidRPr="004D2520" w:rsidRDefault="009D4534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4D2520">
              <w:rPr>
                <w:rFonts w:ascii="Source Sans 3" w:hAnsi="Source Sans 3"/>
                <w:sz w:val="16"/>
              </w:rPr>
              <w:t>B129</w:t>
            </w:r>
          </w:p>
        </w:tc>
      </w:tr>
      <w:tr w:rsidR="005C07E8" w:rsidRPr="004D2520" w14:paraId="605C7281" w14:textId="77777777" w:rsidTr="004D2520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513B05DB" w14:textId="77777777" w:rsidR="005C07E8" w:rsidRPr="004D2520" w:rsidRDefault="005C07E8" w:rsidP="004D2520">
            <w:pPr>
              <w:pStyle w:val="berschrift2"/>
              <w:rPr>
                <w:rFonts w:ascii="Source Sans 3" w:hAnsi="Source Sans 3"/>
              </w:rPr>
            </w:pPr>
            <w:r w:rsidRPr="004D2520">
              <w:rPr>
                <w:rFonts w:ascii="Source Sans 3" w:hAnsi="Source Sans 3"/>
              </w:rPr>
              <w:t>Anwendungsbereich</w:t>
            </w:r>
          </w:p>
        </w:tc>
      </w:tr>
      <w:tr w:rsidR="00455E1E" w:rsidRPr="004D2520" w14:paraId="3814ED65" w14:textId="77777777" w:rsidTr="009D4534">
        <w:trPr>
          <w:trHeight w:val="668"/>
        </w:trPr>
        <w:tc>
          <w:tcPr>
            <w:tcW w:w="10206" w:type="dxa"/>
            <w:gridSpan w:val="6"/>
            <w:vAlign w:val="center"/>
          </w:tcPr>
          <w:p w14:paraId="55A1B7CC" w14:textId="15276D9A" w:rsidR="00455E1E" w:rsidRPr="004D2520" w:rsidRDefault="009D4534" w:rsidP="009D4534">
            <w:pPr>
              <w:pStyle w:val="berschrift1"/>
              <w:ind w:left="1191"/>
              <w:jc w:val="left"/>
              <w:rPr>
                <w:rFonts w:ascii="Source Sans 3" w:hAnsi="Source Sans 3"/>
              </w:rPr>
            </w:pPr>
            <w:r w:rsidRPr="004D2520">
              <w:rPr>
                <w:rFonts w:ascii="Source Sans 3" w:hAnsi="Source Sans 3"/>
              </w:rPr>
              <w:t>Reparaturen an Webmaschinen</w:t>
            </w:r>
          </w:p>
        </w:tc>
      </w:tr>
      <w:tr w:rsidR="00C108A5" w:rsidRPr="004D2520" w14:paraId="66B3DB43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15E3FED4" w14:textId="7983120B" w:rsidR="00C108A5" w:rsidRPr="004D2520" w:rsidRDefault="009D4534" w:rsidP="00995423">
            <w:pPr>
              <w:pStyle w:val="berschrift2"/>
              <w:rPr>
                <w:rFonts w:ascii="Source Sans 3" w:hAnsi="Source Sans 3"/>
              </w:rPr>
            </w:pPr>
            <w:r w:rsidRPr="004D2520">
              <w:rPr>
                <w:rFonts w:ascii="Source Sans 3" w:hAnsi="Source Sans 3"/>
              </w:rPr>
              <w:t>Schutzmaßnahmen und Verhaltensregeln</w:t>
            </w:r>
          </w:p>
        </w:tc>
      </w:tr>
      <w:tr w:rsidR="005C07E8" w:rsidRPr="004D2520" w14:paraId="1ABA9343" w14:textId="77777777" w:rsidTr="009D4534">
        <w:trPr>
          <w:trHeight w:val="4309"/>
        </w:trPr>
        <w:tc>
          <w:tcPr>
            <w:tcW w:w="1204" w:type="dxa"/>
            <w:gridSpan w:val="2"/>
            <w:shd w:val="clear" w:color="auto" w:fill="FFFFFF"/>
          </w:tcPr>
          <w:p w14:paraId="1CEF87C9" w14:textId="2085CC5D" w:rsidR="005C07E8" w:rsidRPr="004D2520" w:rsidRDefault="009D4534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4D2520">
              <w:rPr>
                <w:rFonts w:ascii="Source Sans 3" w:hAnsi="Source Sans 3"/>
                <w:noProof/>
              </w:rPr>
              <w:drawing>
                <wp:inline distT="0" distB="0" distL="0" distR="0" wp14:anchorId="319926D9" wp14:editId="692FB797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2E1DCAAE" w14:textId="69EF3762" w:rsidR="009D4534" w:rsidRPr="004D2520" w:rsidRDefault="004D2520" w:rsidP="004D2520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9D4534" w:rsidRPr="004D2520">
              <w:t>In der Weberei Gehörschutzmittel benutzen.</w:t>
            </w:r>
          </w:p>
          <w:p w14:paraId="47F539FF" w14:textId="5041520E" w:rsidR="009D4534" w:rsidRPr="004D2520" w:rsidRDefault="004D2520" w:rsidP="004D2520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9D4534" w:rsidRPr="004D2520">
              <w:t xml:space="preserve">Vor Beginn der Reparaturarbeiten Maschine stillsetzen und gegen Wiedereinschalten </w:t>
            </w:r>
            <w:r>
              <w:br/>
            </w:r>
            <w:r w:rsidR="009D4534" w:rsidRPr="004D2520">
              <w:t>sichern (z.</w:t>
            </w:r>
            <w:r w:rsidR="00D910AF" w:rsidRPr="004D2520">
              <w:rPr>
                <w:rFonts w:cs="Arial"/>
                <w:w w:val="80"/>
                <w:szCs w:val="20"/>
              </w:rPr>
              <w:t> </w:t>
            </w:r>
            <w:r w:rsidR="009D4534" w:rsidRPr="004D2520">
              <w:t xml:space="preserve">B. Vorhängeschloss in Hauptschalter einhängen, abschließen, Schlüssel </w:t>
            </w:r>
            <w:r>
              <w:br/>
            </w:r>
            <w:r w:rsidR="009D4534" w:rsidRPr="004D2520">
              <w:t>abziehen).</w:t>
            </w:r>
          </w:p>
          <w:p w14:paraId="25BEBBBD" w14:textId="74F5C756" w:rsidR="009D4534" w:rsidRPr="004D2520" w:rsidRDefault="004D2520" w:rsidP="004D2520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9D4534" w:rsidRPr="004D2520">
              <w:t xml:space="preserve">Bei Arbeiten auf der </w:t>
            </w:r>
            <w:proofErr w:type="spellStart"/>
            <w:r w:rsidR="009D4534" w:rsidRPr="004D2520">
              <w:t>Jacquardbühne</w:t>
            </w:r>
            <w:proofErr w:type="spellEnd"/>
            <w:r w:rsidR="009D4534" w:rsidRPr="004D2520">
              <w:t xml:space="preserve"> den an der Jacquardmaschine angebrachten </w:t>
            </w:r>
            <w:r>
              <w:br/>
            </w:r>
            <w:r w:rsidR="009D4534" w:rsidRPr="004D2520">
              <w:t xml:space="preserve">Schalter, der die Webmaschine ausschaltet und das Einschalten vom Boden </w:t>
            </w:r>
            <w:r w:rsidR="00D910AF" w:rsidRPr="004D2520">
              <w:br/>
            </w:r>
            <w:r w:rsidR="009D4534" w:rsidRPr="004D2520">
              <w:t>aus verhindert, betätigen.</w:t>
            </w:r>
          </w:p>
          <w:p w14:paraId="2134FBCF" w14:textId="48F13948" w:rsidR="009D4534" w:rsidRPr="004D2520" w:rsidRDefault="004D2520" w:rsidP="004D2520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9D4534" w:rsidRPr="004D2520">
              <w:t xml:space="preserve">Falls ein solcher Schalter nicht vorhanden ist, vor Beginn der Reparatur </w:t>
            </w:r>
            <w:r w:rsidR="009D4534" w:rsidRPr="004D2520">
              <w:br/>
              <w:t>Webmaschine am Hauptschalter gegen Wiedereinschalten sichern.</w:t>
            </w:r>
          </w:p>
          <w:p w14:paraId="08ACE5E1" w14:textId="692F6342" w:rsidR="009D4534" w:rsidRPr="004D2520" w:rsidRDefault="004D2520" w:rsidP="004D2520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9D4534" w:rsidRPr="004D2520">
              <w:t xml:space="preserve">Bei Probelauf mit entfernten Verdeckungen dafür sorgen, dass sich keine </w:t>
            </w:r>
            <w:r w:rsidR="009D4534" w:rsidRPr="004D2520">
              <w:br/>
              <w:t>andere Person an der Webmaschine aufhält.</w:t>
            </w:r>
          </w:p>
          <w:p w14:paraId="6BFBAC9F" w14:textId="59FFCE97" w:rsidR="009D4534" w:rsidRPr="004D2520" w:rsidRDefault="004D2520" w:rsidP="004D2520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9D4534" w:rsidRPr="004D2520">
              <w:t xml:space="preserve">Während des Probelaufes mit entfernten Verdeckungen Webmaschine nicht </w:t>
            </w:r>
            <w:r w:rsidR="009D4534" w:rsidRPr="004D2520">
              <w:br/>
              <w:t>verlassen, andernfalls Webmaschine gegen Einschalten sichern.</w:t>
            </w:r>
          </w:p>
          <w:p w14:paraId="2C38F9D2" w14:textId="24BBDFF8" w:rsidR="00A358A6" w:rsidRPr="004D2520" w:rsidRDefault="004D2520" w:rsidP="004D2520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9D4534" w:rsidRPr="004D2520">
              <w:t xml:space="preserve">Vor dem erneuten Ingangsetzen der Webmaschine prüfen, dass alle verschraubten </w:t>
            </w:r>
            <w:r>
              <w:br/>
            </w:r>
            <w:r w:rsidR="009D4534" w:rsidRPr="004D2520">
              <w:t>Verdeckungen wieder angebracht sind und den Weber verständigen.</w:t>
            </w:r>
          </w:p>
        </w:tc>
        <w:tc>
          <w:tcPr>
            <w:tcW w:w="1275" w:type="dxa"/>
            <w:shd w:val="clear" w:color="auto" w:fill="auto"/>
          </w:tcPr>
          <w:p w14:paraId="20D4B1ED" w14:textId="77777777" w:rsidR="005C07E8" w:rsidRPr="004D2520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4D2520" w14:paraId="3CBD3DDD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02B033BB" w14:textId="34F2475E" w:rsidR="00455E1E" w:rsidRPr="004D2520" w:rsidRDefault="009D4534" w:rsidP="00995423">
            <w:pPr>
              <w:pStyle w:val="berschrift2"/>
              <w:rPr>
                <w:rFonts w:ascii="Source Sans 3" w:hAnsi="Source Sans 3"/>
              </w:rPr>
            </w:pPr>
            <w:r w:rsidRPr="004D2520">
              <w:rPr>
                <w:rFonts w:ascii="Source Sans 3" w:hAnsi="Source Sans 3"/>
              </w:rPr>
              <w:t>Verhalten im Brandfall</w:t>
            </w:r>
          </w:p>
        </w:tc>
      </w:tr>
      <w:tr w:rsidR="002C1E9B" w:rsidRPr="004D2520" w14:paraId="5274854F" w14:textId="77777777" w:rsidTr="009D4534">
        <w:trPr>
          <w:trHeight w:val="1602"/>
        </w:trPr>
        <w:tc>
          <w:tcPr>
            <w:tcW w:w="1191" w:type="dxa"/>
          </w:tcPr>
          <w:p w14:paraId="42FB1237" w14:textId="267BC9DE" w:rsidR="002C1E9B" w:rsidRPr="004D2520" w:rsidRDefault="009D4534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4D2520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2F0CD1E" wp14:editId="7F8B850A">
                  <wp:extent cx="596265" cy="596265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4"/>
          </w:tcPr>
          <w:p w14:paraId="34F6AB09" w14:textId="012C8A22" w:rsidR="002C1E9B" w:rsidRPr="004D2520" w:rsidRDefault="004D2520" w:rsidP="004D2520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9D4534" w:rsidRPr="004D2520">
              <w:t xml:space="preserve">Maschine sofort ausschalten, Alarm auslösen und mit dem Löschen beginnen. </w:t>
            </w:r>
            <w:r>
              <w:br/>
            </w:r>
            <w:r w:rsidR="009D4534" w:rsidRPr="004D2520">
              <w:t>Beim Löschen so vorgehen, wie in der Brandschutzunterweisung geübt.</w:t>
            </w:r>
          </w:p>
        </w:tc>
        <w:tc>
          <w:tcPr>
            <w:tcW w:w="1275" w:type="dxa"/>
          </w:tcPr>
          <w:p w14:paraId="760C570D" w14:textId="77777777" w:rsidR="002C1E9B" w:rsidRPr="004D2520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4D2520" w14:paraId="48C146B1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3A5422A1" w14:textId="77777777" w:rsidR="00455E1E" w:rsidRPr="004D2520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4D2520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4D2520" w14:paraId="5EA925CC" w14:textId="77777777" w:rsidTr="009D4534">
        <w:trPr>
          <w:trHeight w:val="2362"/>
        </w:trPr>
        <w:tc>
          <w:tcPr>
            <w:tcW w:w="1191" w:type="dxa"/>
          </w:tcPr>
          <w:p w14:paraId="39C1C3BA" w14:textId="77777777" w:rsidR="00455E1E" w:rsidRPr="004D2520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4D2520">
              <w:rPr>
                <w:rFonts w:ascii="Source Sans 3" w:hAnsi="Source Sans 3"/>
                <w:noProof/>
              </w:rPr>
              <w:drawing>
                <wp:inline distT="0" distB="0" distL="0" distR="0" wp14:anchorId="4C9F4518" wp14:editId="152A7E9E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597E7EBA" w14:textId="77777777" w:rsidR="004F05ED" w:rsidRPr="004D2520" w:rsidRDefault="004F05ED" w:rsidP="004F05ED">
            <w:pPr>
              <w:rPr>
                <w:rFonts w:ascii="Source Sans 3" w:hAnsi="Source Sans 3"/>
              </w:rPr>
            </w:pPr>
            <w:r w:rsidRPr="004D2520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4D2520">
              <w:rPr>
                <w:rFonts w:ascii="Source Sans 3" w:hAnsi="Source Sans 3" w:cs="Arial"/>
                <w:b/>
                <w:bCs/>
              </w:rPr>
              <w:t>(-</w:t>
            </w:r>
            <w:r w:rsidRPr="004D2520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4D2520">
              <w:rPr>
                <w:rFonts w:ascii="Source Sans 3" w:hAnsi="Source Sans 3" w:cs="Arial"/>
                <w:b/>
                <w:bCs/>
              </w:rPr>
              <w:t>)</w:t>
            </w:r>
            <w:r w:rsidRPr="004D2520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04744883" w14:textId="203DD170" w:rsidR="009D4534" w:rsidRPr="004D2520" w:rsidRDefault="004D2520" w:rsidP="004D2520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9D4534" w:rsidRPr="004D2520">
              <w:t>Maschine ausschalten.</w:t>
            </w:r>
          </w:p>
          <w:p w14:paraId="7C0E6E87" w14:textId="7E986B42" w:rsidR="009D4534" w:rsidRPr="004D2520" w:rsidRDefault="004D2520" w:rsidP="004D2520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9D4534" w:rsidRPr="004D2520">
              <w:t>Verletzte bergen.</w:t>
            </w:r>
          </w:p>
          <w:p w14:paraId="50B31FF0" w14:textId="3857BE4F" w:rsidR="009D4534" w:rsidRPr="004D2520" w:rsidRDefault="004D2520" w:rsidP="004D2520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9D4534" w:rsidRPr="004D2520">
              <w:t>Erste Hilfe leisten bzw. schnellstens Ersthelfer herbeiholen.</w:t>
            </w:r>
          </w:p>
          <w:p w14:paraId="64D07C56" w14:textId="192CB5F1" w:rsidR="002D4FA2" w:rsidRPr="004D2520" w:rsidRDefault="004D2520" w:rsidP="004D2520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9D4534" w:rsidRPr="004D2520">
              <w:t>Rettung einleiten.</w:t>
            </w:r>
          </w:p>
          <w:p w14:paraId="2D3ED61F" w14:textId="77777777" w:rsidR="00455E1E" w:rsidRPr="004D2520" w:rsidRDefault="00455E1E" w:rsidP="004D2520">
            <w:pPr>
              <w:spacing w:before="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4D2520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4D2520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4D2520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4D2520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4D2520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4D2520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4D2520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4D2520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4D2520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4D2520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4D2520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4D2520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4D2520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4D2520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4D2520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4D2520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4D2520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4D2520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4D2520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4D2520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4D2520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4D2520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4D2520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4D2520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4D2520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4D2520" w14:paraId="3BAD144B" w14:textId="77777777" w:rsidTr="007A7809">
        <w:tc>
          <w:tcPr>
            <w:tcW w:w="10206" w:type="dxa"/>
            <w:gridSpan w:val="6"/>
            <w:shd w:val="clear" w:color="auto" w:fill="084267"/>
          </w:tcPr>
          <w:p w14:paraId="1A1BE857" w14:textId="2A1B8DF0" w:rsidR="00455E1E" w:rsidRPr="004D2520" w:rsidRDefault="009D4534" w:rsidP="00995423">
            <w:pPr>
              <w:pStyle w:val="berschrift2"/>
              <w:rPr>
                <w:rFonts w:ascii="Source Sans 3" w:hAnsi="Source Sans 3"/>
              </w:rPr>
            </w:pPr>
            <w:r w:rsidRPr="004D2520">
              <w:rPr>
                <w:rFonts w:ascii="Source Sans 3" w:hAnsi="Source Sans 3"/>
              </w:rPr>
              <w:t>Entsorgung</w:t>
            </w:r>
          </w:p>
        </w:tc>
      </w:tr>
      <w:tr w:rsidR="00455E1E" w:rsidRPr="004D2520" w14:paraId="7659562B" w14:textId="77777777" w:rsidTr="009D4534">
        <w:trPr>
          <w:trHeight w:val="1586"/>
        </w:trPr>
        <w:tc>
          <w:tcPr>
            <w:tcW w:w="1191" w:type="dxa"/>
          </w:tcPr>
          <w:p w14:paraId="79F04E0B" w14:textId="77777777" w:rsidR="00455E1E" w:rsidRPr="004D2520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12EF032B" w14:textId="634C9ED6" w:rsidR="00455E1E" w:rsidRPr="004D2520" w:rsidRDefault="004D2520" w:rsidP="004D2520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9D4534" w:rsidRPr="004D2520">
              <w:t>Altöl und schmutzige Putzlappen in dafür vorgesehene Behälter entsorgen.</w:t>
            </w:r>
          </w:p>
        </w:tc>
      </w:tr>
    </w:tbl>
    <w:p w14:paraId="5C4BAFBF" w14:textId="77777777" w:rsidR="00455E1E" w:rsidRPr="004D2520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4D2520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54DAA223-5BD0-4BD8-86F7-B2273C8CB646}"/>
    <w:embedBold r:id="rId2" w:fontKey="{68FB3866-D2DA-4381-A90E-57CF23D8D263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534"/>
    <w:rsid w:val="00051ECC"/>
    <w:rsid w:val="000870E8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D2520"/>
    <w:rsid w:val="004F05ED"/>
    <w:rsid w:val="005352C8"/>
    <w:rsid w:val="0056752C"/>
    <w:rsid w:val="00586D98"/>
    <w:rsid w:val="005C07E8"/>
    <w:rsid w:val="005F3D30"/>
    <w:rsid w:val="0061164B"/>
    <w:rsid w:val="00616D05"/>
    <w:rsid w:val="00641476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A6AF9"/>
    <w:rsid w:val="008B3E7C"/>
    <w:rsid w:val="008D049D"/>
    <w:rsid w:val="008E2D12"/>
    <w:rsid w:val="00906B16"/>
    <w:rsid w:val="00914249"/>
    <w:rsid w:val="00931B1B"/>
    <w:rsid w:val="00995423"/>
    <w:rsid w:val="009D4534"/>
    <w:rsid w:val="00A358A6"/>
    <w:rsid w:val="00A378F5"/>
    <w:rsid w:val="00A77D10"/>
    <w:rsid w:val="00AC460A"/>
    <w:rsid w:val="00AC4F3D"/>
    <w:rsid w:val="00B06871"/>
    <w:rsid w:val="00B40E40"/>
    <w:rsid w:val="00B423EB"/>
    <w:rsid w:val="00B645BE"/>
    <w:rsid w:val="00C0133D"/>
    <w:rsid w:val="00C108A5"/>
    <w:rsid w:val="00C14333"/>
    <w:rsid w:val="00C16831"/>
    <w:rsid w:val="00C31072"/>
    <w:rsid w:val="00C635A2"/>
    <w:rsid w:val="00CC0A73"/>
    <w:rsid w:val="00D32910"/>
    <w:rsid w:val="00D5492C"/>
    <w:rsid w:val="00D910AF"/>
    <w:rsid w:val="00DA1A54"/>
    <w:rsid w:val="00DA1AC8"/>
    <w:rsid w:val="00DA5213"/>
    <w:rsid w:val="00DB6D05"/>
    <w:rsid w:val="00DF28D0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BE01E5E"/>
  <w15:chartTrackingRefBased/>
  <w15:docId w15:val="{E03065E6-76BA-41BF-B3B5-A2B7C32B1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616D05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4D2520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  <w:style w:type="paragraph" w:customStyle="1" w:styleId="Formatvorlage1">
    <w:name w:val="Formatvorlage1"/>
    <w:basedOn w:val="Standard"/>
    <w:qFormat/>
    <w:rsid w:val="009D4534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219</Words>
  <Characters>1752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5</cp:revision>
  <cp:lastPrinted>2009-04-29T09:20:00Z</cp:lastPrinted>
  <dcterms:created xsi:type="dcterms:W3CDTF">2025-07-30T15:40:00Z</dcterms:created>
  <dcterms:modified xsi:type="dcterms:W3CDTF">2026-01-05T15:49:00Z</dcterms:modified>
</cp:coreProperties>
</file>