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44CEF" w14:textId="77777777" w:rsidR="00564C7D" w:rsidRPr="005A2B08" w:rsidRDefault="00072313">
      <w:pPr>
        <w:spacing w:before="0"/>
        <w:rPr>
          <w:rFonts w:ascii="Source Sans 3" w:hAnsi="Source Sans 3"/>
          <w:sz w:val="8"/>
        </w:rPr>
      </w:pPr>
      <w:r w:rsidRPr="005A2B0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73438C8" wp14:editId="397331D7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84D2E" w14:textId="77777777" w:rsidR="00564C7D" w:rsidRPr="005A2B08" w:rsidRDefault="00564C7D">
      <w:pPr>
        <w:spacing w:before="0"/>
        <w:rPr>
          <w:rFonts w:ascii="Source Sans 3" w:hAnsi="Source Sans 3"/>
          <w:sz w:val="8"/>
        </w:rPr>
      </w:pPr>
    </w:p>
    <w:p w14:paraId="34A5CE2E" w14:textId="77777777" w:rsidR="00564C7D" w:rsidRPr="005A2B08" w:rsidRDefault="00564C7D">
      <w:pPr>
        <w:spacing w:before="0"/>
        <w:rPr>
          <w:rFonts w:ascii="Source Sans 3" w:hAnsi="Source Sans 3"/>
          <w:sz w:val="8"/>
        </w:rPr>
      </w:pPr>
    </w:p>
    <w:p w14:paraId="57E386D6" w14:textId="77777777" w:rsidR="00564C7D" w:rsidRPr="005A2B08" w:rsidRDefault="00564C7D">
      <w:pPr>
        <w:spacing w:before="0"/>
        <w:rPr>
          <w:rFonts w:ascii="Source Sans 3" w:hAnsi="Source Sans 3"/>
          <w:sz w:val="8"/>
        </w:rPr>
      </w:pPr>
    </w:p>
    <w:p w14:paraId="4EB8AE90" w14:textId="77777777" w:rsidR="00564C7D" w:rsidRPr="005A2B08" w:rsidRDefault="00564C7D">
      <w:pPr>
        <w:spacing w:before="0"/>
        <w:rPr>
          <w:rFonts w:ascii="Source Sans 3" w:hAnsi="Source Sans 3"/>
          <w:sz w:val="8"/>
        </w:rPr>
        <w:sectPr w:rsidR="00564C7D" w:rsidRPr="005A2B08" w:rsidSect="00E76211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E0D9698" w14:textId="37D0D364" w:rsidR="00744851" w:rsidRPr="005A2B0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5A2B08" w14:paraId="4466AB51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A56F540" w14:textId="77777777" w:rsidR="00B836B7" w:rsidRPr="005A2B08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5A2B0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34BCF23" wp14:editId="5E5636DF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B5C49" w14:textId="77777777" w:rsidR="00B836B7" w:rsidRPr="005A2B08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FE033A9" w14:textId="77777777" w:rsidR="00B836B7" w:rsidRPr="005A2B08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5A2B0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C83FBF4" wp14:editId="5E658B8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A23FD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A2B08">
              <w:rPr>
                <w:rFonts w:ascii="Source Sans 3" w:hAnsi="Source Sans 3"/>
              </w:rPr>
              <w:t xml:space="preserve">Firma:  </w:t>
            </w:r>
            <w:r w:rsidR="00B836B7" w:rsidRPr="005A2B0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5A2B08">
              <w:rPr>
                <w:rFonts w:ascii="Source Sans 3" w:hAnsi="Source Sans 3"/>
              </w:rPr>
              <w:instrText xml:space="preserve"> FORMTEXT </w:instrText>
            </w:r>
            <w:r w:rsidR="00B836B7" w:rsidRPr="005A2B08">
              <w:rPr>
                <w:rFonts w:ascii="Source Sans 3" w:hAnsi="Source Sans 3"/>
              </w:rPr>
            </w:r>
            <w:r w:rsidR="00B836B7" w:rsidRPr="005A2B08">
              <w:rPr>
                <w:rFonts w:ascii="Source Sans 3" w:hAnsi="Source Sans 3"/>
              </w:rPr>
              <w:fldChar w:fldCharType="separate"/>
            </w:r>
            <w:r w:rsidR="00B836B7" w:rsidRPr="005A2B08">
              <w:rPr>
                <w:rFonts w:ascii="Source Sans 3" w:hAnsi="Source Sans 3"/>
                <w:noProof/>
              </w:rPr>
              <w:t> </w:t>
            </w:r>
            <w:r w:rsidR="00B836B7" w:rsidRPr="005A2B08">
              <w:rPr>
                <w:rFonts w:ascii="Source Sans 3" w:hAnsi="Source Sans 3"/>
                <w:noProof/>
              </w:rPr>
              <w:t> </w:t>
            </w:r>
            <w:r w:rsidR="00B836B7" w:rsidRPr="005A2B08">
              <w:rPr>
                <w:rFonts w:ascii="Source Sans 3" w:hAnsi="Source Sans 3"/>
                <w:noProof/>
              </w:rPr>
              <w:t> </w:t>
            </w:r>
            <w:r w:rsidR="00B836B7" w:rsidRPr="005A2B08">
              <w:rPr>
                <w:rFonts w:ascii="Source Sans 3" w:hAnsi="Source Sans 3"/>
                <w:noProof/>
              </w:rPr>
              <w:t> </w:t>
            </w:r>
            <w:r w:rsidR="00B836B7" w:rsidRPr="005A2B08">
              <w:rPr>
                <w:rFonts w:ascii="Source Sans 3" w:hAnsi="Source Sans 3"/>
                <w:noProof/>
              </w:rPr>
              <w:t> </w:t>
            </w:r>
            <w:r w:rsidR="00B836B7" w:rsidRPr="005A2B08">
              <w:rPr>
                <w:rFonts w:ascii="Source Sans 3" w:hAnsi="Source Sans 3"/>
              </w:rPr>
              <w:fldChar w:fldCharType="end"/>
            </w:r>
            <w:bookmarkEnd w:id="0"/>
          </w:p>
          <w:p w14:paraId="372ABDC0" w14:textId="77777777" w:rsidR="00B836B7" w:rsidRPr="005A2B08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5A2B0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8A72D68" wp14:editId="4085EDC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2A98E7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A2B08">
              <w:rPr>
                <w:rFonts w:ascii="Source Sans 3" w:hAnsi="Source Sans 3"/>
              </w:rPr>
              <w:t xml:space="preserve">Arbeitsbereich:  </w:t>
            </w:r>
            <w:r w:rsidR="00400BC7" w:rsidRPr="005A2B0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5A2B08">
              <w:rPr>
                <w:rFonts w:ascii="Source Sans 3" w:hAnsi="Source Sans 3"/>
              </w:rPr>
              <w:instrText xml:space="preserve"> FORMTEXT </w:instrText>
            </w:r>
            <w:r w:rsidR="00400BC7" w:rsidRPr="005A2B08">
              <w:rPr>
                <w:rFonts w:ascii="Source Sans 3" w:hAnsi="Source Sans 3"/>
              </w:rPr>
            </w:r>
            <w:r w:rsidR="00400BC7" w:rsidRPr="005A2B08">
              <w:rPr>
                <w:rFonts w:ascii="Source Sans 3" w:hAnsi="Source Sans 3"/>
              </w:rPr>
              <w:fldChar w:fldCharType="separate"/>
            </w:r>
            <w:r w:rsidR="00400BC7" w:rsidRPr="005A2B08">
              <w:rPr>
                <w:rFonts w:ascii="Source Sans 3" w:hAnsi="Source Sans 3"/>
                <w:noProof/>
              </w:rPr>
              <w:t> </w:t>
            </w:r>
            <w:r w:rsidR="00400BC7" w:rsidRPr="005A2B08">
              <w:rPr>
                <w:rFonts w:ascii="Source Sans 3" w:hAnsi="Source Sans 3"/>
                <w:noProof/>
              </w:rPr>
              <w:t> </w:t>
            </w:r>
            <w:r w:rsidR="00400BC7" w:rsidRPr="005A2B08">
              <w:rPr>
                <w:rFonts w:ascii="Source Sans 3" w:hAnsi="Source Sans 3"/>
                <w:noProof/>
              </w:rPr>
              <w:t> </w:t>
            </w:r>
            <w:r w:rsidR="00400BC7" w:rsidRPr="005A2B08">
              <w:rPr>
                <w:rFonts w:ascii="Source Sans 3" w:hAnsi="Source Sans 3"/>
                <w:noProof/>
              </w:rPr>
              <w:t> </w:t>
            </w:r>
            <w:r w:rsidR="00400BC7" w:rsidRPr="005A2B08">
              <w:rPr>
                <w:rFonts w:ascii="Source Sans 3" w:hAnsi="Source Sans 3"/>
                <w:noProof/>
              </w:rPr>
              <w:t> </w:t>
            </w:r>
            <w:r w:rsidR="00400BC7" w:rsidRPr="005A2B08">
              <w:rPr>
                <w:rFonts w:ascii="Source Sans 3" w:hAnsi="Source Sans 3"/>
              </w:rPr>
              <w:fldChar w:fldCharType="end"/>
            </w:r>
          </w:p>
          <w:p w14:paraId="7DBE430A" w14:textId="77777777" w:rsidR="00B836B7" w:rsidRPr="005A2B08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5A2B0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D000D5C" wp14:editId="360D7E5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DFCF15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5A2B08">
              <w:rPr>
                <w:rFonts w:ascii="Source Sans 3" w:hAnsi="Source Sans 3"/>
              </w:rPr>
              <w:t xml:space="preserve">Verantwortlich:  </w:t>
            </w:r>
            <w:r w:rsidR="00B836B7" w:rsidRPr="005A2B0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5A2B08">
              <w:rPr>
                <w:rFonts w:ascii="Source Sans 3" w:hAnsi="Source Sans 3"/>
              </w:rPr>
              <w:instrText xml:space="preserve"> FORMTEXT </w:instrText>
            </w:r>
            <w:r w:rsidR="00B836B7" w:rsidRPr="005A2B08">
              <w:rPr>
                <w:rFonts w:ascii="Source Sans 3" w:hAnsi="Source Sans 3"/>
              </w:rPr>
            </w:r>
            <w:r w:rsidR="00B836B7" w:rsidRPr="005A2B08">
              <w:rPr>
                <w:rFonts w:ascii="Source Sans 3" w:hAnsi="Source Sans 3"/>
              </w:rPr>
              <w:fldChar w:fldCharType="separate"/>
            </w:r>
            <w:r w:rsidR="00B836B7" w:rsidRPr="005A2B08">
              <w:rPr>
                <w:rFonts w:ascii="Source Sans 3" w:hAnsi="Source Sans 3"/>
                <w:noProof/>
              </w:rPr>
              <w:t> </w:t>
            </w:r>
            <w:r w:rsidR="00B836B7" w:rsidRPr="005A2B08">
              <w:rPr>
                <w:rFonts w:ascii="Source Sans 3" w:hAnsi="Source Sans 3"/>
                <w:noProof/>
              </w:rPr>
              <w:t> </w:t>
            </w:r>
            <w:r w:rsidR="00B836B7" w:rsidRPr="005A2B08">
              <w:rPr>
                <w:rFonts w:ascii="Source Sans 3" w:hAnsi="Source Sans 3"/>
                <w:noProof/>
              </w:rPr>
              <w:t> </w:t>
            </w:r>
            <w:r w:rsidR="00B836B7" w:rsidRPr="005A2B08">
              <w:rPr>
                <w:rFonts w:ascii="Source Sans 3" w:hAnsi="Source Sans 3"/>
                <w:noProof/>
              </w:rPr>
              <w:t> </w:t>
            </w:r>
            <w:r w:rsidR="00B836B7" w:rsidRPr="005A2B08">
              <w:rPr>
                <w:rFonts w:ascii="Source Sans 3" w:hAnsi="Source Sans 3"/>
                <w:noProof/>
              </w:rPr>
              <w:t> </w:t>
            </w:r>
            <w:r w:rsidR="00B836B7" w:rsidRPr="005A2B08">
              <w:rPr>
                <w:rFonts w:ascii="Source Sans 3" w:hAnsi="Source Sans 3"/>
              </w:rPr>
              <w:fldChar w:fldCharType="end"/>
            </w:r>
          </w:p>
          <w:p w14:paraId="071EE41A" w14:textId="77777777" w:rsidR="00744851" w:rsidRPr="005A2B08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5A2B08">
              <w:rPr>
                <w:rFonts w:ascii="Source Sans 3" w:hAnsi="Source Sans 3"/>
              </w:rPr>
              <w:tab/>
            </w:r>
            <w:r w:rsidRPr="005A2B08">
              <w:rPr>
                <w:rFonts w:ascii="Source Sans 3" w:hAnsi="Source Sans 3"/>
              </w:rPr>
              <w:tab/>
            </w:r>
            <w:r w:rsidRPr="005A2B08">
              <w:rPr>
                <w:rFonts w:ascii="Source Sans 3" w:hAnsi="Source Sans 3"/>
              </w:rPr>
              <w:tab/>
            </w:r>
            <w:r w:rsidRPr="005A2B08">
              <w:rPr>
                <w:rFonts w:ascii="Source Sans 3" w:hAnsi="Source Sans 3"/>
              </w:rPr>
              <w:tab/>
            </w:r>
            <w:r w:rsidRPr="005A2B0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7216A86" w14:textId="77777777" w:rsidR="00744851" w:rsidRPr="005A2B0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5A2B0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8006F8B" w14:textId="77777777" w:rsidR="00744851" w:rsidRPr="005A2B08" w:rsidRDefault="00744851">
            <w:pPr>
              <w:spacing w:before="0" w:after="60"/>
              <w:rPr>
                <w:rFonts w:ascii="Source Sans 3" w:hAnsi="Source Sans 3"/>
              </w:rPr>
            </w:pPr>
            <w:r w:rsidRPr="005A2B08">
              <w:rPr>
                <w:rFonts w:ascii="Source Sans 3" w:hAnsi="Source Sans 3"/>
              </w:rPr>
              <w:t>GEM. § 14 GEFSTOFFV</w:t>
            </w:r>
          </w:p>
          <w:p w14:paraId="73C411AB" w14:textId="614A6AF5" w:rsidR="00564C7D" w:rsidRPr="005A2B08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5A2B0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5A2B0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5A2B0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E7621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A2B08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5A2B0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A2B0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3E6B5B9" w14:textId="6C7CDB22" w:rsidR="00744851" w:rsidRPr="005A2B08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5A2B08">
              <w:rPr>
                <w:rFonts w:ascii="Source Sans 3" w:hAnsi="Source Sans 3"/>
              </w:rPr>
              <w:t>Arbeitsplatz:</w:t>
            </w:r>
            <w:r w:rsidR="00E8423D" w:rsidRPr="005A2B08">
              <w:rPr>
                <w:rFonts w:ascii="Source Sans 3" w:hAnsi="Source Sans 3"/>
              </w:rPr>
              <w:t xml:space="preserve"> </w:t>
            </w:r>
            <w:r w:rsidR="00074DD9" w:rsidRPr="005A2B08">
              <w:rPr>
                <w:rFonts w:ascii="Source Sans 3" w:hAnsi="Source Sans 3"/>
              </w:rPr>
              <w:t>Textildruckerei</w:t>
            </w:r>
          </w:p>
          <w:p w14:paraId="04D64391" w14:textId="4D855DDF" w:rsidR="00D45CA8" w:rsidRPr="005A2B08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5A2B08">
              <w:rPr>
                <w:rFonts w:ascii="Source Sans 3" w:hAnsi="Source Sans 3"/>
              </w:rPr>
              <w:t xml:space="preserve">Tätigkeit: </w:t>
            </w:r>
            <w:r w:rsidR="00074DD9" w:rsidRPr="005A2B08">
              <w:rPr>
                <w:rFonts w:ascii="Source Sans 3" w:hAnsi="Source Sans 3"/>
              </w:rPr>
              <w:t>Pasten ansetzen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AEABE7C" w14:textId="77777777" w:rsidR="00B836B7" w:rsidRPr="005A2B0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A9A665A" w14:textId="77777777" w:rsidR="00D45CA8" w:rsidRPr="005A2B08" w:rsidRDefault="00D45CA8">
            <w:pPr>
              <w:spacing w:before="0"/>
              <w:rPr>
                <w:rFonts w:ascii="Source Sans 3" w:hAnsi="Source Sans 3"/>
              </w:rPr>
            </w:pPr>
            <w:r w:rsidRPr="005A2B08">
              <w:rPr>
                <w:rFonts w:ascii="Source Sans 3" w:hAnsi="Source Sans 3"/>
              </w:rPr>
              <w:t xml:space="preserve">Stand: </w:t>
            </w:r>
            <w:r w:rsidRPr="005A2B0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5A2B0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5A2B08">
              <w:rPr>
                <w:rFonts w:ascii="Source Sans 3" w:hAnsi="Source Sans 3"/>
                <w:u w:val="single"/>
              </w:rPr>
              <w:instrText>FORMTEXT</w:instrText>
            </w:r>
            <w:r w:rsidRPr="005A2B08">
              <w:rPr>
                <w:rFonts w:ascii="Source Sans 3" w:hAnsi="Source Sans 3"/>
                <w:u w:val="single"/>
              </w:rPr>
              <w:instrText xml:space="preserve"> </w:instrText>
            </w:r>
            <w:r w:rsidRPr="005A2B08">
              <w:rPr>
                <w:rFonts w:ascii="Source Sans 3" w:hAnsi="Source Sans 3"/>
                <w:u w:val="single"/>
              </w:rPr>
            </w:r>
            <w:r w:rsidRPr="005A2B08">
              <w:rPr>
                <w:rFonts w:ascii="Source Sans 3" w:hAnsi="Source Sans 3"/>
                <w:u w:val="single"/>
              </w:rPr>
              <w:fldChar w:fldCharType="separate"/>
            </w:r>
            <w:r w:rsidRPr="005A2B08">
              <w:rPr>
                <w:rFonts w:ascii="Source Sans 3" w:hAnsi="Source Sans 3"/>
                <w:noProof/>
                <w:u w:val="single"/>
              </w:rPr>
              <w:t> </w:t>
            </w:r>
            <w:r w:rsidRPr="005A2B08">
              <w:rPr>
                <w:rFonts w:ascii="Source Sans 3" w:hAnsi="Source Sans 3"/>
                <w:noProof/>
                <w:u w:val="single"/>
              </w:rPr>
              <w:t> </w:t>
            </w:r>
            <w:r w:rsidRPr="005A2B08">
              <w:rPr>
                <w:rFonts w:ascii="Source Sans 3" w:hAnsi="Source Sans 3"/>
                <w:noProof/>
                <w:u w:val="single"/>
              </w:rPr>
              <w:t> </w:t>
            </w:r>
            <w:r w:rsidRPr="005A2B08">
              <w:rPr>
                <w:rFonts w:ascii="Source Sans 3" w:hAnsi="Source Sans 3"/>
                <w:noProof/>
                <w:u w:val="single"/>
              </w:rPr>
              <w:t> </w:t>
            </w:r>
            <w:r w:rsidRPr="005A2B08">
              <w:rPr>
                <w:rFonts w:ascii="Source Sans 3" w:hAnsi="Source Sans 3"/>
                <w:noProof/>
                <w:u w:val="single"/>
              </w:rPr>
              <w:t> </w:t>
            </w:r>
            <w:r w:rsidRPr="005A2B0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5A2B08">
              <w:rPr>
                <w:rFonts w:ascii="Source Sans 3" w:hAnsi="Source Sans 3"/>
              </w:rPr>
              <w:t xml:space="preserve"> </w:t>
            </w:r>
          </w:p>
          <w:p w14:paraId="60555339" w14:textId="58EE756E" w:rsidR="00D45CA8" w:rsidRPr="005A2B08" w:rsidRDefault="00074DD9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5A2B08">
              <w:rPr>
                <w:rFonts w:ascii="Source Sans 3" w:hAnsi="Source Sans 3"/>
                <w:sz w:val="16"/>
              </w:rPr>
              <w:t>B098</w:t>
            </w:r>
          </w:p>
        </w:tc>
      </w:tr>
      <w:tr w:rsidR="00D45CA8" w:rsidRPr="005A2B08" w14:paraId="3D71DB7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1C714B3" w14:textId="77777777" w:rsidR="00D45CA8" w:rsidRPr="005A2B08" w:rsidRDefault="00D45CA8" w:rsidP="005A2B08">
            <w:pPr>
              <w:pStyle w:val="berschrift3"/>
            </w:pPr>
            <w:r w:rsidRPr="005A2B08">
              <w:t>Gefahrstoffbezeichnung</w:t>
            </w:r>
          </w:p>
        </w:tc>
      </w:tr>
      <w:tr w:rsidR="00D45CA8" w:rsidRPr="005A2B08" w14:paraId="0C164474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3FC2B4E" w14:textId="6935843B" w:rsidR="00D45CA8" w:rsidRPr="005A2B08" w:rsidRDefault="00074DD9" w:rsidP="005A2B08">
            <w:pPr>
              <w:pStyle w:val="berschrift3"/>
              <w:ind w:left="1145"/>
              <w:jc w:val="left"/>
            </w:pPr>
            <w:proofErr w:type="spellStart"/>
            <w:r w:rsidRPr="005A2B08">
              <w:t>Bleichromathaltige</w:t>
            </w:r>
            <w:proofErr w:type="spellEnd"/>
            <w:r w:rsidRPr="005A2B08">
              <w:t xml:space="preserve"> Druckpaste </w:t>
            </w:r>
            <w:r w:rsidRPr="005A2B08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2B08">
              <w:rPr>
                <w:u w:val="single"/>
              </w:rPr>
              <w:instrText xml:space="preserve"> FORMTEXT </w:instrText>
            </w:r>
            <w:r w:rsidRPr="005A2B08">
              <w:rPr>
                <w:u w:val="single"/>
              </w:rPr>
            </w:r>
            <w:r w:rsidRPr="005A2B08">
              <w:rPr>
                <w:u w:val="single"/>
              </w:rPr>
              <w:fldChar w:fldCharType="separate"/>
            </w:r>
            <w:r w:rsidRPr="005A2B08">
              <w:rPr>
                <w:u w:val="single"/>
              </w:rPr>
              <w:t> </w:t>
            </w:r>
            <w:r w:rsidRPr="005A2B08">
              <w:rPr>
                <w:u w:val="single"/>
              </w:rPr>
              <w:t> </w:t>
            </w:r>
            <w:r w:rsidRPr="005A2B08">
              <w:rPr>
                <w:u w:val="single"/>
              </w:rPr>
              <w:t> </w:t>
            </w:r>
            <w:r w:rsidRPr="005A2B08">
              <w:rPr>
                <w:u w:val="single"/>
              </w:rPr>
              <w:t> </w:t>
            </w:r>
            <w:r w:rsidRPr="005A2B08">
              <w:rPr>
                <w:u w:val="single"/>
              </w:rPr>
              <w:t> </w:t>
            </w:r>
            <w:r w:rsidRPr="005A2B08">
              <w:fldChar w:fldCharType="end"/>
            </w:r>
          </w:p>
        </w:tc>
      </w:tr>
      <w:tr w:rsidR="00D45CA8" w:rsidRPr="005A2B08" w14:paraId="1552AA6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4CC5F2" w14:textId="77777777" w:rsidR="00D45CA8" w:rsidRPr="005A2B08" w:rsidRDefault="00D45CA8" w:rsidP="005A2B08">
            <w:pPr>
              <w:pStyle w:val="berschrift3"/>
              <w:rPr>
                <w:sz w:val="24"/>
              </w:rPr>
            </w:pPr>
            <w:r w:rsidRPr="005A2B08">
              <w:t>Gefahren für Mensch und Umwelt</w:t>
            </w:r>
          </w:p>
        </w:tc>
      </w:tr>
      <w:tr w:rsidR="00D45CA8" w:rsidRPr="005A2B08" w14:paraId="3440511C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F603B4A" w14:textId="351561B2" w:rsidR="00D45CA8" w:rsidRPr="005A2B08" w:rsidRDefault="00074DD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5A2B0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5521553" wp14:editId="32BE1C45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F41C0" w14:textId="77777777" w:rsidR="00CF5E5C" w:rsidRPr="005A2B08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5A2B08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A970D2C" w14:textId="7EF62BB7" w:rsidR="00074DD9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>Bleichromat ist als krebserzeugend eingestuft</w:t>
            </w:r>
          </w:p>
          <w:p w14:paraId="0FE138B0" w14:textId="44F80F34" w:rsidR="00074DD9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 xml:space="preserve">Bleichchromat kann das Kind im Mutterleib schädigen und beeinträchtigt </w:t>
            </w:r>
            <w:r w:rsidR="00DC3BB3" w:rsidRPr="005A2B08">
              <w:br/>
            </w:r>
            <w:r w:rsidR="00074DD9" w:rsidRPr="005A2B08">
              <w:t>die Fortpflanzungsfähigkeit</w:t>
            </w:r>
          </w:p>
          <w:p w14:paraId="2F1A419C" w14:textId="7B6C2450" w:rsidR="00E118EC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>Bleibende Gesundheitsschäden möglich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D53D5DD" w14:textId="506BFF9F" w:rsidR="00D45CA8" w:rsidRPr="005A2B08" w:rsidRDefault="00074DD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5A2B0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11AFFE9" wp14:editId="09ECEC8B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5A2B08" w14:paraId="6598E4B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2746023" w14:textId="77777777" w:rsidR="00D45CA8" w:rsidRPr="005A2B08" w:rsidRDefault="00D45CA8" w:rsidP="005A2B08">
            <w:pPr>
              <w:pStyle w:val="berschrift3"/>
            </w:pPr>
            <w:r w:rsidRPr="005A2B08">
              <w:t>Schutzmaßnahmen und Verhaltensregeln</w:t>
            </w:r>
          </w:p>
        </w:tc>
      </w:tr>
      <w:tr w:rsidR="00D45CA8" w:rsidRPr="005A2B08" w14:paraId="6A796BD7" w14:textId="77777777" w:rsidTr="00074DD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4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58A7388" w14:textId="61BFB354" w:rsidR="00D45CA8" w:rsidRPr="005A2B08" w:rsidRDefault="00074DD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5A2B0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0D9638C" wp14:editId="3797B10E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71811AB" w14:textId="7EBA1CE0" w:rsidR="00074DD9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 xml:space="preserve">Auf Sauberkeit am Arbeitsplatz achten. Feucht reinigen, antrocknen von </w:t>
            </w:r>
            <w:r w:rsidR="00DC3BB3" w:rsidRPr="005A2B08">
              <w:br/>
            </w:r>
            <w:proofErr w:type="spellStart"/>
            <w:r w:rsidR="00074DD9" w:rsidRPr="005A2B08">
              <w:t>Pastenrückständen</w:t>
            </w:r>
            <w:proofErr w:type="spellEnd"/>
            <w:r w:rsidR="00074DD9" w:rsidRPr="005A2B08">
              <w:t xml:space="preserve"> vermeiden</w:t>
            </w:r>
          </w:p>
          <w:p w14:paraId="216AC6F5" w14:textId="44F2BB7B" w:rsidR="00074DD9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 xml:space="preserve">Bei Tätigkeiten mit </w:t>
            </w:r>
            <w:proofErr w:type="spellStart"/>
            <w:r w:rsidR="00074DD9" w:rsidRPr="005A2B08">
              <w:t>bleichromathaltiger</w:t>
            </w:r>
            <w:proofErr w:type="spellEnd"/>
            <w:r w:rsidR="00074DD9" w:rsidRPr="005A2B08">
              <w:t xml:space="preserve"> Druckpaste immer Schutzhandschuhe </w:t>
            </w:r>
            <w:r w:rsidR="00074DD9" w:rsidRPr="005A2B08">
              <w:br/>
              <w:t>z.</w:t>
            </w:r>
            <w:r w:rsidR="00DC3BB3" w:rsidRPr="005A2B08">
              <w:rPr>
                <w:rFonts w:cs="Arial"/>
                <w:w w:val="80"/>
              </w:rPr>
              <w:t> </w:t>
            </w:r>
            <w:r w:rsidR="00074DD9" w:rsidRPr="005A2B08">
              <w:t>B. Butylkautschuk – Butyl: 0,5 mm tragen</w:t>
            </w:r>
          </w:p>
          <w:p w14:paraId="185F65D2" w14:textId="2F0F2C23" w:rsidR="00074DD9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 xml:space="preserve">Hautschutz benutzen: Schutz (vor der Arbeit) </w:t>
            </w:r>
            <w:r w:rsidR="00074DD9" w:rsidRPr="005A2B0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74DD9" w:rsidRPr="005A2B08">
              <w:rPr>
                <w:u w:val="single"/>
              </w:rPr>
              <w:instrText xml:space="preserve"> FORMTEXT </w:instrText>
            </w:r>
            <w:r w:rsidR="00074DD9" w:rsidRPr="005A2B08">
              <w:rPr>
                <w:u w:val="single"/>
              </w:rPr>
            </w:r>
            <w:r w:rsidR="00074DD9" w:rsidRPr="005A2B08">
              <w:rPr>
                <w:u w:val="single"/>
              </w:rPr>
              <w:fldChar w:fldCharType="separate"/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fldChar w:fldCharType="end"/>
            </w:r>
            <w:r w:rsidR="00074DD9" w:rsidRPr="005A2B08">
              <w:t xml:space="preserve">, Reinigung </w:t>
            </w:r>
            <w:r w:rsidR="00DC3BB3" w:rsidRPr="005A2B08">
              <w:br/>
            </w:r>
            <w:r w:rsidR="00074DD9" w:rsidRPr="005A2B08">
              <w:t xml:space="preserve">(vor Pausen und Arbeitsschluss) </w:t>
            </w:r>
            <w:r w:rsidR="00074DD9" w:rsidRPr="005A2B0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74DD9" w:rsidRPr="005A2B08">
              <w:rPr>
                <w:u w:val="single"/>
              </w:rPr>
              <w:instrText xml:space="preserve"> FORMTEXT </w:instrText>
            </w:r>
            <w:r w:rsidR="00074DD9" w:rsidRPr="005A2B08">
              <w:rPr>
                <w:u w:val="single"/>
              </w:rPr>
            </w:r>
            <w:r w:rsidR="00074DD9" w:rsidRPr="005A2B08">
              <w:rPr>
                <w:u w:val="single"/>
              </w:rPr>
              <w:fldChar w:fldCharType="separate"/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fldChar w:fldCharType="end"/>
            </w:r>
            <w:r w:rsidR="00074DD9" w:rsidRPr="005A2B08">
              <w:t xml:space="preserve">, Pflege (nach der Arbeit) </w:t>
            </w:r>
            <w:r w:rsidR="00074DD9" w:rsidRPr="005A2B0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74DD9" w:rsidRPr="005A2B08">
              <w:rPr>
                <w:u w:val="single"/>
              </w:rPr>
              <w:instrText xml:space="preserve"> FORMTEXT </w:instrText>
            </w:r>
            <w:r w:rsidR="00074DD9" w:rsidRPr="005A2B08">
              <w:rPr>
                <w:u w:val="single"/>
              </w:rPr>
            </w:r>
            <w:r w:rsidR="00074DD9" w:rsidRPr="005A2B08">
              <w:rPr>
                <w:u w:val="single"/>
              </w:rPr>
              <w:fldChar w:fldCharType="separate"/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rPr>
                <w:u w:val="single"/>
              </w:rPr>
              <w:t> </w:t>
            </w:r>
            <w:r w:rsidR="00074DD9" w:rsidRPr="005A2B08">
              <w:fldChar w:fldCharType="end"/>
            </w:r>
          </w:p>
          <w:p w14:paraId="1ED1E156" w14:textId="741CF502" w:rsidR="00074DD9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 xml:space="preserve">Am Arbeitsplatz nicht rauchen, essen oder trinken und hier keine </w:t>
            </w:r>
            <w:r w:rsidR="00074DD9" w:rsidRPr="005A2B08">
              <w:br/>
              <w:t>Lebensmittel aufbewahren</w:t>
            </w:r>
          </w:p>
          <w:p w14:paraId="1B7EED58" w14:textId="15F033B5" w:rsidR="00D45CA8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>Vorratsbehälter nach Entnahme immer verschließen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F6400A3" w14:textId="77777777" w:rsidR="00D45CA8" w:rsidRPr="005A2B0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5A2B08" w14:paraId="430784E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F2B1668" w14:textId="77777777" w:rsidR="00D45CA8" w:rsidRPr="005A2B08" w:rsidRDefault="00D45CA8" w:rsidP="005A2B08">
            <w:pPr>
              <w:pStyle w:val="berschrift3"/>
            </w:pPr>
            <w:r w:rsidRPr="005A2B08">
              <w:t>Verhalten im Gefahrfall</w:t>
            </w:r>
          </w:p>
        </w:tc>
      </w:tr>
      <w:tr w:rsidR="00D45CA8" w:rsidRPr="005A2B08" w14:paraId="42B906C4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2833637" w14:textId="77777777" w:rsidR="00D45CA8" w:rsidRPr="005A2B0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6250AD4" w14:textId="3AFC6279" w:rsidR="00074DD9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>Im Brandfall können alle gängigen Löschmittel verwendet werden</w:t>
            </w:r>
          </w:p>
          <w:p w14:paraId="161D32EC" w14:textId="7F5A8CE0" w:rsidR="00074DD9" w:rsidRPr="005A2B08" w:rsidRDefault="00E76211" w:rsidP="00E76211">
            <w:pPr>
              <w:pStyle w:val="Aufzhlung1"/>
              <w:rPr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074DD9" w:rsidRPr="005A2B08">
              <w:t xml:space="preserve">Verschüttete Farbstoffpaste mit z. B. Holzschaber aufnehmen und </w:t>
            </w:r>
            <w:r w:rsidR="00074DD9" w:rsidRPr="005A2B08">
              <w:br/>
              <w:t>verschmutzte Flächen mit Wasser und Spülmittel (niemals mit Lösemittel) reinigen</w:t>
            </w:r>
          </w:p>
          <w:p w14:paraId="4EC3A5B6" w14:textId="2C9C6862" w:rsidR="00D45CA8" w:rsidRPr="005A2B08" w:rsidRDefault="00074DD9" w:rsidP="00E76211">
            <w:pPr>
              <w:pStyle w:val="Notruf"/>
              <w:spacing w:before="0"/>
              <w:rPr>
                <w:rFonts w:ascii="Source Sans 3" w:hAnsi="Source Sans 3"/>
              </w:rPr>
            </w:pPr>
            <w:r w:rsidRPr="005A2B08">
              <w:rPr>
                <w:rFonts w:ascii="Source Sans 3" w:hAnsi="Source Sans 3"/>
              </w:rPr>
              <w:t>Notruf:</w:t>
            </w:r>
            <w:r w:rsidRPr="005A2B08">
              <w:rPr>
                <w:rFonts w:ascii="Source Sans 3" w:hAnsi="Source Sans 3"/>
                <w:sz w:val="20"/>
              </w:rPr>
              <w:t xml:space="preserve"> </w:t>
            </w:r>
            <w:r w:rsidRPr="005A2B08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A2B08">
              <w:rPr>
                <w:rFonts w:ascii="Source Sans 3" w:hAnsi="Source Sans 3"/>
              </w:rPr>
              <w:instrText xml:space="preserve"> FORMTEXT </w:instrText>
            </w:r>
            <w:r w:rsidRPr="005A2B08">
              <w:rPr>
                <w:rFonts w:ascii="Source Sans 3" w:hAnsi="Source Sans 3"/>
              </w:rPr>
            </w:r>
            <w:r w:rsidRPr="005A2B08">
              <w:rPr>
                <w:rFonts w:ascii="Source Sans 3" w:hAnsi="Source Sans 3"/>
              </w:rPr>
              <w:fldChar w:fldCharType="separate"/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5A2B08" w14:paraId="350A7D1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F456A43" w14:textId="77777777" w:rsidR="00D45CA8" w:rsidRPr="005A2B08" w:rsidRDefault="00D45CA8" w:rsidP="005A2B08">
            <w:pPr>
              <w:pStyle w:val="berschrift3"/>
            </w:pPr>
            <w:r w:rsidRPr="005A2B08">
              <w:t>Erste Hilfe</w:t>
            </w:r>
          </w:p>
        </w:tc>
      </w:tr>
      <w:tr w:rsidR="00D45CA8" w:rsidRPr="005A2B08" w14:paraId="35F28B09" w14:textId="77777777" w:rsidTr="00074DD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1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E6E5CCE" w14:textId="77777777" w:rsidR="00D45CA8" w:rsidRPr="005A2B08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5A2B08">
              <w:rPr>
                <w:rFonts w:ascii="Source Sans 3" w:hAnsi="Source Sans 3"/>
                <w:noProof/>
              </w:rPr>
              <w:drawing>
                <wp:inline distT="0" distB="0" distL="0" distR="0" wp14:anchorId="3EB52D52" wp14:editId="4798687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3D7C1BB" w14:textId="4FDB742C" w:rsidR="00074DD9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>Bei Hautkontakt gründlich mit Wasser und Seife reinigen</w:t>
            </w:r>
          </w:p>
          <w:p w14:paraId="072FC900" w14:textId="31048D22" w:rsidR="00074DD9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>Bei Augenkontakt mit viel Wasser ca. 10 Minuten spülen</w:t>
            </w:r>
          </w:p>
          <w:p w14:paraId="4F3EC2F7" w14:textId="16A72054" w:rsidR="00074DD9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>Beim Verschlucken sofort Arzt aufsuchen</w:t>
            </w:r>
          </w:p>
          <w:p w14:paraId="5057089F" w14:textId="248FFB3A" w:rsidR="00D45CA8" w:rsidRPr="005A2B08" w:rsidRDefault="00872D6F" w:rsidP="00E76211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5A2B08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5A2B08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A2B0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5A2B08">
              <w:rPr>
                <w:rFonts w:ascii="Source Sans 3" w:hAnsi="Source Sans 3"/>
                <w:sz w:val="20"/>
                <w:szCs w:val="20"/>
              </w:rPr>
            </w:r>
            <w:r w:rsidRPr="005A2B08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5A2B0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2B0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2B0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2B0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2B0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2B08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5A2B08">
              <w:rPr>
                <w:rFonts w:ascii="Source Sans 3" w:hAnsi="Source Sans 3"/>
                <w:sz w:val="20"/>
                <w:szCs w:val="20"/>
              </w:rPr>
              <w:tab/>
            </w:r>
            <w:r w:rsidR="00E76211">
              <w:rPr>
                <w:rFonts w:ascii="Source Sans 3" w:hAnsi="Source Sans 3"/>
                <w:sz w:val="20"/>
                <w:szCs w:val="20"/>
              </w:rPr>
              <w:tab/>
            </w:r>
            <w:r w:rsidRPr="005A2B08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5A2B08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A2B0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5A2B08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5A2B08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5A2B0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2B0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2B0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2B0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2B0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2B08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5A2B08" w14:paraId="2CDC623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4CCB8DA" w14:textId="77777777" w:rsidR="00D45CA8" w:rsidRPr="005A2B08" w:rsidRDefault="00D45CA8" w:rsidP="005A2B08">
            <w:pPr>
              <w:pStyle w:val="berschrift3"/>
            </w:pPr>
            <w:r w:rsidRPr="005A2B08">
              <w:t>Sachgerechte Entsorgung</w:t>
            </w:r>
          </w:p>
        </w:tc>
      </w:tr>
      <w:tr w:rsidR="00D45CA8" w:rsidRPr="005A2B08" w14:paraId="30A4EE82" w14:textId="77777777" w:rsidTr="00074DD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1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DB04B05" w14:textId="77777777" w:rsidR="00D45CA8" w:rsidRPr="005A2B08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F3AC866" w14:textId="42A5A933" w:rsidR="00D45CA8" w:rsidRPr="005A2B08" w:rsidRDefault="00E76211" w:rsidP="00E76211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4DD9" w:rsidRPr="005A2B08">
              <w:t xml:space="preserve">Abfälle nicht in Ausguss schütten; Restmengen in verschließbaren und </w:t>
            </w:r>
            <w:proofErr w:type="spellStart"/>
            <w:r w:rsidR="00074DD9" w:rsidRPr="005A2B08">
              <w:t>gekenn</w:t>
            </w:r>
            <w:proofErr w:type="spellEnd"/>
            <w:r w:rsidR="00074DD9" w:rsidRPr="005A2B08">
              <w:t>-</w:t>
            </w:r>
            <w:r w:rsidR="00074DD9" w:rsidRPr="005A2B08">
              <w:br/>
              <w:t xml:space="preserve">zeichneten Behältern sammeln und als gefährlichen Abfall entsorgen (behördliche </w:t>
            </w:r>
            <w:r w:rsidR="00074DD9" w:rsidRPr="005A2B08">
              <w:br/>
              <w:t>Vorschriften beachten)</w:t>
            </w:r>
          </w:p>
          <w:p w14:paraId="5D26B2C4" w14:textId="77777777" w:rsidR="00872D6F" w:rsidRPr="005A2B08" w:rsidRDefault="00872D6F" w:rsidP="00E76211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5A2B08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5A2B08">
              <w:rPr>
                <w:rFonts w:ascii="Source Sans 3" w:hAnsi="Source Sans 3"/>
                <w:color w:val="000000"/>
              </w:rPr>
              <w:t xml:space="preserve"> </w:t>
            </w:r>
            <w:r w:rsidRPr="005A2B0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A2B08">
              <w:rPr>
                <w:rFonts w:ascii="Source Sans 3" w:hAnsi="Source Sans 3"/>
              </w:rPr>
              <w:instrText xml:space="preserve"> FORMTEXT </w:instrText>
            </w:r>
            <w:r w:rsidRPr="005A2B08">
              <w:rPr>
                <w:rFonts w:ascii="Source Sans 3" w:hAnsi="Source Sans 3"/>
              </w:rPr>
            </w:r>
            <w:r w:rsidRPr="005A2B08">
              <w:rPr>
                <w:rFonts w:ascii="Source Sans 3" w:hAnsi="Source Sans 3"/>
              </w:rPr>
              <w:fldChar w:fldCharType="separate"/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</w:rPr>
              <w:fldChar w:fldCharType="end"/>
            </w:r>
            <w:r w:rsidRPr="005A2B08">
              <w:rPr>
                <w:rFonts w:ascii="Source Sans 3" w:hAnsi="Source Sans 3"/>
                <w:color w:val="000000"/>
              </w:rPr>
              <w:tab/>
            </w:r>
            <w:r w:rsidRPr="005A2B08">
              <w:rPr>
                <w:rFonts w:ascii="Source Sans 3" w:hAnsi="Source Sans 3"/>
                <w:color w:val="000000"/>
              </w:rPr>
              <w:tab/>
            </w:r>
            <w:r w:rsidRPr="005A2B08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5A2B08">
              <w:rPr>
                <w:rFonts w:ascii="Source Sans 3" w:hAnsi="Source Sans 3"/>
                <w:color w:val="000000"/>
              </w:rPr>
              <w:t xml:space="preserve"> </w:t>
            </w:r>
            <w:r w:rsidRPr="005A2B0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A2B08">
              <w:rPr>
                <w:rFonts w:ascii="Source Sans 3" w:hAnsi="Source Sans 3"/>
              </w:rPr>
              <w:instrText xml:space="preserve"> FORMTEXT </w:instrText>
            </w:r>
            <w:r w:rsidRPr="005A2B08">
              <w:rPr>
                <w:rFonts w:ascii="Source Sans 3" w:hAnsi="Source Sans 3"/>
              </w:rPr>
            </w:r>
            <w:r w:rsidRPr="005A2B08">
              <w:rPr>
                <w:rFonts w:ascii="Source Sans 3" w:hAnsi="Source Sans 3"/>
              </w:rPr>
              <w:fldChar w:fldCharType="separate"/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  <w:noProof/>
              </w:rPr>
              <w:t> </w:t>
            </w:r>
            <w:r w:rsidRPr="005A2B08">
              <w:rPr>
                <w:rFonts w:ascii="Source Sans 3" w:hAnsi="Source Sans 3"/>
              </w:rPr>
              <w:fldChar w:fldCharType="end"/>
            </w:r>
          </w:p>
        </w:tc>
      </w:tr>
    </w:tbl>
    <w:p w14:paraId="425EBAE2" w14:textId="77777777" w:rsidR="00D45CA8" w:rsidRPr="005A2B08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5A2B08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ACD5E07-943F-4ED1-B3E5-7B6307A71F4E}"/>
    <w:embedBold r:id="rId2" w:fontKey="{0B0414D8-AC82-40C3-BFCB-43462C61E1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97157"/>
    <w:multiLevelType w:val="hybridMultilevel"/>
    <w:tmpl w:val="DD1029C8"/>
    <w:lvl w:ilvl="0" w:tplc="94BA7750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05964AC"/>
    <w:multiLevelType w:val="hybridMultilevel"/>
    <w:tmpl w:val="AF1C451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D9"/>
    <w:rsid w:val="000718AA"/>
    <w:rsid w:val="00072313"/>
    <w:rsid w:val="00074DD9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5A2B08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C3BB3"/>
    <w:rsid w:val="00DE0EFD"/>
    <w:rsid w:val="00E118EC"/>
    <w:rsid w:val="00E76211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B2FFB2"/>
  <w15:chartTrackingRefBased/>
  <w15:docId w15:val="{1E078F90-7F2C-414C-A6BD-4BF131FE3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5A2B08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E76211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223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2025-07-30T14:53:00Z</dcterms:created>
  <dcterms:modified xsi:type="dcterms:W3CDTF">2026-01-05T13:36:00Z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