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668A8" w14:textId="77777777" w:rsidR="00564C7D" w:rsidRPr="00EB5DA5" w:rsidRDefault="00072313">
      <w:pPr>
        <w:spacing w:before="0"/>
        <w:rPr>
          <w:rFonts w:ascii="Source Sans 3" w:hAnsi="Source Sans 3"/>
          <w:sz w:val="8"/>
        </w:rPr>
      </w:pPr>
      <w:r w:rsidRPr="00EB5DA5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446655F" wp14:editId="5BABCED8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9CA87" w14:textId="77777777" w:rsidR="00564C7D" w:rsidRPr="00EB5DA5" w:rsidRDefault="00564C7D">
      <w:pPr>
        <w:spacing w:before="0"/>
        <w:rPr>
          <w:rFonts w:ascii="Source Sans 3" w:hAnsi="Source Sans 3"/>
          <w:sz w:val="8"/>
        </w:rPr>
      </w:pPr>
    </w:p>
    <w:p w14:paraId="533B5A2F" w14:textId="77777777" w:rsidR="00564C7D" w:rsidRPr="00EB5DA5" w:rsidRDefault="00564C7D">
      <w:pPr>
        <w:spacing w:before="0"/>
        <w:rPr>
          <w:rFonts w:ascii="Source Sans 3" w:hAnsi="Source Sans 3"/>
          <w:sz w:val="8"/>
        </w:rPr>
      </w:pPr>
    </w:p>
    <w:p w14:paraId="26FF9F4F" w14:textId="77777777" w:rsidR="00564C7D" w:rsidRPr="00EB5DA5" w:rsidRDefault="00564C7D">
      <w:pPr>
        <w:spacing w:before="0"/>
        <w:rPr>
          <w:rFonts w:ascii="Source Sans 3" w:hAnsi="Source Sans 3"/>
          <w:sz w:val="8"/>
        </w:rPr>
      </w:pPr>
    </w:p>
    <w:p w14:paraId="378F5232" w14:textId="77777777" w:rsidR="00564C7D" w:rsidRPr="00EB5DA5" w:rsidRDefault="00564C7D">
      <w:pPr>
        <w:spacing w:before="0"/>
        <w:rPr>
          <w:rFonts w:ascii="Source Sans 3" w:hAnsi="Source Sans 3"/>
          <w:sz w:val="8"/>
        </w:rPr>
        <w:sectPr w:rsidR="00564C7D" w:rsidRPr="00EB5DA5" w:rsidSect="00F01D32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051205C" w14:textId="2E6898A4" w:rsidR="00744851" w:rsidRPr="00EB5DA5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EB5DA5" w14:paraId="6F221893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135314E2" w14:textId="77777777" w:rsidR="00B836B7" w:rsidRPr="00EB5DA5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EB5DA5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692B0C6F" wp14:editId="3388E19B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54E310" w14:textId="77777777" w:rsidR="00B836B7" w:rsidRPr="00EB5DA5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497C928" w14:textId="77777777" w:rsidR="00B836B7" w:rsidRPr="00EB5DA5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EB5DA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543C4A3" wp14:editId="33DB6613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87A385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B5DA5">
              <w:rPr>
                <w:rFonts w:ascii="Source Sans 3" w:hAnsi="Source Sans 3"/>
              </w:rPr>
              <w:t xml:space="preserve">Firma:  </w:t>
            </w:r>
            <w:r w:rsidR="00B836B7" w:rsidRPr="00EB5DA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EB5DA5">
              <w:rPr>
                <w:rFonts w:ascii="Source Sans 3" w:hAnsi="Source Sans 3"/>
              </w:rPr>
              <w:instrText xml:space="preserve"> FORMTEXT </w:instrText>
            </w:r>
            <w:r w:rsidR="00B836B7" w:rsidRPr="00EB5DA5">
              <w:rPr>
                <w:rFonts w:ascii="Source Sans 3" w:hAnsi="Source Sans 3"/>
              </w:rPr>
            </w:r>
            <w:r w:rsidR="00B836B7" w:rsidRPr="00EB5DA5">
              <w:rPr>
                <w:rFonts w:ascii="Source Sans 3" w:hAnsi="Source Sans 3"/>
              </w:rPr>
              <w:fldChar w:fldCharType="separate"/>
            </w:r>
            <w:r w:rsidR="00B836B7" w:rsidRPr="00EB5DA5">
              <w:rPr>
                <w:rFonts w:ascii="Source Sans 3" w:hAnsi="Source Sans 3"/>
                <w:noProof/>
              </w:rPr>
              <w:t> </w:t>
            </w:r>
            <w:r w:rsidR="00B836B7" w:rsidRPr="00EB5DA5">
              <w:rPr>
                <w:rFonts w:ascii="Source Sans 3" w:hAnsi="Source Sans 3"/>
                <w:noProof/>
              </w:rPr>
              <w:t> </w:t>
            </w:r>
            <w:r w:rsidR="00B836B7" w:rsidRPr="00EB5DA5">
              <w:rPr>
                <w:rFonts w:ascii="Source Sans 3" w:hAnsi="Source Sans 3"/>
                <w:noProof/>
              </w:rPr>
              <w:t> </w:t>
            </w:r>
            <w:r w:rsidR="00B836B7" w:rsidRPr="00EB5DA5">
              <w:rPr>
                <w:rFonts w:ascii="Source Sans 3" w:hAnsi="Source Sans 3"/>
                <w:noProof/>
              </w:rPr>
              <w:t> </w:t>
            </w:r>
            <w:r w:rsidR="00B836B7" w:rsidRPr="00EB5DA5">
              <w:rPr>
                <w:rFonts w:ascii="Source Sans 3" w:hAnsi="Source Sans 3"/>
                <w:noProof/>
              </w:rPr>
              <w:t> </w:t>
            </w:r>
            <w:r w:rsidR="00B836B7" w:rsidRPr="00EB5DA5">
              <w:rPr>
                <w:rFonts w:ascii="Source Sans 3" w:hAnsi="Source Sans 3"/>
              </w:rPr>
              <w:fldChar w:fldCharType="end"/>
            </w:r>
            <w:bookmarkEnd w:id="0"/>
          </w:p>
          <w:p w14:paraId="5E0CF68B" w14:textId="77777777" w:rsidR="00B836B7" w:rsidRPr="00EB5DA5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EB5DA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2E7BDF9" wp14:editId="0F6FAF7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60713E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B5DA5">
              <w:rPr>
                <w:rFonts w:ascii="Source Sans 3" w:hAnsi="Source Sans 3"/>
              </w:rPr>
              <w:t xml:space="preserve">Arbeitsbereich:  </w:t>
            </w:r>
            <w:r w:rsidR="00400BC7" w:rsidRPr="00EB5DA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EB5DA5">
              <w:rPr>
                <w:rFonts w:ascii="Source Sans 3" w:hAnsi="Source Sans 3"/>
              </w:rPr>
              <w:instrText xml:space="preserve"> FORMTEXT </w:instrText>
            </w:r>
            <w:r w:rsidR="00400BC7" w:rsidRPr="00EB5DA5">
              <w:rPr>
                <w:rFonts w:ascii="Source Sans 3" w:hAnsi="Source Sans 3"/>
              </w:rPr>
            </w:r>
            <w:r w:rsidR="00400BC7" w:rsidRPr="00EB5DA5">
              <w:rPr>
                <w:rFonts w:ascii="Source Sans 3" w:hAnsi="Source Sans 3"/>
              </w:rPr>
              <w:fldChar w:fldCharType="separate"/>
            </w:r>
            <w:r w:rsidR="00400BC7" w:rsidRPr="00EB5DA5">
              <w:rPr>
                <w:rFonts w:ascii="Source Sans 3" w:hAnsi="Source Sans 3"/>
                <w:noProof/>
              </w:rPr>
              <w:t> </w:t>
            </w:r>
            <w:r w:rsidR="00400BC7" w:rsidRPr="00EB5DA5">
              <w:rPr>
                <w:rFonts w:ascii="Source Sans 3" w:hAnsi="Source Sans 3"/>
                <w:noProof/>
              </w:rPr>
              <w:t> </w:t>
            </w:r>
            <w:r w:rsidR="00400BC7" w:rsidRPr="00EB5DA5">
              <w:rPr>
                <w:rFonts w:ascii="Source Sans 3" w:hAnsi="Source Sans 3"/>
                <w:noProof/>
              </w:rPr>
              <w:t> </w:t>
            </w:r>
            <w:r w:rsidR="00400BC7" w:rsidRPr="00EB5DA5">
              <w:rPr>
                <w:rFonts w:ascii="Source Sans 3" w:hAnsi="Source Sans 3"/>
                <w:noProof/>
              </w:rPr>
              <w:t> </w:t>
            </w:r>
            <w:r w:rsidR="00400BC7" w:rsidRPr="00EB5DA5">
              <w:rPr>
                <w:rFonts w:ascii="Source Sans 3" w:hAnsi="Source Sans 3"/>
                <w:noProof/>
              </w:rPr>
              <w:t> </w:t>
            </w:r>
            <w:r w:rsidR="00400BC7" w:rsidRPr="00EB5DA5">
              <w:rPr>
                <w:rFonts w:ascii="Source Sans 3" w:hAnsi="Source Sans 3"/>
              </w:rPr>
              <w:fldChar w:fldCharType="end"/>
            </w:r>
          </w:p>
          <w:p w14:paraId="325B2BBB" w14:textId="77777777" w:rsidR="00B836B7" w:rsidRPr="00EB5DA5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EB5DA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AABDA1A" wp14:editId="3DDAEED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0E1268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EB5DA5">
              <w:rPr>
                <w:rFonts w:ascii="Source Sans 3" w:hAnsi="Source Sans 3"/>
              </w:rPr>
              <w:t xml:space="preserve">Verantwortlich:  </w:t>
            </w:r>
            <w:r w:rsidR="00B836B7" w:rsidRPr="00EB5DA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EB5DA5">
              <w:rPr>
                <w:rFonts w:ascii="Source Sans 3" w:hAnsi="Source Sans 3"/>
              </w:rPr>
              <w:instrText xml:space="preserve"> FORMTEXT </w:instrText>
            </w:r>
            <w:r w:rsidR="00B836B7" w:rsidRPr="00EB5DA5">
              <w:rPr>
                <w:rFonts w:ascii="Source Sans 3" w:hAnsi="Source Sans 3"/>
              </w:rPr>
            </w:r>
            <w:r w:rsidR="00B836B7" w:rsidRPr="00EB5DA5">
              <w:rPr>
                <w:rFonts w:ascii="Source Sans 3" w:hAnsi="Source Sans 3"/>
              </w:rPr>
              <w:fldChar w:fldCharType="separate"/>
            </w:r>
            <w:r w:rsidR="00B836B7" w:rsidRPr="00EB5DA5">
              <w:rPr>
                <w:rFonts w:ascii="Source Sans 3" w:hAnsi="Source Sans 3"/>
                <w:noProof/>
              </w:rPr>
              <w:t> </w:t>
            </w:r>
            <w:r w:rsidR="00B836B7" w:rsidRPr="00EB5DA5">
              <w:rPr>
                <w:rFonts w:ascii="Source Sans 3" w:hAnsi="Source Sans 3"/>
                <w:noProof/>
              </w:rPr>
              <w:t> </w:t>
            </w:r>
            <w:r w:rsidR="00B836B7" w:rsidRPr="00EB5DA5">
              <w:rPr>
                <w:rFonts w:ascii="Source Sans 3" w:hAnsi="Source Sans 3"/>
                <w:noProof/>
              </w:rPr>
              <w:t> </w:t>
            </w:r>
            <w:r w:rsidR="00B836B7" w:rsidRPr="00EB5DA5">
              <w:rPr>
                <w:rFonts w:ascii="Source Sans 3" w:hAnsi="Source Sans 3"/>
                <w:noProof/>
              </w:rPr>
              <w:t> </w:t>
            </w:r>
            <w:r w:rsidR="00B836B7" w:rsidRPr="00EB5DA5">
              <w:rPr>
                <w:rFonts w:ascii="Source Sans 3" w:hAnsi="Source Sans 3"/>
                <w:noProof/>
              </w:rPr>
              <w:t> </w:t>
            </w:r>
            <w:r w:rsidR="00B836B7" w:rsidRPr="00EB5DA5">
              <w:rPr>
                <w:rFonts w:ascii="Source Sans 3" w:hAnsi="Source Sans 3"/>
              </w:rPr>
              <w:fldChar w:fldCharType="end"/>
            </w:r>
          </w:p>
          <w:p w14:paraId="6EA97AB9" w14:textId="77777777" w:rsidR="00744851" w:rsidRPr="00EB5DA5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EB5DA5">
              <w:rPr>
                <w:rFonts w:ascii="Source Sans 3" w:hAnsi="Source Sans 3"/>
              </w:rPr>
              <w:tab/>
            </w:r>
            <w:r w:rsidRPr="00EB5DA5">
              <w:rPr>
                <w:rFonts w:ascii="Source Sans 3" w:hAnsi="Source Sans 3"/>
              </w:rPr>
              <w:tab/>
            </w:r>
            <w:r w:rsidRPr="00EB5DA5">
              <w:rPr>
                <w:rFonts w:ascii="Source Sans 3" w:hAnsi="Source Sans 3"/>
              </w:rPr>
              <w:tab/>
            </w:r>
            <w:r w:rsidRPr="00EB5DA5">
              <w:rPr>
                <w:rFonts w:ascii="Source Sans 3" w:hAnsi="Source Sans 3"/>
              </w:rPr>
              <w:tab/>
            </w:r>
            <w:r w:rsidRPr="00EB5DA5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6D60A95" w14:textId="77777777" w:rsidR="00744851" w:rsidRPr="00EB5DA5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EB5DA5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C60EE3E" w14:textId="77777777" w:rsidR="00744851" w:rsidRPr="00EB5DA5" w:rsidRDefault="00744851">
            <w:pPr>
              <w:spacing w:before="0" w:after="60"/>
              <w:rPr>
                <w:rFonts w:ascii="Source Sans 3" w:hAnsi="Source Sans 3"/>
              </w:rPr>
            </w:pPr>
            <w:r w:rsidRPr="00EB5DA5">
              <w:rPr>
                <w:rFonts w:ascii="Source Sans 3" w:hAnsi="Source Sans 3"/>
              </w:rPr>
              <w:t>GEM. § 14 GEFSTOFFV</w:t>
            </w:r>
          </w:p>
          <w:p w14:paraId="7DA07A97" w14:textId="7DB49B86" w:rsidR="00564C7D" w:rsidRPr="00EB5DA5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EB5DA5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EB5DA5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EB5DA5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F01D3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B5DA5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EB5DA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B5DA5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08BEA4B" w14:textId="7E225EC2" w:rsidR="00744851" w:rsidRPr="00EB5DA5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EB5DA5">
              <w:rPr>
                <w:rFonts w:ascii="Source Sans 3" w:hAnsi="Source Sans 3"/>
              </w:rPr>
              <w:t>Arbeitsplatz:</w:t>
            </w:r>
            <w:r w:rsidR="00E8423D" w:rsidRPr="00EB5DA5">
              <w:rPr>
                <w:rFonts w:ascii="Source Sans 3" w:hAnsi="Source Sans 3"/>
              </w:rPr>
              <w:t xml:space="preserve"> </w:t>
            </w:r>
            <w:r w:rsidR="00726722" w:rsidRPr="00EB5DA5">
              <w:rPr>
                <w:rFonts w:ascii="Source Sans 3" w:hAnsi="Source Sans 3"/>
              </w:rPr>
              <w:t>Textilveredelung</w:t>
            </w:r>
          </w:p>
          <w:p w14:paraId="62A80766" w14:textId="706ECD72" w:rsidR="00D45CA8" w:rsidRPr="00EB5DA5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EB5DA5">
              <w:rPr>
                <w:rFonts w:ascii="Source Sans 3" w:hAnsi="Source Sans 3"/>
              </w:rPr>
              <w:t xml:space="preserve">Tätigkeit: </w:t>
            </w:r>
            <w:r w:rsidR="00726722" w:rsidRPr="00EB5DA5">
              <w:rPr>
                <w:rFonts w:ascii="Source Sans 3" w:hAnsi="Source Sans 3"/>
              </w:rPr>
              <w:t>Chemikalien ansetzen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330D12F" w14:textId="77777777" w:rsidR="00B836B7" w:rsidRPr="00EB5DA5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2D5DEF3" w14:textId="77777777" w:rsidR="00D45CA8" w:rsidRPr="00EB5DA5" w:rsidRDefault="00D45CA8">
            <w:pPr>
              <w:spacing w:before="0"/>
              <w:rPr>
                <w:rFonts w:ascii="Source Sans 3" w:hAnsi="Source Sans 3"/>
              </w:rPr>
            </w:pPr>
            <w:r w:rsidRPr="00EB5DA5">
              <w:rPr>
                <w:rFonts w:ascii="Source Sans 3" w:hAnsi="Source Sans 3"/>
              </w:rPr>
              <w:t xml:space="preserve">Stand: </w:t>
            </w:r>
            <w:r w:rsidRPr="00EB5DA5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B5DA5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EB5DA5">
              <w:rPr>
                <w:rFonts w:ascii="Source Sans 3" w:hAnsi="Source Sans 3"/>
                <w:u w:val="single"/>
              </w:rPr>
              <w:instrText>FORMTEXT</w:instrText>
            </w:r>
            <w:r w:rsidRPr="00EB5DA5">
              <w:rPr>
                <w:rFonts w:ascii="Source Sans 3" w:hAnsi="Source Sans 3"/>
                <w:u w:val="single"/>
              </w:rPr>
              <w:instrText xml:space="preserve"> </w:instrText>
            </w:r>
            <w:r w:rsidRPr="00EB5DA5">
              <w:rPr>
                <w:rFonts w:ascii="Source Sans 3" w:hAnsi="Source Sans 3"/>
                <w:u w:val="single"/>
              </w:rPr>
            </w:r>
            <w:r w:rsidRPr="00EB5DA5">
              <w:rPr>
                <w:rFonts w:ascii="Source Sans 3" w:hAnsi="Source Sans 3"/>
                <w:u w:val="single"/>
              </w:rPr>
              <w:fldChar w:fldCharType="separate"/>
            </w:r>
            <w:r w:rsidRPr="00EB5DA5">
              <w:rPr>
                <w:rFonts w:ascii="Source Sans 3" w:hAnsi="Source Sans 3"/>
                <w:noProof/>
                <w:u w:val="single"/>
              </w:rPr>
              <w:t> </w:t>
            </w:r>
            <w:r w:rsidRPr="00EB5DA5">
              <w:rPr>
                <w:rFonts w:ascii="Source Sans 3" w:hAnsi="Source Sans 3"/>
                <w:noProof/>
                <w:u w:val="single"/>
              </w:rPr>
              <w:t> </w:t>
            </w:r>
            <w:r w:rsidRPr="00EB5DA5">
              <w:rPr>
                <w:rFonts w:ascii="Source Sans 3" w:hAnsi="Source Sans 3"/>
                <w:noProof/>
                <w:u w:val="single"/>
              </w:rPr>
              <w:t> </w:t>
            </w:r>
            <w:r w:rsidRPr="00EB5DA5">
              <w:rPr>
                <w:rFonts w:ascii="Source Sans 3" w:hAnsi="Source Sans 3"/>
                <w:noProof/>
                <w:u w:val="single"/>
              </w:rPr>
              <w:t> </w:t>
            </w:r>
            <w:r w:rsidRPr="00EB5DA5">
              <w:rPr>
                <w:rFonts w:ascii="Source Sans 3" w:hAnsi="Source Sans 3"/>
                <w:noProof/>
                <w:u w:val="single"/>
              </w:rPr>
              <w:t> </w:t>
            </w:r>
            <w:r w:rsidRPr="00EB5DA5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EB5DA5">
              <w:rPr>
                <w:rFonts w:ascii="Source Sans 3" w:hAnsi="Source Sans 3"/>
              </w:rPr>
              <w:t xml:space="preserve"> </w:t>
            </w:r>
          </w:p>
          <w:p w14:paraId="41D6F92D" w14:textId="1DACF7ED" w:rsidR="00D45CA8" w:rsidRPr="00EB5DA5" w:rsidRDefault="00726722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EB5DA5">
              <w:rPr>
                <w:rFonts w:ascii="Source Sans 3" w:hAnsi="Source Sans 3"/>
                <w:sz w:val="16"/>
              </w:rPr>
              <w:t>B051</w:t>
            </w:r>
          </w:p>
        </w:tc>
      </w:tr>
      <w:tr w:rsidR="00D45CA8" w:rsidRPr="00EB5DA5" w14:paraId="7BEC371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A15A875" w14:textId="77777777" w:rsidR="00D45CA8" w:rsidRPr="00EB5DA5" w:rsidRDefault="00D45CA8" w:rsidP="00EB5DA5">
            <w:pPr>
              <w:pStyle w:val="berschrift3"/>
            </w:pPr>
            <w:r w:rsidRPr="00EB5DA5">
              <w:t>Gefahrstoffbezeichnung</w:t>
            </w:r>
          </w:p>
        </w:tc>
      </w:tr>
      <w:tr w:rsidR="00D45CA8" w:rsidRPr="00EB5DA5" w14:paraId="187C16E8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00A5C1A" w14:textId="439420AD" w:rsidR="00D45CA8" w:rsidRPr="00EB5DA5" w:rsidRDefault="00726722" w:rsidP="00EB5DA5">
            <w:pPr>
              <w:pStyle w:val="berschrift3"/>
              <w:ind w:left="1145"/>
              <w:jc w:val="left"/>
            </w:pPr>
            <w:r w:rsidRPr="00EB5DA5">
              <w:t>Essigsäure 90</w:t>
            </w:r>
            <w:r w:rsidR="00D37FF9" w:rsidRPr="00EB5DA5">
              <w:rPr>
                <w:rFonts w:cs="Arial"/>
                <w:w w:val="80"/>
                <w:sz w:val="20"/>
                <w:szCs w:val="20"/>
              </w:rPr>
              <w:t> </w:t>
            </w:r>
            <w:r w:rsidRPr="00EB5DA5">
              <w:t>%</w:t>
            </w:r>
            <w:r w:rsidR="00D37FF9" w:rsidRPr="00EB5DA5">
              <w:rPr>
                <w:rFonts w:cs="Arial"/>
                <w:w w:val="80"/>
                <w:sz w:val="20"/>
                <w:szCs w:val="20"/>
              </w:rPr>
              <w:t> </w:t>
            </w:r>
            <w:r w:rsidRPr="00EB5DA5">
              <w:t>–100</w:t>
            </w:r>
            <w:r w:rsidR="00D37FF9" w:rsidRPr="00EB5DA5">
              <w:rPr>
                <w:rFonts w:cs="Arial"/>
                <w:w w:val="80"/>
                <w:sz w:val="20"/>
                <w:szCs w:val="20"/>
              </w:rPr>
              <w:t> </w:t>
            </w:r>
            <w:r w:rsidRPr="00EB5DA5">
              <w:t xml:space="preserve">% </w:t>
            </w:r>
            <w:r w:rsidRPr="00EB5DA5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5DA5">
              <w:rPr>
                <w:u w:val="single"/>
              </w:rPr>
              <w:instrText xml:space="preserve"> FORMTEXT </w:instrText>
            </w:r>
            <w:r w:rsidRPr="00EB5DA5">
              <w:rPr>
                <w:u w:val="single"/>
              </w:rPr>
            </w:r>
            <w:r w:rsidRPr="00EB5DA5">
              <w:rPr>
                <w:u w:val="single"/>
              </w:rPr>
              <w:fldChar w:fldCharType="separate"/>
            </w:r>
            <w:r w:rsidRPr="00EB5DA5">
              <w:rPr>
                <w:u w:val="single"/>
              </w:rPr>
              <w:t> </w:t>
            </w:r>
            <w:r w:rsidRPr="00EB5DA5">
              <w:rPr>
                <w:u w:val="single"/>
              </w:rPr>
              <w:t> </w:t>
            </w:r>
            <w:r w:rsidRPr="00EB5DA5">
              <w:rPr>
                <w:u w:val="single"/>
              </w:rPr>
              <w:t> </w:t>
            </w:r>
            <w:r w:rsidRPr="00EB5DA5">
              <w:rPr>
                <w:u w:val="single"/>
              </w:rPr>
              <w:t> </w:t>
            </w:r>
            <w:r w:rsidRPr="00EB5DA5">
              <w:rPr>
                <w:u w:val="single"/>
              </w:rPr>
              <w:t> </w:t>
            </w:r>
            <w:r w:rsidRPr="00EB5DA5">
              <w:fldChar w:fldCharType="end"/>
            </w:r>
          </w:p>
        </w:tc>
      </w:tr>
      <w:tr w:rsidR="00D45CA8" w:rsidRPr="00EB5DA5" w14:paraId="48EDEBE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B87845E" w14:textId="77777777" w:rsidR="00D45CA8" w:rsidRPr="00EB5DA5" w:rsidRDefault="00D45CA8" w:rsidP="00EB5DA5">
            <w:pPr>
              <w:pStyle w:val="berschrift3"/>
              <w:rPr>
                <w:sz w:val="24"/>
              </w:rPr>
            </w:pPr>
            <w:r w:rsidRPr="00EB5DA5">
              <w:t>Gefahren für Mensch und Umwelt</w:t>
            </w:r>
          </w:p>
        </w:tc>
      </w:tr>
      <w:tr w:rsidR="00D45CA8" w:rsidRPr="00EB5DA5" w14:paraId="594BB8A3" w14:textId="77777777" w:rsidTr="0072672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5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2EC80F3" w14:textId="77777777" w:rsidR="00D45CA8" w:rsidRPr="00EB5DA5" w:rsidRDefault="0072672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EB5DA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BA57A8E" wp14:editId="06457C63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0E4F2" w14:textId="59495490" w:rsidR="00726722" w:rsidRPr="00EB5DA5" w:rsidRDefault="00726722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EB5DA5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BE91453" w14:textId="14BF5C9E" w:rsidR="00726722" w:rsidRPr="00EB5DA5" w:rsidRDefault="00F01D32" w:rsidP="00F01D3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726722" w:rsidRPr="00EB5DA5">
              <w:t>Wirkt stark ätzend auf Augen, Haut und Schleimhäute</w:t>
            </w:r>
          </w:p>
          <w:p w14:paraId="07BD5C9E" w14:textId="0C50D379" w:rsidR="00726722" w:rsidRPr="00EB5DA5" w:rsidRDefault="00F01D32" w:rsidP="00F01D3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726722" w:rsidRPr="00EB5DA5">
              <w:t>Dämpfe wirken stark reizend auf Augen und Atemwege</w:t>
            </w:r>
          </w:p>
          <w:p w14:paraId="6DDC0FCC" w14:textId="13CD73AB" w:rsidR="00E118EC" w:rsidRPr="00EB5DA5" w:rsidRDefault="00F01D32" w:rsidP="00F01D3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726722" w:rsidRPr="00EB5DA5">
              <w:t>Flüssigkeit und Dampf entzündbar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E56F6ED" w14:textId="2BEAFEAE" w:rsidR="00D45CA8" w:rsidRPr="00EB5DA5" w:rsidRDefault="0072672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B5DA5">
              <w:rPr>
                <w:rFonts w:ascii="Source Sans 3" w:hAnsi="Source Sans 3"/>
                <w:noProof/>
              </w:rPr>
              <w:drawing>
                <wp:inline distT="0" distB="0" distL="0" distR="0" wp14:anchorId="0B8F4933" wp14:editId="1CCD88B1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EB5DA5" w14:paraId="5001191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8F73D8D" w14:textId="77777777" w:rsidR="00D45CA8" w:rsidRPr="00EB5DA5" w:rsidRDefault="00D45CA8" w:rsidP="00EB5DA5">
            <w:pPr>
              <w:pStyle w:val="berschrift3"/>
            </w:pPr>
            <w:r w:rsidRPr="00EB5DA5">
              <w:t>Schutzmaßnahmen und Verhaltensregeln</w:t>
            </w:r>
          </w:p>
        </w:tc>
      </w:tr>
      <w:tr w:rsidR="00D45CA8" w:rsidRPr="00EB5DA5" w14:paraId="290A5BE4" w14:textId="77777777" w:rsidTr="0072672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62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FB41694" w14:textId="77777777" w:rsidR="00D45CA8" w:rsidRPr="00EB5DA5" w:rsidRDefault="00726722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B5DA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5275500" wp14:editId="349DE7CB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2D9E5D" w14:textId="0ED65E2A" w:rsidR="00726722" w:rsidRPr="00EB5DA5" w:rsidRDefault="00726722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B5DA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AD30A40" wp14:editId="49379E3F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CEDF5FE" w14:textId="4BDB2F20" w:rsidR="00726722" w:rsidRPr="00EB5DA5" w:rsidRDefault="00F01D32" w:rsidP="00F01D3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726722" w:rsidRPr="00EB5DA5">
              <w:t>Säurebeständige Schutzkleidung, Schutzhandschuhe z.</w:t>
            </w:r>
            <w:r w:rsidR="00D37FF9" w:rsidRPr="00EB5DA5">
              <w:rPr>
                <w:rFonts w:cs="Arial"/>
                <w:w w:val="80"/>
              </w:rPr>
              <w:t> </w:t>
            </w:r>
            <w:r w:rsidR="00726722" w:rsidRPr="00EB5DA5">
              <w:t xml:space="preserve">B. Butylkautschuk – </w:t>
            </w:r>
            <w:r w:rsidR="00726722" w:rsidRPr="00EB5DA5">
              <w:br/>
              <w:t>Butyl: 0,5 mm und Schutzbrille mit Seitenschutz tragen</w:t>
            </w:r>
          </w:p>
          <w:p w14:paraId="50031F30" w14:textId="32ABCDD2" w:rsidR="00726722" w:rsidRPr="00EB5DA5" w:rsidRDefault="00F01D32" w:rsidP="00F01D3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726722" w:rsidRPr="00EB5DA5">
              <w:t>Absaugung benutzen und auf Wirksamkeit der Absaugung achten</w:t>
            </w:r>
          </w:p>
          <w:p w14:paraId="22D04F7A" w14:textId="0403BA0C" w:rsidR="00726722" w:rsidRPr="00EB5DA5" w:rsidRDefault="00F01D32" w:rsidP="00F01D3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726722" w:rsidRPr="00EB5DA5">
              <w:t>In geschlossenen Behältern transportieren</w:t>
            </w:r>
          </w:p>
          <w:p w14:paraId="2C85C966" w14:textId="1E052026" w:rsidR="00726722" w:rsidRPr="00EB5DA5" w:rsidRDefault="00F01D32" w:rsidP="00F01D3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726722" w:rsidRPr="00EB5DA5">
              <w:t>Rauchen verboten</w:t>
            </w:r>
          </w:p>
          <w:p w14:paraId="238C0BDF" w14:textId="45AF17B6" w:rsidR="00726722" w:rsidRPr="00EB5DA5" w:rsidRDefault="00F01D32" w:rsidP="00F01D3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726722" w:rsidRPr="00EB5DA5">
              <w:t xml:space="preserve">Hautschutz benutzen: Schutz (vor der Arbeit) </w:t>
            </w:r>
            <w:r w:rsidR="00726722" w:rsidRPr="00EB5DA5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26722" w:rsidRPr="00EB5DA5">
              <w:rPr>
                <w:u w:val="single"/>
              </w:rPr>
              <w:instrText xml:space="preserve"> FORMTEXT </w:instrText>
            </w:r>
            <w:r w:rsidR="00726722" w:rsidRPr="00EB5DA5">
              <w:rPr>
                <w:u w:val="single"/>
              </w:rPr>
            </w:r>
            <w:r w:rsidR="00726722" w:rsidRPr="00EB5DA5">
              <w:rPr>
                <w:u w:val="single"/>
              </w:rPr>
              <w:fldChar w:fldCharType="separate"/>
            </w:r>
            <w:r w:rsidR="00726722" w:rsidRPr="00EB5DA5">
              <w:rPr>
                <w:u w:val="single"/>
              </w:rPr>
              <w:t> </w:t>
            </w:r>
            <w:r w:rsidR="00726722" w:rsidRPr="00EB5DA5">
              <w:rPr>
                <w:u w:val="single"/>
              </w:rPr>
              <w:t> </w:t>
            </w:r>
            <w:r w:rsidR="00726722" w:rsidRPr="00EB5DA5">
              <w:rPr>
                <w:u w:val="single"/>
              </w:rPr>
              <w:t> </w:t>
            </w:r>
            <w:r w:rsidR="00726722" w:rsidRPr="00EB5DA5">
              <w:rPr>
                <w:u w:val="single"/>
              </w:rPr>
              <w:t> </w:t>
            </w:r>
            <w:r w:rsidR="00726722" w:rsidRPr="00EB5DA5">
              <w:rPr>
                <w:u w:val="single"/>
              </w:rPr>
              <w:t> </w:t>
            </w:r>
            <w:r w:rsidR="00726722" w:rsidRPr="00EB5DA5">
              <w:fldChar w:fldCharType="end"/>
            </w:r>
            <w:r w:rsidR="00726722" w:rsidRPr="00EB5DA5">
              <w:t xml:space="preserve"> Reinigung (vor Pausen und </w:t>
            </w:r>
            <w:r w:rsidR="00726722" w:rsidRPr="00EB5DA5">
              <w:br/>
              <w:t xml:space="preserve">Arbeitsschluss) </w:t>
            </w:r>
            <w:r w:rsidR="00726722" w:rsidRPr="00EB5DA5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26722" w:rsidRPr="00EB5DA5">
              <w:rPr>
                <w:u w:val="single"/>
              </w:rPr>
              <w:instrText xml:space="preserve"> FORMTEXT </w:instrText>
            </w:r>
            <w:r w:rsidR="00726722" w:rsidRPr="00EB5DA5">
              <w:rPr>
                <w:u w:val="single"/>
              </w:rPr>
            </w:r>
            <w:r w:rsidR="00726722" w:rsidRPr="00EB5DA5">
              <w:rPr>
                <w:u w:val="single"/>
              </w:rPr>
              <w:fldChar w:fldCharType="separate"/>
            </w:r>
            <w:r w:rsidR="00726722" w:rsidRPr="00EB5DA5">
              <w:rPr>
                <w:u w:val="single"/>
              </w:rPr>
              <w:t> </w:t>
            </w:r>
            <w:r w:rsidR="00726722" w:rsidRPr="00EB5DA5">
              <w:rPr>
                <w:u w:val="single"/>
              </w:rPr>
              <w:t> </w:t>
            </w:r>
            <w:r w:rsidR="00726722" w:rsidRPr="00EB5DA5">
              <w:rPr>
                <w:u w:val="single"/>
              </w:rPr>
              <w:t> </w:t>
            </w:r>
            <w:r w:rsidR="00726722" w:rsidRPr="00EB5DA5">
              <w:rPr>
                <w:u w:val="single"/>
              </w:rPr>
              <w:t> </w:t>
            </w:r>
            <w:r w:rsidR="00726722" w:rsidRPr="00EB5DA5">
              <w:rPr>
                <w:u w:val="single"/>
              </w:rPr>
              <w:t> </w:t>
            </w:r>
            <w:r w:rsidR="00726722" w:rsidRPr="00EB5DA5">
              <w:fldChar w:fldCharType="end"/>
            </w:r>
            <w:r w:rsidR="00726722" w:rsidRPr="00EB5DA5">
              <w:t xml:space="preserve"> Pflege (nach der Arbeit)</w:t>
            </w:r>
            <w:r w:rsidR="000D49F1" w:rsidRPr="00EB5DA5">
              <w:t xml:space="preserve"> </w:t>
            </w:r>
            <w:r w:rsidR="000D49F1" w:rsidRPr="00EB5DA5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D49F1" w:rsidRPr="00EB5DA5">
              <w:rPr>
                <w:u w:val="single"/>
              </w:rPr>
              <w:instrText xml:space="preserve"> FORMTEXT </w:instrText>
            </w:r>
            <w:r w:rsidR="000D49F1" w:rsidRPr="00EB5DA5">
              <w:rPr>
                <w:u w:val="single"/>
              </w:rPr>
            </w:r>
            <w:r w:rsidR="000D49F1" w:rsidRPr="00EB5DA5">
              <w:rPr>
                <w:u w:val="single"/>
              </w:rPr>
              <w:fldChar w:fldCharType="separate"/>
            </w:r>
            <w:r w:rsidR="000D49F1" w:rsidRPr="00EB5DA5">
              <w:rPr>
                <w:u w:val="single"/>
              </w:rPr>
              <w:t> </w:t>
            </w:r>
            <w:r w:rsidR="000D49F1" w:rsidRPr="00EB5DA5">
              <w:rPr>
                <w:u w:val="single"/>
              </w:rPr>
              <w:t> </w:t>
            </w:r>
            <w:r w:rsidR="000D49F1" w:rsidRPr="00EB5DA5">
              <w:rPr>
                <w:u w:val="single"/>
              </w:rPr>
              <w:t> </w:t>
            </w:r>
            <w:r w:rsidR="000D49F1" w:rsidRPr="00EB5DA5">
              <w:rPr>
                <w:u w:val="single"/>
              </w:rPr>
              <w:t> </w:t>
            </w:r>
            <w:r w:rsidR="000D49F1" w:rsidRPr="00EB5DA5">
              <w:rPr>
                <w:u w:val="single"/>
              </w:rPr>
              <w:t> </w:t>
            </w:r>
            <w:r w:rsidR="000D49F1" w:rsidRPr="00EB5DA5">
              <w:fldChar w:fldCharType="end"/>
            </w:r>
          </w:p>
          <w:p w14:paraId="52214966" w14:textId="692D8D03" w:rsidR="00D45CA8" w:rsidRPr="00EB5DA5" w:rsidRDefault="00F01D32" w:rsidP="00F01D3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726722" w:rsidRPr="00EB5DA5">
              <w:t xml:space="preserve">Am Arbeitsplatz nicht rauchen, essen oder trinken und hier keine Lebensmittel </w:t>
            </w:r>
            <w:r w:rsidR="00726722" w:rsidRPr="00EB5DA5">
              <w:br/>
              <w:t>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209B24F" w14:textId="6A95B287" w:rsidR="00D45CA8" w:rsidRPr="00EB5DA5" w:rsidRDefault="0072672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B5DA5">
              <w:rPr>
                <w:rFonts w:ascii="Source Sans 3" w:hAnsi="Source Sans 3"/>
                <w:noProof/>
              </w:rPr>
              <w:drawing>
                <wp:inline distT="0" distB="0" distL="0" distR="0" wp14:anchorId="3654EF9E" wp14:editId="369E533E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EB5DA5" w14:paraId="33B6F74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D73EF7B" w14:textId="77777777" w:rsidR="00D45CA8" w:rsidRPr="00EB5DA5" w:rsidRDefault="00D45CA8" w:rsidP="00EB5DA5">
            <w:pPr>
              <w:pStyle w:val="berschrift3"/>
            </w:pPr>
            <w:r w:rsidRPr="00EB5DA5">
              <w:t>Verhalten im Gefahrfall</w:t>
            </w:r>
          </w:p>
        </w:tc>
      </w:tr>
      <w:tr w:rsidR="00D45CA8" w:rsidRPr="00EB5DA5" w14:paraId="216BD315" w14:textId="77777777" w:rsidTr="0072672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5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0D3873F3" w14:textId="77777777" w:rsidR="00D45CA8" w:rsidRPr="00EB5DA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1CD32B3" w14:textId="13879B83" w:rsidR="00726722" w:rsidRPr="00EB5DA5" w:rsidRDefault="00F01D32" w:rsidP="00F01D32">
            <w:pPr>
              <w:pStyle w:val="Aufzhlung1"/>
              <w:rPr>
                <w:color w:val="000000"/>
              </w:rPr>
            </w:pPr>
            <w:r w:rsidRPr="005654D0">
              <w:t>‒</w:t>
            </w:r>
            <w:r w:rsidRPr="005654D0">
              <w:tab/>
            </w:r>
            <w:r w:rsidR="00726722" w:rsidRPr="00EB5DA5">
              <w:t>Nach Auslaufen größerer Mengen Gefahrenbereich sofort verlassen</w:t>
            </w:r>
            <w:r w:rsidR="00726722" w:rsidRPr="00EB5DA5">
              <w:br/>
              <w:t>Atemschutzvollmaske (Gasfilter E, Kennfarbe: gelb), bei Konzentration &gt; 1</w:t>
            </w:r>
            <w:r w:rsidR="00D37FF9" w:rsidRPr="00EB5DA5">
              <w:rPr>
                <w:rFonts w:cs="Arial"/>
                <w:w w:val="80"/>
              </w:rPr>
              <w:t> </w:t>
            </w:r>
            <w:r w:rsidR="00726722" w:rsidRPr="00EB5DA5">
              <w:t xml:space="preserve">% </w:t>
            </w:r>
            <w:r w:rsidR="00726722" w:rsidRPr="00EB5DA5">
              <w:br/>
              <w:t>Isoliergerät benutzen</w:t>
            </w:r>
          </w:p>
          <w:p w14:paraId="49C4E401" w14:textId="281EC689" w:rsidR="00D45CA8" w:rsidRPr="00EB5DA5" w:rsidRDefault="00726722" w:rsidP="00F01D32">
            <w:pPr>
              <w:pStyle w:val="Notruf"/>
              <w:spacing w:before="0"/>
              <w:rPr>
                <w:rFonts w:ascii="Source Sans 3" w:hAnsi="Source Sans 3"/>
              </w:rPr>
            </w:pPr>
            <w:r w:rsidRPr="00EB5DA5">
              <w:rPr>
                <w:rFonts w:ascii="Source Sans 3" w:hAnsi="Source Sans 3"/>
              </w:rPr>
              <w:t>Notruf:</w:t>
            </w:r>
            <w:r w:rsidRPr="00EB5DA5">
              <w:rPr>
                <w:rFonts w:ascii="Source Sans 3" w:hAnsi="Source Sans 3"/>
                <w:sz w:val="20"/>
              </w:rPr>
              <w:t xml:space="preserve">  </w:t>
            </w:r>
            <w:r w:rsidRPr="00EB5DA5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B5DA5">
              <w:rPr>
                <w:rFonts w:ascii="Source Sans 3" w:hAnsi="Source Sans 3"/>
              </w:rPr>
              <w:instrText xml:space="preserve"> FORMTEXT </w:instrText>
            </w:r>
            <w:r w:rsidRPr="00EB5DA5">
              <w:rPr>
                <w:rFonts w:ascii="Source Sans 3" w:hAnsi="Source Sans 3"/>
              </w:rPr>
            </w:r>
            <w:r w:rsidRPr="00EB5DA5">
              <w:rPr>
                <w:rFonts w:ascii="Source Sans 3" w:hAnsi="Source Sans 3"/>
              </w:rPr>
              <w:fldChar w:fldCharType="separate"/>
            </w:r>
            <w:r w:rsidRPr="00EB5DA5">
              <w:rPr>
                <w:rFonts w:ascii="Source Sans 3" w:hAnsi="Source Sans 3"/>
                <w:noProof/>
              </w:rPr>
              <w:t> </w:t>
            </w:r>
            <w:r w:rsidRPr="00EB5DA5">
              <w:rPr>
                <w:rFonts w:ascii="Source Sans 3" w:hAnsi="Source Sans 3"/>
                <w:noProof/>
              </w:rPr>
              <w:t> </w:t>
            </w:r>
            <w:r w:rsidRPr="00EB5DA5">
              <w:rPr>
                <w:rFonts w:ascii="Source Sans 3" w:hAnsi="Source Sans 3"/>
                <w:noProof/>
              </w:rPr>
              <w:t> </w:t>
            </w:r>
            <w:r w:rsidRPr="00EB5DA5">
              <w:rPr>
                <w:rFonts w:ascii="Source Sans 3" w:hAnsi="Source Sans 3"/>
                <w:noProof/>
              </w:rPr>
              <w:t> </w:t>
            </w:r>
            <w:r w:rsidRPr="00EB5DA5">
              <w:rPr>
                <w:rFonts w:ascii="Source Sans 3" w:hAnsi="Source Sans 3"/>
                <w:noProof/>
              </w:rPr>
              <w:t> </w:t>
            </w:r>
            <w:r w:rsidRPr="00EB5DA5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EB5DA5" w14:paraId="0FD4595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08D8281" w14:textId="77777777" w:rsidR="00D45CA8" w:rsidRPr="00EB5DA5" w:rsidRDefault="00D45CA8" w:rsidP="00EB5DA5">
            <w:pPr>
              <w:pStyle w:val="berschrift3"/>
            </w:pPr>
            <w:r w:rsidRPr="00EB5DA5">
              <w:t>Erste Hilfe</w:t>
            </w:r>
          </w:p>
        </w:tc>
      </w:tr>
      <w:tr w:rsidR="00D45CA8" w:rsidRPr="00EB5DA5" w14:paraId="0491BF03" w14:textId="77777777" w:rsidTr="0072672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2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0744D93" w14:textId="77777777" w:rsidR="00D45CA8" w:rsidRPr="00EB5DA5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EB5DA5">
              <w:rPr>
                <w:rFonts w:ascii="Source Sans 3" w:hAnsi="Source Sans 3"/>
                <w:noProof/>
              </w:rPr>
              <w:drawing>
                <wp:inline distT="0" distB="0" distL="0" distR="0" wp14:anchorId="13087376" wp14:editId="46423DCC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1D37D78" w14:textId="5465A7E3" w:rsidR="00726722" w:rsidRPr="00EB5DA5" w:rsidRDefault="00F01D32" w:rsidP="00F01D3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726722" w:rsidRPr="00EB5DA5">
              <w:t>Nach Einatmen von Dämpfen an Frischluft bringen</w:t>
            </w:r>
          </w:p>
          <w:p w14:paraId="49812BC6" w14:textId="5AE68B40" w:rsidR="00726722" w:rsidRPr="00EB5DA5" w:rsidRDefault="00F01D32" w:rsidP="00F01D3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726722" w:rsidRPr="00EB5DA5">
              <w:t>Benetzte Kleidung sofort entfernen</w:t>
            </w:r>
          </w:p>
          <w:p w14:paraId="7B793A32" w14:textId="597903A5" w:rsidR="00726722" w:rsidRPr="00EB5DA5" w:rsidRDefault="00F01D32" w:rsidP="00F01D3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726722" w:rsidRPr="00EB5DA5">
              <w:t>Betroffene Haut sofort mit Wasser mind. 15 Minuten spülen</w:t>
            </w:r>
          </w:p>
          <w:p w14:paraId="74BA8640" w14:textId="128DB247" w:rsidR="00726722" w:rsidRPr="00EB5DA5" w:rsidRDefault="00F01D32" w:rsidP="00F01D3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726722" w:rsidRPr="00EB5DA5">
              <w:t xml:space="preserve">Bei Augenkontakt mit Augendusche oder fließendem Wasser bei gut </w:t>
            </w:r>
            <w:r w:rsidR="00726722" w:rsidRPr="00EB5DA5">
              <w:br/>
              <w:t>geöffnetem Lid mindestens 15 Minuten spülen</w:t>
            </w:r>
          </w:p>
          <w:p w14:paraId="32BD2948" w14:textId="60FCFF65" w:rsidR="00726722" w:rsidRPr="00EB5DA5" w:rsidRDefault="00F01D32" w:rsidP="00F01D3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726722" w:rsidRPr="00EB5DA5">
              <w:t>Ersthelfer verständigen und sofort Arzt aufsuchen</w:t>
            </w:r>
          </w:p>
          <w:p w14:paraId="2F5FAD8D" w14:textId="493AF883" w:rsidR="00D45CA8" w:rsidRPr="00EB5DA5" w:rsidRDefault="00872D6F" w:rsidP="00F01D32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EB5DA5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EB5DA5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B5DA5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EB5DA5">
              <w:rPr>
                <w:rFonts w:ascii="Source Sans 3" w:hAnsi="Source Sans 3"/>
                <w:sz w:val="20"/>
                <w:szCs w:val="20"/>
              </w:rPr>
            </w:r>
            <w:r w:rsidRPr="00EB5DA5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EB5DA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B5DA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B5DA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B5DA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B5DA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B5DA5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EB5DA5">
              <w:rPr>
                <w:rFonts w:ascii="Source Sans 3" w:hAnsi="Source Sans 3"/>
                <w:sz w:val="20"/>
                <w:szCs w:val="20"/>
              </w:rPr>
              <w:tab/>
            </w:r>
            <w:r w:rsidR="00F01D32">
              <w:rPr>
                <w:rFonts w:ascii="Source Sans 3" w:hAnsi="Source Sans 3"/>
                <w:sz w:val="20"/>
                <w:szCs w:val="20"/>
              </w:rPr>
              <w:tab/>
            </w:r>
            <w:r w:rsidRPr="00EB5DA5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EB5DA5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B5DA5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EB5DA5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EB5DA5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EB5DA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B5DA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B5DA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B5DA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B5DA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B5DA5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EB5DA5" w14:paraId="1289A22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6597FD3" w14:textId="77777777" w:rsidR="00D45CA8" w:rsidRPr="00EB5DA5" w:rsidRDefault="00D45CA8" w:rsidP="00EB5DA5">
            <w:pPr>
              <w:pStyle w:val="berschrift3"/>
            </w:pPr>
            <w:r w:rsidRPr="00EB5DA5">
              <w:t>Sachgerechte Entsorgung</w:t>
            </w:r>
          </w:p>
        </w:tc>
      </w:tr>
      <w:tr w:rsidR="00D45CA8" w:rsidRPr="00EB5DA5" w14:paraId="6CE6D267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451ED6EF" w14:textId="77777777" w:rsidR="00D45CA8" w:rsidRPr="00EB5DA5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B287912" w14:textId="64DEA8F8" w:rsidR="00D45CA8" w:rsidRPr="00EB5DA5" w:rsidRDefault="00F01D32" w:rsidP="00F01D3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726722" w:rsidRPr="00EB5DA5">
              <w:t xml:space="preserve">Ausgelaufene Flüssigkeit mit Wasser verdünnen und mit Natriumbicarbonat oder </w:t>
            </w:r>
            <w:r w:rsidR="00726722" w:rsidRPr="00EB5DA5">
              <w:br/>
            </w:r>
            <w:proofErr w:type="spellStart"/>
            <w:r w:rsidR="00726722" w:rsidRPr="00EB5DA5">
              <w:t>Kalksand</w:t>
            </w:r>
            <w:proofErr w:type="spellEnd"/>
            <w:r w:rsidR="00726722" w:rsidRPr="00EB5DA5">
              <w:t xml:space="preserve"> neutralisieren und in den Säureabfluss einleiten</w:t>
            </w:r>
          </w:p>
          <w:p w14:paraId="6AB9971B" w14:textId="77777777" w:rsidR="00872D6F" w:rsidRPr="00EB5DA5" w:rsidRDefault="00872D6F" w:rsidP="00F01D32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EB5DA5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EB5DA5">
              <w:rPr>
                <w:rFonts w:ascii="Source Sans 3" w:hAnsi="Source Sans 3"/>
                <w:color w:val="000000"/>
              </w:rPr>
              <w:t xml:space="preserve"> </w:t>
            </w:r>
            <w:r w:rsidRPr="00EB5DA5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B5DA5">
              <w:rPr>
                <w:rFonts w:ascii="Source Sans 3" w:hAnsi="Source Sans 3"/>
              </w:rPr>
              <w:instrText xml:space="preserve"> FORMTEXT </w:instrText>
            </w:r>
            <w:r w:rsidRPr="00EB5DA5">
              <w:rPr>
                <w:rFonts w:ascii="Source Sans 3" w:hAnsi="Source Sans 3"/>
              </w:rPr>
            </w:r>
            <w:r w:rsidRPr="00EB5DA5">
              <w:rPr>
                <w:rFonts w:ascii="Source Sans 3" w:hAnsi="Source Sans 3"/>
              </w:rPr>
              <w:fldChar w:fldCharType="separate"/>
            </w:r>
            <w:r w:rsidRPr="00EB5DA5">
              <w:rPr>
                <w:rFonts w:ascii="Source Sans 3" w:hAnsi="Source Sans 3"/>
                <w:noProof/>
              </w:rPr>
              <w:t> </w:t>
            </w:r>
            <w:r w:rsidRPr="00EB5DA5">
              <w:rPr>
                <w:rFonts w:ascii="Source Sans 3" w:hAnsi="Source Sans 3"/>
                <w:noProof/>
              </w:rPr>
              <w:t> </w:t>
            </w:r>
            <w:r w:rsidRPr="00EB5DA5">
              <w:rPr>
                <w:rFonts w:ascii="Source Sans 3" w:hAnsi="Source Sans 3"/>
                <w:noProof/>
              </w:rPr>
              <w:t> </w:t>
            </w:r>
            <w:r w:rsidRPr="00EB5DA5">
              <w:rPr>
                <w:rFonts w:ascii="Source Sans 3" w:hAnsi="Source Sans 3"/>
                <w:noProof/>
              </w:rPr>
              <w:t> </w:t>
            </w:r>
            <w:r w:rsidRPr="00EB5DA5">
              <w:rPr>
                <w:rFonts w:ascii="Source Sans 3" w:hAnsi="Source Sans 3"/>
                <w:noProof/>
              </w:rPr>
              <w:t> </w:t>
            </w:r>
            <w:r w:rsidRPr="00EB5DA5">
              <w:rPr>
                <w:rFonts w:ascii="Source Sans 3" w:hAnsi="Source Sans 3"/>
              </w:rPr>
              <w:fldChar w:fldCharType="end"/>
            </w:r>
            <w:r w:rsidRPr="00EB5DA5">
              <w:rPr>
                <w:rFonts w:ascii="Source Sans 3" w:hAnsi="Source Sans 3"/>
                <w:color w:val="000000"/>
              </w:rPr>
              <w:tab/>
            </w:r>
            <w:r w:rsidRPr="00EB5DA5">
              <w:rPr>
                <w:rFonts w:ascii="Source Sans 3" w:hAnsi="Source Sans 3"/>
                <w:color w:val="000000"/>
              </w:rPr>
              <w:tab/>
            </w:r>
            <w:r w:rsidRPr="00EB5DA5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EB5DA5">
              <w:rPr>
                <w:rFonts w:ascii="Source Sans 3" w:hAnsi="Source Sans 3"/>
                <w:color w:val="000000"/>
              </w:rPr>
              <w:t xml:space="preserve"> </w:t>
            </w:r>
            <w:r w:rsidRPr="00EB5DA5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B5DA5">
              <w:rPr>
                <w:rFonts w:ascii="Source Sans 3" w:hAnsi="Source Sans 3"/>
              </w:rPr>
              <w:instrText xml:space="preserve"> FORMTEXT </w:instrText>
            </w:r>
            <w:r w:rsidRPr="00EB5DA5">
              <w:rPr>
                <w:rFonts w:ascii="Source Sans 3" w:hAnsi="Source Sans 3"/>
              </w:rPr>
            </w:r>
            <w:r w:rsidRPr="00EB5DA5">
              <w:rPr>
                <w:rFonts w:ascii="Source Sans 3" w:hAnsi="Source Sans 3"/>
              </w:rPr>
              <w:fldChar w:fldCharType="separate"/>
            </w:r>
            <w:r w:rsidRPr="00EB5DA5">
              <w:rPr>
                <w:rFonts w:ascii="Source Sans 3" w:hAnsi="Source Sans 3"/>
                <w:noProof/>
              </w:rPr>
              <w:t> </w:t>
            </w:r>
            <w:r w:rsidRPr="00EB5DA5">
              <w:rPr>
                <w:rFonts w:ascii="Source Sans 3" w:hAnsi="Source Sans 3"/>
                <w:noProof/>
              </w:rPr>
              <w:t> </w:t>
            </w:r>
            <w:r w:rsidRPr="00EB5DA5">
              <w:rPr>
                <w:rFonts w:ascii="Source Sans 3" w:hAnsi="Source Sans 3"/>
                <w:noProof/>
              </w:rPr>
              <w:t> </w:t>
            </w:r>
            <w:r w:rsidRPr="00EB5DA5">
              <w:rPr>
                <w:rFonts w:ascii="Source Sans 3" w:hAnsi="Source Sans 3"/>
                <w:noProof/>
              </w:rPr>
              <w:t> </w:t>
            </w:r>
            <w:r w:rsidRPr="00EB5DA5">
              <w:rPr>
                <w:rFonts w:ascii="Source Sans 3" w:hAnsi="Source Sans 3"/>
                <w:noProof/>
              </w:rPr>
              <w:t> </w:t>
            </w:r>
            <w:r w:rsidRPr="00EB5DA5">
              <w:rPr>
                <w:rFonts w:ascii="Source Sans 3" w:hAnsi="Source Sans 3"/>
              </w:rPr>
              <w:fldChar w:fldCharType="end"/>
            </w:r>
          </w:p>
        </w:tc>
      </w:tr>
    </w:tbl>
    <w:p w14:paraId="6E22B353" w14:textId="77777777" w:rsidR="00D45CA8" w:rsidRPr="00EB5DA5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EB5DA5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6B57CC4F-1892-4777-9162-86C23A2B9333}"/>
    <w:embedBold r:id="rId2" w:fontKey="{6E7B067E-2F67-4ED6-A9A8-95FBFB32160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2" w15:restartNumberingAfterBreak="0">
    <w:nsid w:val="1A08492F"/>
    <w:multiLevelType w:val="hybridMultilevel"/>
    <w:tmpl w:val="CC046B1A"/>
    <w:lvl w:ilvl="0" w:tplc="0FE83D82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31853"/>
    <w:multiLevelType w:val="hybridMultilevel"/>
    <w:tmpl w:val="D4A666CE"/>
    <w:lvl w:ilvl="0" w:tplc="E68AD1A2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6001DFD"/>
    <w:multiLevelType w:val="hybridMultilevel"/>
    <w:tmpl w:val="4176A8DA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722"/>
    <w:rsid w:val="000718AA"/>
    <w:rsid w:val="00072313"/>
    <w:rsid w:val="000915F3"/>
    <w:rsid w:val="000D49F1"/>
    <w:rsid w:val="0020256F"/>
    <w:rsid w:val="002874ED"/>
    <w:rsid w:val="002B0015"/>
    <w:rsid w:val="00352514"/>
    <w:rsid w:val="003F0E4D"/>
    <w:rsid w:val="00400BC7"/>
    <w:rsid w:val="004638AD"/>
    <w:rsid w:val="00564C7D"/>
    <w:rsid w:val="00726722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D37FF9"/>
    <w:rsid w:val="00D45CA8"/>
    <w:rsid w:val="00D776DC"/>
    <w:rsid w:val="00DE0EFD"/>
    <w:rsid w:val="00E118EC"/>
    <w:rsid w:val="00E8423D"/>
    <w:rsid w:val="00EB5DA5"/>
    <w:rsid w:val="00F01D32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0BE71F"/>
  <w15:chartTrackingRefBased/>
  <w15:docId w15:val="{2EABA390-E1B5-44A9-96CB-E842CFA5A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EB5DA5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F01D32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234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2025-07-23T15:31:00Z</dcterms:created>
  <dcterms:modified xsi:type="dcterms:W3CDTF">2026-01-05T11:34:00Z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