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485BF" w14:textId="77777777" w:rsidR="00564C7D" w:rsidRPr="00C04344" w:rsidRDefault="00072313">
      <w:pPr>
        <w:spacing w:before="0"/>
        <w:rPr>
          <w:rFonts w:ascii="Source Sans 3" w:hAnsi="Source Sans 3"/>
          <w:sz w:val="8"/>
        </w:rPr>
      </w:pPr>
      <w:r w:rsidRPr="00C0434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9727F4F" wp14:editId="388AFB4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AD87" w14:textId="77777777" w:rsidR="00564C7D" w:rsidRPr="00C04344" w:rsidRDefault="00564C7D">
      <w:pPr>
        <w:spacing w:before="0"/>
        <w:rPr>
          <w:rFonts w:ascii="Source Sans 3" w:hAnsi="Source Sans 3"/>
          <w:sz w:val="8"/>
        </w:rPr>
      </w:pPr>
    </w:p>
    <w:p w14:paraId="773CF645" w14:textId="77777777" w:rsidR="00564C7D" w:rsidRPr="00C04344" w:rsidRDefault="00564C7D">
      <w:pPr>
        <w:spacing w:before="0"/>
        <w:rPr>
          <w:rFonts w:ascii="Source Sans 3" w:hAnsi="Source Sans 3"/>
          <w:sz w:val="8"/>
        </w:rPr>
      </w:pPr>
    </w:p>
    <w:p w14:paraId="78C0BA49" w14:textId="77777777" w:rsidR="00564C7D" w:rsidRPr="00C04344" w:rsidRDefault="00564C7D">
      <w:pPr>
        <w:spacing w:before="0"/>
        <w:rPr>
          <w:rFonts w:ascii="Source Sans 3" w:hAnsi="Source Sans 3"/>
          <w:sz w:val="8"/>
        </w:rPr>
      </w:pPr>
    </w:p>
    <w:p w14:paraId="14B7813A" w14:textId="77777777" w:rsidR="00564C7D" w:rsidRPr="00C04344" w:rsidRDefault="00564C7D">
      <w:pPr>
        <w:spacing w:before="0"/>
        <w:rPr>
          <w:rFonts w:ascii="Source Sans 3" w:hAnsi="Source Sans 3"/>
          <w:sz w:val="8"/>
        </w:rPr>
        <w:sectPr w:rsidR="00564C7D" w:rsidRPr="00C04344" w:rsidSect="00C0434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EE5478A" w14:textId="62C19458" w:rsidR="00744851" w:rsidRPr="00C0434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04344" w14:paraId="446F8C21" w14:textId="77777777" w:rsidTr="00354399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CF65F30" w14:textId="77777777" w:rsidR="00B836B7" w:rsidRPr="00C0434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6D5A256" wp14:editId="0CC1A02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E770D" w14:textId="77777777" w:rsidR="00B836B7" w:rsidRPr="00C0434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A19F38E" w14:textId="77777777" w:rsidR="00B836B7" w:rsidRPr="00C0434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B29A2A6" wp14:editId="0751BA2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1262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04344">
              <w:rPr>
                <w:rFonts w:ascii="Source Sans 3" w:hAnsi="Source Sans 3"/>
              </w:rPr>
              <w:t xml:space="preserve">Firma:  </w:t>
            </w:r>
            <w:r w:rsidR="00B836B7" w:rsidRPr="00C0434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04344">
              <w:rPr>
                <w:rFonts w:ascii="Source Sans 3" w:hAnsi="Source Sans 3"/>
              </w:rPr>
              <w:instrText xml:space="preserve"> FORMTEXT </w:instrText>
            </w:r>
            <w:r w:rsidR="00B836B7" w:rsidRPr="00C04344">
              <w:rPr>
                <w:rFonts w:ascii="Source Sans 3" w:hAnsi="Source Sans 3"/>
              </w:rPr>
            </w:r>
            <w:r w:rsidR="00B836B7" w:rsidRPr="00C04344">
              <w:rPr>
                <w:rFonts w:ascii="Source Sans 3" w:hAnsi="Source Sans 3"/>
              </w:rPr>
              <w:fldChar w:fldCharType="separate"/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</w:rPr>
              <w:fldChar w:fldCharType="end"/>
            </w:r>
            <w:bookmarkEnd w:id="0"/>
          </w:p>
          <w:p w14:paraId="00A17385" w14:textId="6E2C368A" w:rsidR="00B836B7" w:rsidRPr="00C0434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55E7FB1" wp14:editId="7555A53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B74B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04344">
              <w:rPr>
                <w:rFonts w:ascii="Source Sans 3" w:hAnsi="Source Sans 3"/>
              </w:rPr>
              <w:t xml:space="preserve">Arbeitsbereich: </w:t>
            </w:r>
            <w:r w:rsidR="00F17DBD" w:rsidRPr="00C04344">
              <w:rPr>
                <w:rFonts w:ascii="Source Sans 3" w:hAnsi="Source Sans 3"/>
              </w:rPr>
              <w:t>Lackiererei</w:t>
            </w:r>
          </w:p>
          <w:p w14:paraId="4CD95C21" w14:textId="77777777" w:rsidR="00B836B7" w:rsidRPr="00C0434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1B0B2E7" wp14:editId="22CC4C7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E09D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04344">
              <w:rPr>
                <w:rFonts w:ascii="Source Sans 3" w:hAnsi="Source Sans 3"/>
              </w:rPr>
              <w:t xml:space="preserve">Verantwortlich:  </w:t>
            </w:r>
            <w:r w:rsidR="00B836B7" w:rsidRPr="00C0434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04344">
              <w:rPr>
                <w:rFonts w:ascii="Source Sans 3" w:hAnsi="Source Sans 3"/>
              </w:rPr>
              <w:instrText xml:space="preserve"> FORMTEXT </w:instrText>
            </w:r>
            <w:r w:rsidR="00B836B7" w:rsidRPr="00C04344">
              <w:rPr>
                <w:rFonts w:ascii="Source Sans 3" w:hAnsi="Source Sans 3"/>
              </w:rPr>
            </w:r>
            <w:r w:rsidR="00B836B7" w:rsidRPr="00C04344">
              <w:rPr>
                <w:rFonts w:ascii="Source Sans 3" w:hAnsi="Source Sans 3"/>
              </w:rPr>
              <w:fldChar w:fldCharType="separate"/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  <w:noProof/>
              </w:rPr>
              <w:t> </w:t>
            </w:r>
            <w:r w:rsidR="00B836B7" w:rsidRPr="00C04344">
              <w:rPr>
                <w:rFonts w:ascii="Source Sans 3" w:hAnsi="Source Sans 3"/>
              </w:rPr>
              <w:fldChar w:fldCharType="end"/>
            </w:r>
          </w:p>
          <w:p w14:paraId="49B03B46" w14:textId="77777777" w:rsidR="00744851" w:rsidRPr="00C0434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04344">
              <w:rPr>
                <w:rFonts w:ascii="Source Sans 3" w:hAnsi="Source Sans 3"/>
              </w:rPr>
              <w:tab/>
            </w:r>
            <w:r w:rsidRPr="00C04344">
              <w:rPr>
                <w:rFonts w:ascii="Source Sans 3" w:hAnsi="Source Sans 3"/>
              </w:rPr>
              <w:tab/>
            </w:r>
            <w:r w:rsidRPr="00C04344">
              <w:rPr>
                <w:rFonts w:ascii="Source Sans 3" w:hAnsi="Source Sans 3"/>
              </w:rPr>
              <w:tab/>
            </w:r>
            <w:r w:rsidRPr="00C04344">
              <w:rPr>
                <w:rFonts w:ascii="Source Sans 3" w:hAnsi="Source Sans 3"/>
              </w:rPr>
              <w:tab/>
            </w:r>
            <w:r w:rsidRPr="00C0434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8DED735" w14:textId="77777777" w:rsidR="00744851" w:rsidRPr="00C0434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0434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7F2B982" w14:textId="77777777" w:rsidR="00744851" w:rsidRPr="00C04344" w:rsidRDefault="00744851">
            <w:pPr>
              <w:spacing w:before="0" w:after="6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GEM. § 14 GEFSTOFFV</w:t>
            </w:r>
          </w:p>
          <w:p w14:paraId="65C3A556" w14:textId="31ECC14E" w:rsidR="00564C7D" w:rsidRPr="00C0434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0434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0434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0434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0434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0434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0434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DAAD0C7" w14:textId="2B459A28" w:rsidR="00744851" w:rsidRPr="00C0434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Arbeitsplatz:</w:t>
            </w:r>
            <w:r w:rsidR="00E8423D" w:rsidRPr="00C04344">
              <w:rPr>
                <w:rFonts w:ascii="Source Sans 3" w:hAnsi="Source Sans 3"/>
              </w:rPr>
              <w:t xml:space="preserve"> </w:t>
            </w:r>
            <w:r w:rsidR="00F17DBD" w:rsidRPr="00C04344">
              <w:rPr>
                <w:rFonts w:ascii="Source Sans 3" w:hAnsi="Source Sans 3"/>
              </w:rPr>
              <w:t xml:space="preserve">Wasserberieselter </w:t>
            </w:r>
            <w:r w:rsidR="00F17DBD" w:rsidRPr="00C04344">
              <w:rPr>
                <w:rFonts w:ascii="Source Sans 3" w:hAnsi="Source Sans 3"/>
              </w:rPr>
              <w:br/>
              <w:t>Farbspritzstand</w:t>
            </w:r>
          </w:p>
          <w:p w14:paraId="3D18116C" w14:textId="404E3DF5" w:rsidR="00D45CA8" w:rsidRPr="00C04344" w:rsidRDefault="00D45CA8" w:rsidP="00F17DBD">
            <w:pPr>
              <w:spacing w:before="100" w:after="6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 xml:space="preserve">Tätigkeit: </w:t>
            </w:r>
            <w:r w:rsidR="00F17DBD" w:rsidRPr="00C04344">
              <w:rPr>
                <w:rFonts w:ascii="Source Sans 3" w:hAnsi="Source Sans 3"/>
              </w:rPr>
              <w:t>Lackieren von Zählergehäusen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F613FBD" w14:textId="77777777" w:rsidR="00B836B7" w:rsidRPr="00C0434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0D717E4" w14:textId="77777777" w:rsidR="00D45CA8" w:rsidRPr="00C04344" w:rsidRDefault="00D45CA8">
            <w:pPr>
              <w:spacing w:before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 xml:space="preserve">Stand: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0434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04344">
              <w:rPr>
                <w:rFonts w:ascii="Source Sans 3" w:hAnsi="Source Sans 3"/>
                <w:u w:val="single"/>
              </w:rPr>
              <w:instrText>FORMTEXT</w:instrText>
            </w:r>
            <w:r w:rsidRPr="00C04344">
              <w:rPr>
                <w:rFonts w:ascii="Source Sans 3" w:hAnsi="Source Sans 3"/>
                <w:u w:val="single"/>
              </w:rPr>
              <w:instrText xml:space="preserve">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noProof/>
                <w:u w:val="single"/>
              </w:rPr>
              <w:t> </w:t>
            </w:r>
            <w:r w:rsidRPr="00C04344">
              <w:rPr>
                <w:rFonts w:ascii="Source Sans 3" w:hAnsi="Source Sans 3"/>
                <w:noProof/>
                <w:u w:val="single"/>
              </w:rPr>
              <w:t> </w:t>
            </w:r>
            <w:r w:rsidRPr="00C04344">
              <w:rPr>
                <w:rFonts w:ascii="Source Sans 3" w:hAnsi="Source Sans 3"/>
                <w:noProof/>
                <w:u w:val="single"/>
              </w:rPr>
              <w:t> </w:t>
            </w:r>
            <w:r w:rsidRPr="00C04344">
              <w:rPr>
                <w:rFonts w:ascii="Source Sans 3" w:hAnsi="Source Sans 3"/>
                <w:noProof/>
                <w:u w:val="single"/>
              </w:rPr>
              <w:t> </w:t>
            </w:r>
            <w:r w:rsidRPr="00C04344">
              <w:rPr>
                <w:rFonts w:ascii="Source Sans 3" w:hAnsi="Source Sans 3"/>
                <w:noProof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04344">
              <w:rPr>
                <w:rFonts w:ascii="Source Sans 3" w:hAnsi="Source Sans 3"/>
              </w:rPr>
              <w:t xml:space="preserve"> </w:t>
            </w:r>
          </w:p>
          <w:p w14:paraId="46BC64B0" w14:textId="6A726939" w:rsidR="00D45CA8" w:rsidRPr="00C04344" w:rsidRDefault="00F17DB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04344">
              <w:rPr>
                <w:rFonts w:ascii="Source Sans 3" w:hAnsi="Source Sans 3"/>
                <w:sz w:val="16"/>
              </w:rPr>
              <w:t>B005</w:t>
            </w:r>
          </w:p>
        </w:tc>
      </w:tr>
      <w:tr w:rsidR="00D45CA8" w:rsidRPr="00C04344" w14:paraId="1D82AF87" w14:textId="77777777" w:rsidTr="0035439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5F9FD0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C04344" w14:paraId="13FF9D0C" w14:textId="77777777" w:rsidTr="0035439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9949407" w14:textId="67ED2F96" w:rsidR="00D45CA8" w:rsidRPr="00C04344" w:rsidRDefault="00F17DBD" w:rsidP="00E118EC">
            <w:pPr>
              <w:pStyle w:val="berschrift3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 xml:space="preserve">Lack: 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  <w:r w:rsidRPr="00C04344">
              <w:rPr>
                <w:rFonts w:ascii="Source Sans 3" w:hAnsi="Source Sans 3"/>
              </w:rPr>
              <w:t xml:space="preserve">  </w:t>
            </w:r>
            <w:r w:rsidRPr="00C04344">
              <w:rPr>
                <w:rFonts w:ascii="Source Sans 3" w:hAnsi="Source Sans 3"/>
                <w:b w:val="0"/>
                <w:bCs/>
                <w:sz w:val="24"/>
                <w:szCs w:val="24"/>
              </w:rPr>
              <w:t>und</w:t>
            </w:r>
            <w:r w:rsidRPr="00C04344">
              <w:rPr>
                <w:rFonts w:ascii="Source Sans 3" w:hAnsi="Source Sans 3"/>
              </w:rPr>
              <w:t xml:space="preserve">  Verdünnung: 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  <w:r w:rsidRPr="00C04344">
              <w:rPr>
                <w:rFonts w:ascii="Source Sans 3" w:hAnsi="Source Sans 3"/>
              </w:rPr>
              <w:t xml:space="preserve">  </w:t>
            </w:r>
            <w:r w:rsidRPr="00C04344">
              <w:rPr>
                <w:rFonts w:ascii="Source Sans 3" w:hAnsi="Source Sans 3"/>
                <w:b w:val="0"/>
                <w:bCs/>
                <w:sz w:val="24"/>
                <w:szCs w:val="24"/>
              </w:rPr>
              <w:t>enthält Xylol und Ethylbenzol</w:t>
            </w:r>
          </w:p>
        </w:tc>
      </w:tr>
      <w:tr w:rsidR="00D45CA8" w:rsidRPr="00C04344" w14:paraId="26840D48" w14:textId="77777777" w:rsidTr="0035439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389A4B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C04344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C04344" w14:paraId="15972936" w14:textId="77777777" w:rsidTr="00F17DB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2FE5B6C" w14:textId="529FA099" w:rsidR="00D45CA8" w:rsidRPr="00C04344" w:rsidRDefault="00F17D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0434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95A69F6" wp14:editId="373E1DC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61706" w14:textId="48751F1E" w:rsidR="00CF5E5C" w:rsidRPr="00C04344" w:rsidRDefault="00F17DBD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C04344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940EFD9" w14:textId="4670D017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Gesundheitsschädlich beim Einatmen und Hautkontakt; wirkt narkotisierend</w:t>
            </w:r>
          </w:p>
          <w:p w14:paraId="0B3E3113" w14:textId="7D58837C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Reizt Haut und Schleimhäute</w:t>
            </w:r>
          </w:p>
          <w:p w14:paraId="6BED6630" w14:textId="47B91B9D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Entzündbar</w:t>
            </w:r>
          </w:p>
          <w:p w14:paraId="0D7639CC" w14:textId="236541B6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Beim Ausfall der Absaugung ist die Bildung explosionsfähiger Gemische mit Luft möglich</w:t>
            </w:r>
          </w:p>
          <w:p w14:paraId="7BAE2462" w14:textId="7E969744" w:rsidR="00E118EC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Wassergefährdend; darf nicht in die Kanalisation gelangen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B6B052" w14:textId="49BF665E" w:rsidR="00D45CA8" w:rsidRPr="00C04344" w:rsidRDefault="00F17D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04344">
              <w:rPr>
                <w:rFonts w:ascii="Source Sans 3" w:hAnsi="Source Sans 3"/>
                <w:noProof/>
              </w:rPr>
              <w:drawing>
                <wp:inline distT="0" distB="0" distL="0" distR="0" wp14:anchorId="7AA2580D" wp14:editId="1ED9246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04344" w14:paraId="2C46F3CC" w14:textId="77777777" w:rsidTr="0035439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14B3EA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C04344" w14:paraId="7D83EF73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AF9DFC1" w14:textId="77777777" w:rsidR="00D45CA8" w:rsidRPr="00C04344" w:rsidRDefault="00F17DB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0434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058924C" wp14:editId="68C6DB9B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3A024" w14:textId="085E7B4D" w:rsidR="00F17DBD" w:rsidRPr="00C04344" w:rsidRDefault="00F17DB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0434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F09EFEA" wp14:editId="6C0073A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AFEDA70" w14:textId="7235F5B9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Absaugung einschalten</w:t>
            </w:r>
          </w:p>
          <w:p w14:paraId="7E0EDC9E" w14:textId="1B20BB50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Zündquellen fernhalten</w:t>
            </w:r>
          </w:p>
          <w:p w14:paraId="1B3282C0" w14:textId="51BE9E57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Arbeitskleidung aus Baumwolle tragen; Schutzhandschuhe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tragen</w:t>
            </w:r>
          </w:p>
          <w:p w14:paraId="7BCEC235" w14:textId="18CD44E0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Hautschutzmittel benutzen: </w:t>
            </w:r>
          </w:p>
          <w:p w14:paraId="26B9D1B2" w14:textId="15D813FA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Schutz (vor der Arbeit)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Reinigung (vor Pausen und Arbeitsschluss)</w:t>
            </w:r>
            <w:r w:rsidR="00F17DBD" w:rsidRPr="00C04344">
              <w:br/>
            </w:r>
            <w:r w:rsidR="00F17DBD" w:rsidRPr="00C04344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Pflege (nach der Arbeit)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</w:p>
          <w:p w14:paraId="41AE7407" w14:textId="1D83260E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Schutzbrille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tragen</w:t>
            </w:r>
          </w:p>
          <w:p w14:paraId="5CA60CA1" w14:textId="4B579E75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Schutzschuhe mit leitfähigen Sohlen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tragen</w:t>
            </w:r>
          </w:p>
          <w:p w14:paraId="693F5F64" w14:textId="7B66D142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Lackiergut bis zur vollständigen Trocknung im abgesaugten Bereich </w:t>
            </w:r>
            <w:r w:rsidR="00354399" w:rsidRPr="00C04344">
              <w:br/>
            </w:r>
            <w:r w:rsidR="00F17DBD" w:rsidRPr="00C04344">
              <w:t>(</w:t>
            </w:r>
            <w:proofErr w:type="spellStart"/>
            <w:r w:rsidR="00F17DBD" w:rsidRPr="00C04344">
              <w:t>Abdunstplatz</w:t>
            </w:r>
            <w:proofErr w:type="spellEnd"/>
            <w:r w:rsidR="00F17DBD" w:rsidRPr="00C04344">
              <w:t>)</w:t>
            </w:r>
            <w:r w:rsidR="00354399" w:rsidRPr="00C04344">
              <w:t xml:space="preserve"> </w:t>
            </w:r>
            <w:r w:rsidR="00F17DBD" w:rsidRPr="00C04344">
              <w:t>belassen</w:t>
            </w:r>
          </w:p>
          <w:p w14:paraId="3F3B768A" w14:textId="3276BA41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Mit Farbe oder Verdünnung getränkte Lappen in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Sicherheitstonne geben</w:t>
            </w:r>
          </w:p>
          <w:p w14:paraId="5B236669" w14:textId="0F3DFA43" w:rsidR="00D45CA8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Am Arbeitsplatz nicht rauchen, essen oder trinken und hier keine Lebensmittel </w:t>
            </w:r>
            <w:r>
              <w:br/>
            </w:r>
            <w:r w:rsidR="00F17DBD" w:rsidRPr="00C04344"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81CA21B" w14:textId="0E5FCE50" w:rsidR="00D45CA8" w:rsidRPr="00C04344" w:rsidRDefault="00F17D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04344">
              <w:rPr>
                <w:rFonts w:ascii="Source Sans 3" w:hAnsi="Source Sans 3"/>
                <w:noProof/>
              </w:rPr>
              <w:drawing>
                <wp:inline distT="0" distB="0" distL="0" distR="0" wp14:anchorId="152F5E79" wp14:editId="0211B97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04344" w14:paraId="351C5A66" w14:textId="77777777" w:rsidTr="0035439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86028B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C04344" w14:paraId="32AE2F9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BC4D4F9" w14:textId="21F26FDF" w:rsidR="00D45CA8" w:rsidRPr="00C04344" w:rsidRDefault="00F17D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0434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1568EA7" wp14:editId="2C7BBC45">
                  <wp:extent cx="612140" cy="61214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BCE10E3" w14:textId="54B80D51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Verschüttete Farbe und Verdünner mit Universalbinder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abdecken und so eindämmen, dass nichts in die Kanalisation gelangt. Dabei Atemschutz-Filtergerät mit Gasfilter A2 </w:t>
            </w:r>
            <w:r w:rsidR="00354399" w:rsidRPr="00C04344">
              <w:br/>
            </w:r>
            <w:r w:rsidR="00F17DBD" w:rsidRPr="00C04344">
              <w:t xml:space="preserve">(Kennfarbe braun) tragen. Universalbinder aufnehmen, in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Sicherheitstonne füllen </w:t>
            </w:r>
            <w:r w:rsidR="00354399" w:rsidRPr="00C04344">
              <w:br/>
            </w:r>
            <w:r w:rsidR="00F17DBD" w:rsidRPr="00C04344">
              <w:t xml:space="preserve">und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,Tel.: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zur Entsorgung geben</w:t>
            </w:r>
          </w:p>
          <w:p w14:paraId="5346BF31" w14:textId="33E3CD58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Im Brandfall vorhandenen Feuerlöscher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benutzen;</w:t>
            </w:r>
            <w:r w:rsidR="00F17DBD" w:rsidRPr="00C04344">
              <w:br/>
              <w:t xml:space="preserve">Vorgesetzten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noProof/>
                <w:u w:val="single"/>
              </w:rPr>
              <w:t> </w:t>
            </w:r>
            <w:r w:rsidR="00F17DBD" w:rsidRPr="00C04344">
              <w:rPr>
                <w:u w:val="single"/>
              </w:rPr>
              <w:fldChar w:fldCharType="end"/>
            </w:r>
            <w:r w:rsidR="00F17DBD" w:rsidRPr="00C04344">
              <w:t xml:space="preserve">  informieren</w:t>
            </w:r>
          </w:p>
          <w:p w14:paraId="692B06BB" w14:textId="3DAED95C" w:rsidR="00D45CA8" w:rsidRPr="00C04344" w:rsidRDefault="00F17DBD" w:rsidP="00C04344">
            <w:pPr>
              <w:pStyle w:val="Notruf"/>
              <w:spacing w:before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 xml:space="preserve">Notruf  </w:t>
            </w:r>
            <w:r w:rsidRPr="00C04344">
              <w:rPr>
                <w:rFonts w:ascii="Source Sans 3" w:hAnsi="Source Sans 3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</w:rPr>
              <w:instrText xml:space="preserve"> FORMTEXT </w:instrText>
            </w:r>
            <w:r w:rsidRPr="00C04344">
              <w:rPr>
                <w:rFonts w:ascii="Source Sans 3" w:hAnsi="Source Sans 3"/>
              </w:rPr>
            </w:r>
            <w:r w:rsidRPr="00C04344">
              <w:rPr>
                <w:rFonts w:ascii="Source Sans 3" w:hAnsi="Source Sans 3"/>
              </w:rPr>
              <w:fldChar w:fldCharType="separate"/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C04344" w14:paraId="0B6F1807" w14:textId="77777777" w:rsidTr="0035439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639C46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Erste Hilfe</w:t>
            </w:r>
          </w:p>
        </w:tc>
      </w:tr>
      <w:tr w:rsidR="00D45CA8" w:rsidRPr="00C04344" w14:paraId="4F6FC63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F97BEA" w14:textId="77777777" w:rsidR="00D45CA8" w:rsidRPr="00C0434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04344">
              <w:rPr>
                <w:rFonts w:ascii="Source Sans 3" w:hAnsi="Source Sans 3"/>
                <w:noProof/>
              </w:rPr>
              <w:drawing>
                <wp:inline distT="0" distB="0" distL="0" distR="0" wp14:anchorId="129E5783" wp14:editId="5F8FEDB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C153D4" w14:textId="4549788B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Spritzer im Auge: Sofort mit viel Wasser ausspülen, umgehend</w:t>
            </w:r>
            <w:r w:rsidR="00F17DBD" w:rsidRPr="00C04344">
              <w:br/>
              <w:t xml:space="preserve">Vorgesetzten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fldChar w:fldCharType="end"/>
            </w:r>
            <w:r w:rsidR="00F17DBD" w:rsidRPr="00C04344">
              <w:t xml:space="preserve">  informieren, Augenarzt aufsuchen</w:t>
            </w:r>
          </w:p>
          <w:p w14:paraId="08CDFE61" w14:textId="2EA24297" w:rsidR="00F17DBD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 xml:space="preserve">Hautkontakt: Zunächst mit Tuch oder Papier säubern, dann mit Wasser und </w:t>
            </w:r>
            <w:r w:rsidR="00F17DBD" w:rsidRPr="00C04344">
              <w:br/>
              <w:t xml:space="preserve">Hautreinigungsmittel  </w:t>
            </w:r>
            <w:r w:rsidR="00F17DBD" w:rsidRPr="00C04344">
              <w:rPr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F17DBD" w:rsidRPr="00C04344">
              <w:rPr>
                <w:u w:val="single"/>
              </w:rPr>
              <w:instrText xml:space="preserve"> FORMTEXT </w:instrText>
            </w:r>
            <w:r w:rsidR="00F17DBD" w:rsidRPr="00C04344">
              <w:rPr>
                <w:u w:val="single"/>
              </w:rPr>
            </w:r>
            <w:r w:rsidR="00F17DBD" w:rsidRPr="00C04344">
              <w:rPr>
                <w:u w:val="single"/>
              </w:rPr>
              <w:fldChar w:fldCharType="separate"/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rPr>
                <w:u w:val="single"/>
              </w:rPr>
              <w:t> </w:t>
            </w:r>
            <w:r w:rsidR="00F17DBD" w:rsidRPr="00C04344">
              <w:fldChar w:fldCharType="end"/>
            </w:r>
            <w:r w:rsidR="00F17DBD" w:rsidRPr="00C04344">
              <w:t xml:space="preserve">  (</w:t>
            </w:r>
            <w:r w:rsidR="00F17DBD" w:rsidRPr="00C04344">
              <w:rPr>
                <w:b/>
              </w:rPr>
              <w:t>niemals</w:t>
            </w:r>
            <w:r w:rsidR="00F17DBD" w:rsidRPr="00C04344">
              <w:t xml:space="preserve"> mit Verdünner!) reinigen</w:t>
            </w:r>
          </w:p>
          <w:p w14:paraId="6113A2C3" w14:textId="21E16962" w:rsidR="00400BC7" w:rsidRPr="00C04344" w:rsidRDefault="00C04344" w:rsidP="00C04344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17DBD" w:rsidRPr="00C04344">
              <w:t>Mit Farbe oder Verdünner getränkte Kleidung sofort wechseln</w:t>
            </w:r>
          </w:p>
          <w:p w14:paraId="4957FC1D" w14:textId="57B6A432" w:rsidR="00D45CA8" w:rsidRPr="00C04344" w:rsidRDefault="00872D6F" w:rsidP="00C04344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C0434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0434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04344">
              <w:rPr>
                <w:rFonts w:ascii="Source Sans 3" w:hAnsi="Source Sans 3"/>
                <w:sz w:val="20"/>
                <w:szCs w:val="20"/>
              </w:rPr>
            </w:r>
            <w:r w:rsidRPr="00C0434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04344">
              <w:rPr>
                <w:rFonts w:ascii="Source Sans 3" w:hAnsi="Source Sans 3"/>
                <w:sz w:val="20"/>
                <w:szCs w:val="20"/>
              </w:rPr>
              <w:tab/>
            </w:r>
            <w:r w:rsidR="00C04344">
              <w:rPr>
                <w:rFonts w:ascii="Source Sans 3" w:hAnsi="Source Sans 3"/>
                <w:sz w:val="20"/>
                <w:szCs w:val="20"/>
              </w:rPr>
              <w:tab/>
            </w:r>
            <w:r w:rsidRPr="00C0434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0434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0434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0434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0434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04344" w14:paraId="589F54C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150CF9" w14:textId="77777777" w:rsidR="00D45CA8" w:rsidRPr="00C04344" w:rsidRDefault="00D45CA8" w:rsidP="00354399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C04344" w14:paraId="1BCD6FD7" w14:textId="77777777" w:rsidTr="0035439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383D8C3" w14:textId="77777777" w:rsidR="00D45CA8" w:rsidRPr="00C0434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41FB0D2" w14:textId="5419DD72" w:rsidR="00D45CA8" w:rsidRPr="00C04344" w:rsidRDefault="00F17DBD" w:rsidP="00F17DBD">
            <w:pPr>
              <w:rPr>
                <w:rFonts w:ascii="Source Sans 3" w:hAnsi="Source Sans 3"/>
              </w:rPr>
            </w:pPr>
            <w:r w:rsidRPr="00C04344">
              <w:rPr>
                <w:rFonts w:ascii="Source Sans 3" w:hAnsi="Source Sans 3"/>
              </w:rPr>
              <w:t>Mit Lack oder Verdünner getränkte Lappen oder gebrauchten Universalbinder</w:t>
            </w:r>
            <w:r w:rsidR="00354399" w:rsidRPr="00C04344">
              <w:rPr>
                <w:rFonts w:ascii="Source Sans 3" w:hAnsi="Source Sans 3"/>
              </w:rPr>
              <w:br/>
            </w:r>
            <w:r w:rsidRPr="00C04344">
              <w:rPr>
                <w:rFonts w:ascii="Source Sans 3" w:hAnsi="Source Sans 3"/>
              </w:rPr>
              <w:t xml:space="preserve">in 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  <w:r w:rsidRPr="00C04344">
              <w:rPr>
                <w:rFonts w:ascii="Source Sans 3" w:hAnsi="Source Sans 3"/>
              </w:rPr>
              <w:t xml:space="preserve">  Sicherheitstonne geben</w:t>
            </w:r>
            <w:r w:rsidR="00354399" w:rsidRPr="00C04344">
              <w:rPr>
                <w:rFonts w:ascii="Source Sans 3" w:hAnsi="Source Sans 3"/>
              </w:rPr>
              <w:br/>
            </w:r>
            <w:r w:rsidRPr="00C04344">
              <w:rPr>
                <w:rFonts w:ascii="Source Sans 3" w:hAnsi="Source Sans 3"/>
              </w:rPr>
              <w:t xml:space="preserve">Entleerung erfolgt täglich durch 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  <w:r w:rsidRPr="00C04344">
              <w:rPr>
                <w:rFonts w:ascii="Source Sans 3" w:hAnsi="Source Sans 3"/>
              </w:rPr>
              <w:t xml:space="preserve"> , Tel.;  </w:t>
            </w:r>
            <w:r w:rsidRPr="00C04344">
              <w:rPr>
                <w:rFonts w:ascii="Source Sans 3" w:hAnsi="Source Sans 3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04344">
              <w:rPr>
                <w:rFonts w:ascii="Source Sans 3" w:hAnsi="Source Sans 3"/>
                <w:u w:val="single"/>
              </w:rPr>
            </w:r>
            <w:r w:rsidRPr="00C04344">
              <w:rPr>
                <w:rFonts w:ascii="Source Sans 3" w:hAnsi="Source Sans 3"/>
                <w:u w:val="single"/>
              </w:rPr>
              <w:fldChar w:fldCharType="separate"/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  <w:u w:val="single"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</w:p>
          <w:p w14:paraId="6ECF250E" w14:textId="77777777" w:rsidR="00872D6F" w:rsidRPr="00C04344" w:rsidRDefault="00872D6F" w:rsidP="00354399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C0434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04344">
              <w:rPr>
                <w:rFonts w:ascii="Source Sans 3" w:hAnsi="Source Sans 3"/>
                <w:color w:val="000000"/>
              </w:rPr>
              <w:t xml:space="preserve"> </w:t>
            </w:r>
            <w:r w:rsidRPr="00C0434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</w:rPr>
              <w:instrText xml:space="preserve"> FORMTEXT </w:instrText>
            </w:r>
            <w:r w:rsidRPr="00C04344">
              <w:rPr>
                <w:rFonts w:ascii="Source Sans 3" w:hAnsi="Source Sans 3"/>
              </w:rPr>
            </w:r>
            <w:r w:rsidRPr="00C04344">
              <w:rPr>
                <w:rFonts w:ascii="Source Sans 3" w:hAnsi="Source Sans 3"/>
              </w:rPr>
              <w:fldChar w:fldCharType="separate"/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  <w:r w:rsidRPr="00C04344">
              <w:rPr>
                <w:rFonts w:ascii="Source Sans 3" w:hAnsi="Source Sans 3"/>
                <w:color w:val="000000"/>
              </w:rPr>
              <w:tab/>
            </w:r>
            <w:r w:rsidRPr="00C04344">
              <w:rPr>
                <w:rFonts w:ascii="Source Sans 3" w:hAnsi="Source Sans 3"/>
                <w:color w:val="000000"/>
              </w:rPr>
              <w:tab/>
            </w:r>
            <w:r w:rsidRPr="00C0434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04344">
              <w:rPr>
                <w:rFonts w:ascii="Source Sans 3" w:hAnsi="Source Sans 3"/>
                <w:color w:val="000000"/>
              </w:rPr>
              <w:t xml:space="preserve"> </w:t>
            </w:r>
            <w:r w:rsidRPr="00C0434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04344">
              <w:rPr>
                <w:rFonts w:ascii="Source Sans 3" w:hAnsi="Source Sans 3"/>
              </w:rPr>
              <w:instrText xml:space="preserve"> FORMTEXT </w:instrText>
            </w:r>
            <w:r w:rsidRPr="00C04344">
              <w:rPr>
                <w:rFonts w:ascii="Source Sans 3" w:hAnsi="Source Sans 3"/>
              </w:rPr>
            </w:r>
            <w:r w:rsidRPr="00C04344">
              <w:rPr>
                <w:rFonts w:ascii="Source Sans 3" w:hAnsi="Source Sans 3"/>
              </w:rPr>
              <w:fldChar w:fldCharType="separate"/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  <w:noProof/>
              </w:rPr>
              <w:t> </w:t>
            </w:r>
            <w:r w:rsidRPr="00C04344">
              <w:rPr>
                <w:rFonts w:ascii="Source Sans 3" w:hAnsi="Source Sans 3"/>
              </w:rPr>
              <w:fldChar w:fldCharType="end"/>
            </w:r>
          </w:p>
        </w:tc>
      </w:tr>
    </w:tbl>
    <w:p w14:paraId="3348585C" w14:textId="77777777" w:rsidR="00D45CA8" w:rsidRPr="00C0434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0434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F44690C-8DB3-48E0-9449-20BE9E1A3A59}"/>
    <w:embedBold r:id="rId2" w:fontKey="{53C59739-F7D5-4043-927B-7E3BDB3A9B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BD"/>
    <w:rsid w:val="000718AA"/>
    <w:rsid w:val="00072313"/>
    <w:rsid w:val="000915F3"/>
    <w:rsid w:val="0020256F"/>
    <w:rsid w:val="002874ED"/>
    <w:rsid w:val="002B0015"/>
    <w:rsid w:val="00352514"/>
    <w:rsid w:val="00354399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62348"/>
    <w:rsid w:val="00B836B7"/>
    <w:rsid w:val="00C04344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17DB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3CC49D"/>
  <w15:chartTrackingRefBased/>
  <w15:docId w15:val="{68ECB3A0-CE8C-439B-BB0B-98AA2524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0434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2025-08-06T08:50:00Z</dcterms:created>
  <dcterms:modified xsi:type="dcterms:W3CDTF">2026-01-05T15:51:00Z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