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21616" w14:textId="77777777" w:rsidR="00564C7D" w:rsidRPr="009D79F6" w:rsidRDefault="00072313">
      <w:pPr>
        <w:spacing w:before="0"/>
        <w:rPr>
          <w:rFonts w:ascii="Source Sans 3" w:hAnsi="Source Sans 3"/>
          <w:sz w:val="8"/>
        </w:rPr>
      </w:pPr>
      <w:r w:rsidRPr="009D79F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48F2155" wp14:editId="21FE84A9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5EAA9" w14:textId="77777777" w:rsidR="00564C7D" w:rsidRPr="009D79F6" w:rsidRDefault="00564C7D">
      <w:pPr>
        <w:spacing w:before="0"/>
        <w:rPr>
          <w:rFonts w:ascii="Source Sans 3" w:hAnsi="Source Sans 3"/>
          <w:sz w:val="8"/>
        </w:rPr>
      </w:pPr>
    </w:p>
    <w:p w14:paraId="180836BB" w14:textId="77777777" w:rsidR="00564C7D" w:rsidRPr="009D79F6" w:rsidRDefault="00564C7D">
      <w:pPr>
        <w:spacing w:before="0"/>
        <w:rPr>
          <w:rFonts w:ascii="Source Sans 3" w:hAnsi="Source Sans 3"/>
          <w:sz w:val="8"/>
        </w:rPr>
      </w:pPr>
    </w:p>
    <w:p w14:paraId="0E28558A" w14:textId="77777777" w:rsidR="00564C7D" w:rsidRPr="009D79F6" w:rsidRDefault="00564C7D">
      <w:pPr>
        <w:spacing w:before="0"/>
        <w:rPr>
          <w:rFonts w:ascii="Source Sans 3" w:hAnsi="Source Sans 3"/>
          <w:sz w:val="8"/>
        </w:rPr>
      </w:pPr>
    </w:p>
    <w:p w14:paraId="3C664C0D" w14:textId="77777777" w:rsidR="00564C7D" w:rsidRPr="009D79F6" w:rsidRDefault="00564C7D">
      <w:pPr>
        <w:spacing w:before="0"/>
        <w:rPr>
          <w:rFonts w:ascii="Source Sans 3" w:hAnsi="Source Sans 3"/>
          <w:sz w:val="8"/>
        </w:rPr>
        <w:sectPr w:rsidR="00564C7D" w:rsidRPr="009D79F6" w:rsidSect="009D79F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B805C0D" w14:textId="508788B3" w:rsidR="00744851" w:rsidRPr="009D79F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D79F6" w14:paraId="25F5B7A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6582395" w14:textId="77777777" w:rsidR="00B836B7" w:rsidRPr="009D79F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C340583" wp14:editId="32C43C5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9E232" w14:textId="77777777" w:rsidR="00B836B7" w:rsidRPr="009D79F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947748E" w14:textId="77777777" w:rsidR="00B836B7" w:rsidRPr="009D79F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D4AE570" wp14:editId="2D50D6C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4CFA56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D79F6">
              <w:rPr>
                <w:rFonts w:ascii="Source Sans 3" w:hAnsi="Source Sans 3"/>
              </w:rPr>
              <w:t xml:space="preserve">Firma:  </w:t>
            </w:r>
            <w:r w:rsidR="00B836B7" w:rsidRPr="009D79F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D79F6">
              <w:rPr>
                <w:rFonts w:ascii="Source Sans 3" w:hAnsi="Source Sans 3"/>
              </w:rPr>
              <w:instrText xml:space="preserve"> FORMTEXT </w:instrText>
            </w:r>
            <w:r w:rsidR="00B836B7" w:rsidRPr="009D79F6">
              <w:rPr>
                <w:rFonts w:ascii="Source Sans 3" w:hAnsi="Source Sans 3"/>
              </w:rPr>
            </w:r>
            <w:r w:rsidR="00B836B7" w:rsidRPr="009D79F6">
              <w:rPr>
                <w:rFonts w:ascii="Source Sans 3" w:hAnsi="Source Sans 3"/>
              </w:rPr>
              <w:fldChar w:fldCharType="separate"/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</w:rPr>
              <w:fldChar w:fldCharType="end"/>
            </w:r>
            <w:bookmarkEnd w:id="0"/>
          </w:p>
          <w:p w14:paraId="654F1DA3" w14:textId="385E2EF4" w:rsidR="00B836B7" w:rsidRPr="009D79F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14B4E28" wp14:editId="1102162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716FA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D79F6">
              <w:rPr>
                <w:rFonts w:ascii="Source Sans 3" w:hAnsi="Source Sans 3"/>
              </w:rPr>
              <w:t xml:space="preserve">Arbeitsbereich: </w:t>
            </w:r>
            <w:proofErr w:type="spellStart"/>
            <w:r w:rsidR="00691394" w:rsidRPr="009D79F6">
              <w:rPr>
                <w:rFonts w:ascii="Source Sans 3" w:hAnsi="Source Sans 3"/>
              </w:rPr>
              <w:t>Tampondruckerei</w:t>
            </w:r>
            <w:proofErr w:type="spellEnd"/>
          </w:p>
          <w:p w14:paraId="2730DCF2" w14:textId="77777777" w:rsidR="00B836B7" w:rsidRPr="009D79F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8194DF5" wp14:editId="1DD07DC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B235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D79F6">
              <w:rPr>
                <w:rFonts w:ascii="Source Sans 3" w:hAnsi="Source Sans 3"/>
              </w:rPr>
              <w:t xml:space="preserve">Verantwortlich:  </w:t>
            </w:r>
            <w:r w:rsidR="00B836B7" w:rsidRPr="009D79F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D79F6">
              <w:rPr>
                <w:rFonts w:ascii="Source Sans 3" w:hAnsi="Source Sans 3"/>
              </w:rPr>
              <w:instrText xml:space="preserve"> FORMTEXT </w:instrText>
            </w:r>
            <w:r w:rsidR="00B836B7" w:rsidRPr="009D79F6">
              <w:rPr>
                <w:rFonts w:ascii="Source Sans 3" w:hAnsi="Source Sans 3"/>
              </w:rPr>
            </w:r>
            <w:r w:rsidR="00B836B7" w:rsidRPr="009D79F6">
              <w:rPr>
                <w:rFonts w:ascii="Source Sans 3" w:hAnsi="Source Sans 3"/>
              </w:rPr>
              <w:fldChar w:fldCharType="separate"/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  <w:noProof/>
              </w:rPr>
              <w:t> </w:t>
            </w:r>
            <w:r w:rsidR="00B836B7" w:rsidRPr="009D79F6">
              <w:rPr>
                <w:rFonts w:ascii="Source Sans 3" w:hAnsi="Source Sans 3"/>
              </w:rPr>
              <w:fldChar w:fldCharType="end"/>
            </w:r>
          </w:p>
          <w:p w14:paraId="1898E484" w14:textId="77777777" w:rsidR="00744851" w:rsidRPr="009D79F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D79F6">
              <w:rPr>
                <w:rFonts w:ascii="Source Sans 3" w:hAnsi="Source Sans 3"/>
              </w:rPr>
              <w:tab/>
            </w:r>
            <w:r w:rsidRPr="009D79F6">
              <w:rPr>
                <w:rFonts w:ascii="Source Sans 3" w:hAnsi="Source Sans 3"/>
              </w:rPr>
              <w:tab/>
            </w:r>
            <w:r w:rsidRPr="009D79F6">
              <w:rPr>
                <w:rFonts w:ascii="Source Sans 3" w:hAnsi="Source Sans 3"/>
              </w:rPr>
              <w:tab/>
            </w:r>
            <w:r w:rsidRPr="009D79F6">
              <w:rPr>
                <w:rFonts w:ascii="Source Sans 3" w:hAnsi="Source Sans 3"/>
              </w:rPr>
              <w:tab/>
            </w:r>
            <w:r w:rsidRPr="009D79F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C836310" w14:textId="77777777" w:rsidR="00744851" w:rsidRPr="009D79F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D79F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77C1EC1" w14:textId="77777777" w:rsidR="00744851" w:rsidRPr="009D79F6" w:rsidRDefault="00744851">
            <w:pPr>
              <w:spacing w:before="0" w:after="60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GEM. § 14 GEFSTOFFV</w:t>
            </w:r>
          </w:p>
          <w:p w14:paraId="0FB47F99" w14:textId="77777777" w:rsidR="00564C7D" w:rsidRPr="009D79F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D79F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D79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0915F3" w:rsidRPr="009D79F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D79F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A8FCDE0" w14:textId="066C2AAE" w:rsidR="00744851" w:rsidRPr="009D79F6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Arbeitsplatz:</w:t>
            </w:r>
            <w:r w:rsidR="00E8423D" w:rsidRPr="009D79F6">
              <w:rPr>
                <w:rFonts w:ascii="Source Sans 3" w:hAnsi="Source Sans 3"/>
              </w:rPr>
              <w:t xml:space="preserve"> </w:t>
            </w:r>
            <w:proofErr w:type="spellStart"/>
            <w:r w:rsidR="00691394" w:rsidRPr="009D79F6">
              <w:rPr>
                <w:rFonts w:ascii="Source Sans 3" w:hAnsi="Source Sans 3"/>
              </w:rPr>
              <w:t>Tampondruckmaschine</w:t>
            </w:r>
            <w:proofErr w:type="spellEnd"/>
          </w:p>
          <w:p w14:paraId="19D9D42F" w14:textId="783C3F8C" w:rsidR="00D45CA8" w:rsidRPr="009D79F6" w:rsidRDefault="00D45CA8" w:rsidP="00691394">
            <w:pPr>
              <w:spacing w:before="100" w:after="60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 xml:space="preserve">Tätigkeit: </w:t>
            </w:r>
            <w:r w:rsidR="00691394" w:rsidRPr="009D79F6">
              <w:rPr>
                <w:rFonts w:ascii="Source Sans 3" w:hAnsi="Source Sans 3"/>
              </w:rPr>
              <w:t xml:space="preserve">Bedrucken von </w:t>
            </w:r>
            <w:r w:rsidR="00691394" w:rsidRPr="009D79F6">
              <w:rPr>
                <w:rFonts w:ascii="Source Sans 3" w:hAnsi="Source Sans 3"/>
              </w:rPr>
              <w:br/>
              <w:t>Kunststoffteilen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4ADBF54" w14:textId="77777777" w:rsidR="00B836B7" w:rsidRPr="009D79F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891D275" w14:textId="77777777" w:rsidR="00D45CA8" w:rsidRPr="009D79F6" w:rsidRDefault="00D45CA8">
            <w:pPr>
              <w:spacing w:before="0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 xml:space="preserve">Stand: </w:t>
            </w:r>
            <w:r w:rsidRPr="009D79F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D79F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D79F6">
              <w:rPr>
                <w:rFonts w:ascii="Source Sans 3" w:hAnsi="Source Sans 3"/>
                <w:u w:val="single"/>
              </w:rPr>
              <w:instrText>FORMTEXT</w:instrText>
            </w:r>
            <w:r w:rsidRPr="009D79F6">
              <w:rPr>
                <w:rFonts w:ascii="Source Sans 3" w:hAnsi="Source Sans 3"/>
                <w:u w:val="single"/>
              </w:rPr>
              <w:instrText xml:space="preserve"> </w:instrText>
            </w:r>
            <w:r w:rsidRPr="009D79F6">
              <w:rPr>
                <w:rFonts w:ascii="Source Sans 3" w:hAnsi="Source Sans 3"/>
                <w:u w:val="single"/>
              </w:rPr>
            </w:r>
            <w:r w:rsidRPr="009D79F6">
              <w:rPr>
                <w:rFonts w:ascii="Source Sans 3" w:hAnsi="Source Sans 3"/>
                <w:u w:val="single"/>
              </w:rPr>
              <w:fldChar w:fldCharType="separate"/>
            </w:r>
            <w:r w:rsidRPr="009D79F6">
              <w:rPr>
                <w:rFonts w:ascii="Source Sans 3" w:hAnsi="Source Sans 3"/>
                <w:noProof/>
                <w:u w:val="single"/>
              </w:rPr>
              <w:t> </w:t>
            </w:r>
            <w:r w:rsidRPr="009D79F6">
              <w:rPr>
                <w:rFonts w:ascii="Source Sans 3" w:hAnsi="Source Sans 3"/>
                <w:noProof/>
                <w:u w:val="single"/>
              </w:rPr>
              <w:t> </w:t>
            </w:r>
            <w:r w:rsidRPr="009D79F6">
              <w:rPr>
                <w:rFonts w:ascii="Source Sans 3" w:hAnsi="Source Sans 3"/>
                <w:noProof/>
                <w:u w:val="single"/>
              </w:rPr>
              <w:t> </w:t>
            </w:r>
            <w:r w:rsidRPr="009D79F6">
              <w:rPr>
                <w:rFonts w:ascii="Source Sans 3" w:hAnsi="Source Sans 3"/>
                <w:noProof/>
                <w:u w:val="single"/>
              </w:rPr>
              <w:t> </w:t>
            </w:r>
            <w:r w:rsidRPr="009D79F6">
              <w:rPr>
                <w:rFonts w:ascii="Source Sans 3" w:hAnsi="Source Sans 3"/>
                <w:noProof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D79F6">
              <w:rPr>
                <w:rFonts w:ascii="Source Sans 3" w:hAnsi="Source Sans 3"/>
              </w:rPr>
              <w:t xml:space="preserve"> </w:t>
            </w:r>
          </w:p>
          <w:p w14:paraId="7D439D47" w14:textId="4B340A3B" w:rsidR="00D45CA8" w:rsidRPr="009D79F6" w:rsidRDefault="0069139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D79F6">
              <w:rPr>
                <w:rFonts w:ascii="Source Sans 3" w:hAnsi="Source Sans 3"/>
                <w:sz w:val="16"/>
              </w:rPr>
              <w:t>B007</w:t>
            </w:r>
          </w:p>
        </w:tc>
      </w:tr>
      <w:tr w:rsidR="00D45CA8" w:rsidRPr="009D79F6" w14:paraId="3CC4406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E92B205" w14:textId="77777777" w:rsidR="00D45CA8" w:rsidRPr="009D79F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9D79F6" w14:paraId="2E64EA7C" w14:textId="77777777" w:rsidTr="0069139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44D5B2C" w14:textId="77777777" w:rsidR="00691394" w:rsidRPr="009D79F6" w:rsidRDefault="00691394" w:rsidP="00691394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proofErr w:type="spellStart"/>
            <w:r w:rsidRPr="009D79F6">
              <w:rPr>
                <w:rFonts w:ascii="Source Sans 3" w:hAnsi="Source Sans 3"/>
              </w:rPr>
              <w:t>Tampondruckfarbe</w:t>
            </w:r>
            <w:proofErr w:type="spellEnd"/>
            <w:r w:rsidRPr="009D79F6">
              <w:rPr>
                <w:rFonts w:ascii="Source Sans 3" w:hAnsi="Source Sans 3"/>
              </w:rPr>
              <w:t xml:space="preserve"> und Verdünner  </w:t>
            </w:r>
            <w:r w:rsidRPr="009D79F6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D79F6">
              <w:rPr>
                <w:rFonts w:ascii="Source Sans 3" w:hAnsi="Source Sans 3"/>
                <w:u w:val="single"/>
              </w:rPr>
            </w:r>
            <w:r w:rsidRPr="009D79F6">
              <w:rPr>
                <w:rFonts w:ascii="Source Sans 3" w:hAnsi="Source Sans 3"/>
                <w:u w:val="single"/>
              </w:rPr>
              <w:fldChar w:fldCharType="separate"/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</w:rPr>
              <w:fldChar w:fldCharType="end"/>
            </w:r>
          </w:p>
          <w:p w14:paraId="4FE8BB43" w14:textId="03124F63" w:rsidR="00D45CA8" w:rsidRPr="009D79F6" w:rsidRDefault="00691394" w:rsidP="00691394">
            <w:pPr>
              <w:pStyle w:val="berschrift3"/>
              <w:ind w:left="1191"/>
              <w:jc w:val="left"/>
              <w:rPr>
                <w:rFonts w:ascii="Source Sans 3" w:hAnsi="Source Sans 3"/>
                <w:b w:val="0"/>
                <w:bCs/>
                <w:sz w:val="24"/>
                <w:szCs w:val="24"/>
              </w:rPr>
            </w:pPr>
            <w:r w:rsidRPr="009D79F6">
              <w:rPr>
                <w:rFonts w:ascii="Source Sans 3" w:hAnsi="Source Sans 3"/>
                <w:b w:val="0"/>
                <w:bCs/>
                <w:sz w:val="24"/>
                <w:szCs w:val="24"/>
              </w:rPr>
              <w:t xml:space="preserve">enthält </w:t>
            </w:r>
            <w:proofErr w:type="spellStart"/>
            <w:r w:rsidRPr="009D79F6">
              <w:rPr>
                <w:rFonts w:ascii="Source Sans 3" w:hAnsi="Source Sans 3"/>
                <w:b w:val="0"/>
                <w:bCs/>
                <w:sz w:val="24"/>
                <w:szCs w:val="24"/>
              </w:rPr>
              <w:t>Xylole</w:t>
            </w:r>
            <w:proofErr w:type="spellEnd"/>
            <w:r w:rsidRPr="009D79F6">
              <w:rPr>
                <w:rFonts w:ascii="Source Sans 3" w:hAnsi="Source Sans 3"/>
                <w:b w:val="0"/>
                <w:bCs/>
                <w:sz w:val="24"/>
                <w:szCs w:val="24"/>
              </w:rPr>
              <w:t xml:space="preserve">, Ethylbenzol, </w:t>
            </w:r>
            <w:proofErr w:type="spellStart"/>
            <w:r w:rsidRPr="009D79F6">
              <w:rPr>
                <w:rFonts w:ascii="Source Sans 3" w:hAnsi="Source Sans 3"/>
                <w:b w:val="0"/>
                <w:bCs/>
                <w:sz w:val="24"/>
                <w:szCs w:val="24"/>
              </w:rPr>
              <w:t>Cyclohexanon</w:t>
            </w:r>
            <w:proofErr w:type="spellEnd"/>
          </w:p>
        </w:tc>
      </w:tr>
      <w:tr w:rsidR="00D45CA8" w:rsidRPr="009D79F6" w14:paraId="1FC3F5F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845529" w14:textId="77777777" w:rsidR="00D45CA8" w:rsidRPr="009D79F6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9D79F6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9D79F6" w14:paraId="6A6EA522" w14:textId="77777777" w:rsidTr="009D79F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C0BA8F" w14:textId="4401343B" w:rsidR="00D45CA8" w:rsidRPr="009D79F6" w:rsidRDefault="0069139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D79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A9A05A" wp14:editId="26AA42CA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1DD02" w14:textId="77777777" w:rsidR="00CF5E5C" w:rsidRPr="009D79F6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D79F6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D2B1A7D" w14:textId="34D3CF7A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Gesundheitsschädlich beim Einatmen und bei Hautkontakt</w:t>
            </w:r>
          </w:p>
          <w:p w14:paraId="39A3F6C4" w14:textId="2BEBA495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Hautkontakt führt zur Entfettung und Reizung; Reizwirkung auf Augen und Atemwege</w:t>
            </w:r>
          </w:p>
          <w:p w14:paraId="623E905F" w14:textId="5FE233D0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Bei hohen Konzentrationen ist narkotische Wirkung möglich</w:t>
            </w:r>
          </w:p>
          <w:p w14:paraId="15357E2E" w14:textId="03EAADE6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Dämpfe sind schwerer als Luft (sinken zu Boden) und sind leicht entzündbar</w:t>
            </w:r>
          </w:p>
          <w:p w14:paraId="0748867F" w14:textId="5D1E0348" w:rsidR="00E118EC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Wassergefährdend: Nicht in die Kanalisation gelangen lassen!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45C77DA" w14:textId="266F7D7F" w:rsidR="00D45CA8" w:rsidRPr="009D79F6" w:rsidRDefault="0069139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D79F6">
              <w:rPr>
                <w:rFonts w:ascii="Source Sans 3" w:hAnsi="Source Sans 3"/>
                <w:noProof/>
              </w:rPr>
              <w:drawing>
                <wp:inline distT="0" distB="0" distL="0" distR="0" wp14:anchorId="0D8F20F0" wp14:editId="7926EDE9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D79F6" w14:paraId="79887A3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C1F95F" w14:textId="77777777" w:rsidR="00D45CA8" w:rsidRPr="009D79F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9D79F6" w14:paraId="51850B90" w14:textId="77777777" w:rsidTr="009D79F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0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3C48AFD" w14:textId="260106E8" w:rsidR="00D45CA8" w:rsidRPr="009D79F6" w:rsidRDefault="0069139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D79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C4B05F9" wp14:editId="2F391DC9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7440438" w14:textId="6370B9DF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Nur bei eingeschalteter Absaugung arbeiten</w:t>
            </w:r>
          </w:p>
          <w:p w14:paraId="3E1B551E" w14:textId="6E2D2F48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Hautschutzmittel benutzen:</w:t>
            </w:r>
            <w:r w:rsidR="00691394" w:rsidRPr="009D79F6">
              <w:br/>
              <w:t xml:space="preserve">Schutz (vor der Arbeit)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  <w:r w:rsidR="00691394" w:rsidRPr="009D79F6">
              <w:t xml:space="preserve">  Reinigung (vor Pausen u. Arbeitsschluss)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  <w:r w:rsidR="00691394" w:rsidRPr="009D79F6">
              <w:br/>
              <w:t xml:space="preserve">Pflege (nach der Arbeit)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</w:p>
          <w:p w14:paraId="5E97A686" w14:textId="2C866DBB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 xml:space="preserve">Beim Um- und Abfüllen von Druckfarbe und Verdünner Schutzbrille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  <w:r w:rsidR="00691394" w:rsidRPr="009D79F6">
              <w:br/>
              <w:t xml:space="preserve">und Schutzhandschuhe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  <w:r w:rsidR="00691394" w:rsidRPr="009D79F6">
              <w:t xml:space="preserve">  tragen</w:t>
            </w:r>
          </w:p>
          <w:p w14:paraId="7ADC3A6B" w14:textId="3C2C67B1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 xml:space="preserve">Am Arbeitsplatz nicht rauchen, essen oder trinken und hier keine Lebensmittel </w:t>
            </w:r>
            <w:r w:rsidR="00691394" w:rsidRPr="009D79F6">
              <w:br/>
              <w:t>aufbewahren</w:t>
            </w:r>
          </w:p>
          <w:p w14:paraId="2614AFA7" w14:textId="0E92B317" w:rsidR="00D45CA8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Sonstige Zündquellen (Brennerflamme, Schweißarbeiten u.</w:t>
            </w:r>
            <w:r w:rsidR="00A04994" w:rsidRPr="009D79F6">
              <w:rPr>
                <w:rFonts w:cs="Arial"/>
                <w:w w:val="80"/>
              </w:rPr>
              <w:t> </w:t>
            </w:r>
            <w:r w:rsidR="00691394" w:rsidRPr="009D79F6">
              <w:t>a.)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2A365CD" w14:textId="77777777" w:rsidR="00D45CA8" w:rsidRPr="009D79F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D79F6" w14:paraId="0634CF0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81985F4" w14:textId="77777777" w:rsidR="00D45CA8" w:rsidRPr="009D79F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9D79F6" w14:paraId="4EDBC1ED" w14:textId="77777777" w:rsidTr="0069139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3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2F76D9A" w14:textId="77777777" w:rsidR="00D45CA8" w:rsidRPr="009D79F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9E2C89E" w14:textId="2CED3F44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 xml:space="preserve">Verschüttetes am Arbeitsplatz mit Universalbinder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  <w:r w:rsidR="00691394" w:rsidRPr="009D79F6">
              <w:br/>
              <w:t>aufnehmen und in Sicherheitsbehälter geben (Schutzhandschuhe tragen!)</w:t>
            </w:r>
          </w:p>
          <w:p w14:paraId="7B24D3F3" w14:textId="24A0D93D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 xml:space="preserve">Im Brandfall: Vorhandene Feuerlöscher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  <w:r w:rsidR="00691394" w:rsidRPr="009D79F6">
              <w:t xml:space="preserve">  benutzen;</w:t>
            </w:r>
            <w:r w:rsidR="00691394" w:rsidRPr="009D79F6">
              <w:br/>
              <w:t xml:space="preserve">Vorgesetzten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noProof/>
                <w:u w:val="single"/>
              </w:rPr>
              <w:t> </w:t>
            </w:r>
            <w:r w:rsidR="00691394" w:rsidRPr="009D79F6">
              <w:rPr>
                <w:u w:val="single"/>
              </w:rPr>
              <w:fldChar w:fldCharType="end"/>
            </w:r>
            <w:r w:rsidR="00691394" w:rsidRPr="009D79F6">
              <w:t xml:space="preserve">  informieren</w:t>
            </w:r>
          </w:p>
          <w:p w14:paraId="593484E9" w14:textId="1EFF9753" w:rsidR="00D45CA8" w:rsidRPr="009D79F6" w:rsidRDefault="00691394" w:rsidP="009D79F6">
            <w:pPr>
              <w:pStyle w:val="Notruf"/>
              <w:spacing w:before="0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Notruf</w:t>
            </w:r>
            <w:r w:rsidRPr="009D79F6">
              <w:rPr>
                <w:rFonts w:ascii="Source Sans 3" w:hAnsi="Source Sans 3"/>
                <w:sz w:val="20"/>
              </w:rPr>
              <w:t xml:space="preserve">  </w:t>
            </w:r>
            <w:r w:rsidRPr="009D79F6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</w:rPr>
              <w:instrText xml:space="preserve"> FORMTEXT </w:instrText>
            </w:r>
            <w:r w:rsidRPr="009D79F6">
              <w:rPr>
                <w:rFonts w:ascii="Source Sans 3" w:hAnsi="Source Sans 3"/>
              </w:rPr>
            </w:r>
            <w:r w:rsidRPr="009D79F6">
              <w:rPr>
                <w:rFonts w:ascii="Source Sans 3" w:hAnsi="Source Sans 3"/>
              </w:rPr>
              <w:fldChar w:fldCharType="separate"/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D79F6" w14:paraId="4EB8107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FAB6E6C" w14:textId="77777777" w:rsidR="00D45CA8" w:rsidRPr="009D79F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Erste Hilfe</w:t>
            </w:r>
          </w:p>
        </w:tc>
      </w:tr>
      <w:tr w:rsidR="00D45CA8" w:rsidRPr="009D79F6" w14:paraId="21CF5FD2" w14:textId="77777777" w:rsidTr="0069139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65C2F93" w14:textId="77777777" w:rsidR="00D45CA8" w:rsidRPr="009D79F6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D79F6">
              <w:rPr>
                <w:rFonts w:ascii="Source Sans 3" w:hAnsi="Source Sans 3"/>
                <w:noProof/>
              </w:rPr>
              <w:drawing>
                <wp:inline distT="0" distB="0" distL="0" distR="0" wp14:anchorId="627629F6" wp14:editId="6A34A71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406A139" w14:textId="49BAC237" w:rsidR="00691394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Hautkontakt: Zunächst mit Tuch oder Papier säubern, dann mit Hautreinigungs-</w:t>
            </w:r>
            <w:r w:rsidR="00691394" w:rsidRPr="009D79F6">
              <w:br/>
            </w:r>
            <w:proofErr w:type="spellStart"/>
            <w:r w:rsidR="00691394" w:rsidRPr="009D79F6">
              <w:t>mittel</w:t>
            </w:r>
            <w:proofErr w:type="spellEnd"/>
            <w:r w:rsidR="00691394" w:rsidRPr="009D79F6">
              <w:t xml:space="preserve">  </w:t>
            </w:r>
            <w:r w:rsidR="00691394" w:rsidRPr="009D79F6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691394" w:rsidRPr="009D79F6">
              <w:rPr>
                <w:u w:val="single"/>
              </w:rPr>
              <w:instrText xml:space="preserve"> FORMTEXT </w:instrText>
            </w:r>
            <w:r w:rsidR="00691394" w:rsidRPr="009D79F6">
              <w:rPr>
                <w:u w:val="single"/>
              </w:rPr>
            </w:r>
            <w:r w:rsidR="00691394" w:rsidRPr="009D79F6">
              <w:rPr>
                <w:u w:val="single"/>
              </w:rPr>
              <w:fldChar w:fldCharType="separate"/>
            </w:r>
            <w:r w:rsidR="00691394" w:rsidRPr="009D79F6">
              <w:rPr>
                <w:u w:val="single"/>
              </w:rPr>
              <w:t> </w:t>
            </w:r>
            <w:r w:rsidR="00691394" w:rsidRPr="009D79F6">
              <w:rPr>
                <w:u w:val="single"/>
              </w:rPr>
              <w:t> </w:t>
            </w:r>
            <w:r w:rsidR="00691394" w:rsidRPr="009D79F6">
              <w:rPr>
                <w:u w:val="single"/>
              </w:rPr>
              <w:t> </w:t>
            </w:r>
            <w:r w:rsidR="00691394" w:rsidRPr="009D79F6">
              <w:rPr>
                <w:u w:val="single"/>
              </w:rPr>
              <w:t> </w:t>
            </w:r>
            <w:r w:rsidR="00691394" w:rsidRPr="009D79F6">
              <w:rPr>
                <w:u w:val="single"/>
              </w:rPr>
              <w:t> </w:t>
            </w:r>
            <w:r w:rsidR="00691394" w:rsidRPr="009D79F6">
              <w:fldChar w:fldCharType="end"/>
            </w:r>
            <w:r w:rsidR="00691394" w:rsidRPr="009D79F6">
              <w:t xml:space="preserve">  und Wasser (niemals mit Verdünner) reinigen</w:t>
            </w:r>
          </w:p>
          <w:p w14:paraId="1999D06E" w14:textId="1CB995A5" w:rsidR="00400BC7" w:rsidRPr="009D79F6" w:rsidRDefault="009D79F6" w:rsidP="009D79F6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691394" w:rsidRPr="009D79F6">
              <w:t>Spritzer im Auge sofort mit viel Wasser ausspülen (Augendusche)</w:t>
            </w:r>
          </w:p>
          <w:p w14:paraId="3CDDBE03" w14:textId="6C99E323" w:rsidR="00D45CA8" w:rsidRPr="009D79F6" w:rsidRDefault="00872D6F" w:rsidP="009D79F6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D79F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D79F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D79F6">
              <w:rPr>
                <w:rFonts w:ascii="Source Sans 3" w:hAnsi="Source Sans 3"/>
                <w:sz w:val="20"/>
                <w:szCs w:val="20"/>
              </w:rPr>
            </w:r>
            <w:r w:rsidRPr="009D79F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D79F6">
              <w:rPr>
                <w:rFonts w:ascii="Source Sans 3" w:hAnsi="Source Sans 3"/>
                <w:sz w:val="20"/>
                <w:szCs w:val="20"/>
              </w:rPr>
              <w:tab/>
            </w:r>
            <w:r w:rsidR="009D79F6">
              <w:rPr>
                <w:rFonts w:ascii="Source Sans 3" w:hAnsi="Source Sans 3"/>
                <w:sz w:val="20"/>
                <w:szCs w:val="20"/>
              </w:rPr>
              <w:tab/>
            </w:r>
            <w:r w:rsidRPr="009D79F6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D79F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D79F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D79F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D79F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D79F6" w14:paraId="0EB784F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B9BAFE4" w14:textId="77777777" w:rsidR="00D45CA8" w:rsidRPr="009D79F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9D79F6" w14:paraId="5C0A9C0E" w14:textId="77777777" w:rsidTr="0069139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173AD20" w14:textId="77777777" w:rsidR="00D45CA8" w:rsidRPr="009D79F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EC0DF82" w14:textId="77777777" w:rsidR="00691394" w:rsidRPr="009D79F6" w:rsidRDefault="00691394" w:rsidP="00691394">
            <w:pPr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>Mit Druckfarbe oder Verdünner getränkte Lappen in</w:t>
            </w:r>
          </w:p>
          <w:p w14:paraId="584B5332" w14:textId="77777777" w:rsidR="00691394" w:rsidRPr="009D79F6" w:rsidRDefault="00691394" w:rsidP="00691394">
            <w:pPr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 xml:space="preserve">Sicherheitsbehälter </w:t>
            </w:r>
            <w:r w:rsidRPr="009D79F6">
              <w:rPr>
                <w:rFonts w:ascii="Source Sans 3" w:hAnsi="Source Sans 3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D79F6">
              <w:rPr>
                <w:rFonts w:ascii="Source Sans 3" w:hAnsi="Source Sans 3"/>
                <w:u w:val="single"/>
              </w:rPr>
            </w:r>
            <w:r w:rsidRPr="009D79F6">
              <w:rPr>
                <w:rFonts w:ascii="Source Sans 3" w:hAnsi="Source Sans 3"/>
                <w:u w:val="single"/>
              </w:rPr>
              <w:fldChar w:fldCharType="separate"/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</w:rPr>
              <w:fldChar w:fldCharType="end"/>
            </w:r>
            <w:r w:rsidRPr="009D79F6">
              <w:rPr>
                <w:rFonts w:ascii="Source Sans 3" w:hAnsi="Source Sans 3"/>
              </w:rPr>
              <w:t xml:space="preserve"> geben</w:t>
            </w:r>
          </w:p>
          <w:p w14:paraId="3DC57878" w14:textId="5CC37E41" w:rsidR="00D45CA8" w:rsidRPr="009D79F6" w:rsidRDefault="00691394" w:rsidP="00691394">
            <w:pPr>
              <w:rPr>
                <w:rFonts w:ascii="Source Sans 3" w:hAnsi="Source Sans 3"/>
              </w:rPr>
            </w:pPr>
            <w:r w:rsidRPr="009D79F6">
              <w:rPr>
                <w:rFonts w:ascii="Source Sans 3" w:hAnsi="Source Sans 3"/>
              </w:rPr>
              <w:t xml:space="preserve">Volle Sammelbehälter abholen lassen, Tel.: </w:t>
            </w:r>
            <w:r w:rsidRPr="009D79F6">
              <w:rPr>
                <w:rFonts w:ascii="Source Sans 3" w:hAnsi="Source Sans 3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D79F6">
              <w:rPr>
                <w:rFonts w:ascii="Source Sans 3" w:hAnsi="Source Sans 3"/>
                <w:u w:val="single"/>
              </w:rPr>
            </w:r>
            <w:r w:rsidRPr="009D79F6">
              <w:rPr>
                <w:rFonts w:ascii="Source Sans 3" w:hAnsi="Source Sans 3"/>
                <w:u w:val="single"/>
              </w:rPr>
              <w:fldChar w:fldCharType="separate"/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  <w:u w:val="single"/>
              </w:rPr>
              <w:t> </w:t>
            </w:r>
            <w:r w:rsidRPr="009D79F6">
              <w:rPr>
                <w:rFonts w:ascii="Source Sans 3" w:hAnsi="Source Sans 3"/>
              </w:rPr>
              <w:fldChar w:fldCharType="end"/>
            </w:r>
          </w:p>
          <w:p w14:paraId="5BAB773F" w14:textId="77777777" w:rsidR="00872D6F" w:rsidRPr="009D79F6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9D79F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D79F6">
              <w:rPr>
                <w:rFonts w:ascii="Source Sans 3" w:hAnsi="Source Sans 3"/>
                <w:color w:val="000000"/>
              </w:rPr>
              <w:t xml:space="preserve"> </w:t>
            </w:r>
            <w:r w:rsidRPr="009D79F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</w:rPr>
              <w:instrText xml:space="preserve"> FORMTEXT </w:instrText>
            </w:r>
            <w:r w:rsidRPr="009D79F6">
              <w:rPr>
                <w:rFonts w:ascii="Source Sans 3" w:hAnsi="Source Sans 3"/>
              </w:rPr>
            </w:r>
            <w:r w:rsidRPr="009D79F6">
              <w:rPr>
                <w:rFonts w:ascii="Source Sans 3" w:hAnsi="Source Sans 3"/>
              </w:rPr>
              <w:fldChar w:fldCharType="separate"/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</w:rPr>
              <w:fldChar w:fldCharType="end"/>
            </w:r>
            <w:r w:rsidRPr="009D79F6">
              <w:rPr>
                <w:rFonts w:ascii="Source Sans 3" w:hAnsi="Source Sans 3"/>
                <w:color w:val="000000"/>
              </w:rPr>
              <w:tab/>
            </w:r>
            <w:r w:rsidRPr="009D79F6">
              <w:rPr>
                <w:rFonts w:ascii="Source Sans 3" w:hAnsi="Source Sans 3"/>
                <w:color w:val="000000"/>
              </w:rPr>
              <w:tab/>
            </w:r>
            <w:r w:rsidRPr="009D79F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D79F6">
              <w:rPr>
                <w:rFonts w:ascii="Source Sans 3" w:hAnsi="Source Sans 3"/>
                <w:color w:val="000000"/>
              </w:rPr>
              <w:t xml:space="preserve"> </w:t>
            </w:r>
            <w:r w:rsidRPr="009D79F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D79F6">
              <w:rPr>
                <w:rFonts w:ascii="Source Sans 3" w:hAnsi="Source Sans 3"/>
              </w:rPr>
              <w:instrText xml:space="preserve"> FORMTEXT </w:instrText>
            </w:r>
            <w:r w:rsidRPr="009D79F6">
              <w:rPr>
                <w:rFonts w:ascii="Source Sans 3" w:hAnsi="Source Sans 3"/>
              </w:rPr>
            </w:r>
            <w:r w:rsidRPr="009D79F6">
              <w:rPr>
                <w:rFonts w:ascii="Source Sans 3" w:hAnsi="Source Sans 3"/>
              </w:rPr>
              <w:fldChar w:fldCharType="separate"/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  <w:noProof/>
              </w:rPr>
              <w:t> </w:t>
            </w:r>
            <w:r w:rsidRPr="009D79F6">
              <w:rPr>
                <w:rFonts w:ascii="Source Sans 3" w:hAnsi="Source Sans 3"/>
              </w:rPr>
              <w:fldChar w:fldCharType="end"/>
            </w:r>
          </w:p>
        </w:tc>
      </w:tr>
    </w:tbl>
    <w:p w14:paraId="1E119BB5" w14:textId="77777777" w:rsidR="00D45CA8" w:rsidRPr="009D79F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D79F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6C53714-808B-437D-8F5C-E700FA751EDF}"/>
    <w:embedBold r:id="rId2" w:fontKey="{68ADB264-1F6A-43DB-ACEA-43C51BEA68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94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691394"/>
    <w:rsid w:val="00744851"/>
    <w:rsid w:val="00800ABE"/>
    <w:rsid w:val="00850334"/>
    <w:rsid w:val="008525E3"/>
    <w:rsid w:val="00872D6F"/>
    <w:rsid w:val="00991CDD"/>
    <w:rsid w:val="009D79F6"/>
    <w:rsid w:val="00A04994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809DD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E34DA3"/>
  <w15:chartTrackingRefBased/>
  <w15:docId w15:val="{27B77832-82DD-4363-89D2-26EB9ADB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D79F6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2025-08-06T09:05:00Z</dcterms:created>
  <dcterms:modified xsi:type="dcterms:W3CDTF">2026-01-05T15:51:00Z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