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E6E0C" w14:textId="77777777" w:rsidR="00564C7D" w:rsidRPr="00E2706E" w:rsidRDefault="00072313">
      <w:pPr>
        <w:spacing w:before="0"/>
        <w:rPr>
          <w:rFonts w:ascii="Source Sans 3" w:hAnsi="Source Sans 3"/>
          <w:sz w:val="8"/>
        </w:rPr>
      </w:pPr>
      <w:r w:rsidRPr="00E2706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2A4A729" wp14:editId="21AD897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0BC1F" w14:textId="77777777" w:rsidR="00564C7D" w:rsidRPr="00E2706E" w:rsidRDefault="00564C7D">
      <w:pPr>
        <w:spacing w:before="0"/>
        <w:rPr>
          <w:rFonts w:ascii="Source Sans 3" w:hAnsi="Source Sans 3"/>
          <w:sz w:val="8"/>
        </w:rPr>
      </w:pPr>
    </w:p>
    <w:p w14:paraId="1F3DAB1C" w14:textId="77777777" w:rsidR="00564C7D" w:rsidRPr="00E2706E" w:rsidRDefault="00564C7D">
      <w:pPr>
        <w:spacing w:before="0"/>
        <w:rPr>
          <w:rFonts w:ascii="Source Sans 3" w:hAnsi="Source Sans 3"/>
          <w:sz w:val="8"/>
        </w:rPr>
      </w:pPr>
    </w:p>
    <w:p w14:paraId="1BDA0D58" w14:textId="77777777" w:rsidR="00564C7D" w:rsidRPr="00E2706E" w:rsidRDefault="00564C7D">
      <w:pPr>
        <w:spacing w:before="0"/>
        <w:rPr>
          <w:rFonts w:ascii="Source Sans 3" w:hAnsi="Source Sans 3"/>
          <w:sz w:val="8"/>
        </w:rPr>
      </w:pPr>
    </w:p>
    <w:p w14:paraId="173E96FA" w14:textId="77777777" w:rsidR="00564C7D" w:rsidRPr="00E2706E" w:rsidRDefault="00564C7D">
      <w:pPr>
        <w:spacing w:before="0"/>
        <w:rPr>
          <w:rFonts w:ascii="Source Sans 3" w:hAnsi="Source Sans 3"/>
          <w:sz w:val="8"/>
        </w:rPr>
        <w:sectPr w:rsidR="00564C7D" w:rsidRPr="00E2706E" w:rsidSect="00E2706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732BC87" w14:textId="25F2FD6E" w:rsidR="00744851" w:rsidRPr="00E2706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2706E" w14:paraId="4C696A9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0775A5D" w14:textId="77777777" w:rsidR="00B836B7" w:rsidRPr="00E2706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97E7AB6" wp14:editId="2436569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27B07" w14:textId="77777777" w:rsidR="00B836B7" w:rsidRPr="00E2706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EC67BD4" w14:textId="77777777" w:rsidR="00B836B7" w:rsidRPr="00E2706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3A564E1" wp14:editId="0B1BED2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FAD72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2706E">
              <w:rPr>
                <w:rFonts w:ascii="Source Sans 3" w:hAnsi="Source Sans 3"/>
              </w:rPr>
              <w:t xml:space="preserve">Firma:  </w:t>
            </w:r>
            <w:r w:rsidR="00B836B7" w:rsidRPr="00E2706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2706E">
              <w:rPr>
                <w:rFonts w:ascii="Source Sans 3" w:hAnsi="Source Sans 3"/>
              </w:rPr>
              <w:instrText xml:space="preserve"> FORMTEXT </w:instrText>
            </w:r>
            <w:r w:rsidR="00B836B7" w:rsidRPr="00E2706E">
              <w:rPr>
                <w:rFonts w:ascii="Source Sans 3" w:hAnsi="Source Sans 3"/>
              </w:rPr>
            </w:r>
            <w:r w:rsidR="00B836B7" w:rsidRPr="00E2706E">
              <w:rPr>
                <w:rFonts w:ascii="Source Sans 3" w:hAnsi="Source Sans 3"/>
              </w:rPr>
              <w:fldChar w:fldCharType="separate"/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</w:rPr>
              <w:fldChar w:fldCharType="end"/>
            </w:r>
            <w:bookmarkEnd w:id="0"/>
          </w:p>
          <w:p w14:paraId="7F896E5F" w14:textId="2A84F2A5" w:rsidR="00B836B7" w:rsidRPr="00E2706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9658360" wp14:editId="566DD90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5F3FA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2706E">
              <w:rPr>
                <w:rFonts w:ascii="Source Sans 3" w:hAnsi="Source Sans 3"/>
              </w:rPr>
              <w:t xml:space="preserve">Arbeitsbereich: </w:t>
            </w:r>
            <w:r w:rsidR="003D1C55" w:rsidRPr="00E2706E">
              <w:rPr>
                <w:rFonts w:ascii="Source Sans 3" w:hAnsi="Source Sans 3"/>
              </w:rPr>
              <w:t>Dentallabor</w:t>
            </w:r>
          </w:p>
          <w:p w14:paraId="565C241A" w14:textId="77777777" w:rsidR="00B836B7" w:rsidRPr="00E2706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F2BFBF8" wp14:editId="656E40C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0E1C0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2706E">
              <w:rPr>
                <w:rFonts w:ascii="Source Sans 3" w:hAnsi="Source Sans 3"/>
              </w:rPr>
              <w:t xml:space="preserve">Verantwortlich:  </w:t>
            </w:r>
            <w:r w:rsidR="00B836B7" w:rsidRPr="00E2706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2706E">
              <w:rPr>
                <w:rFonts w:ascii="Source Sans 3" w:hAnsi="Source Sans 3"/>
              </w:rPr>
              <w:instrText xml:space="preserve"> FORMTEXT </w:instrText>
            </w:r>
            <w:r w:rsidR="00B836B7" w:rsidRPr="00E2706E">
              <w:rPr>
                <w:rFonts w:ascii="Source Sans 3" w:hAnsi="Source Sans 3"/>
              </w:rPr>
            </w:r>
            <w:r w:rsidR="00B836B7" w:rsidRPr="00E2706E">
              <w:rPr>
                <w:rFonts w:ascii="Source Sans 3" w:hAnsi="Source Sans 3"/>
              </w:rPr>
              <w:fldChar w:fldCharType="separate"/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  <w:noProof/>
              </w:rPr>
              <w:t> </w:t>
            </w:r>
            <w:r w:rsidR="00B836B7" w:rsidRPr="00E2706E">
              <w:rPr>
                <w:rFonts w:ascii="Source Sans 3" w:hAnsi="Source Sans 3"/>
              </w:rPr>
              <w:fldChar w:fldCharType="end"/>
            </w:r>
          </w:p>
          <w:p w14:paraId="27E1E15F" w14:textId="77777777" w:rsidR="00744851" w:rsidRPr="00E2706E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2706E">
              <w:rPr>
                <w:rFonts w:ascii="Source Sans 3" w:hAnsi="Source Sans 3"/>
              </w:rPr>
              <w:tab/>
            </w:r>
            <w:r w:rsidRPr="00E2706E">
              <w:rPr>
                <w:rFonts w:ascii="Source Sans 3" w:hAnsi="Source Sans 3"/>
              </w:rPr>
              <w:tab/>
            </w:r>
            <w:r w:rsidRPr="00E2706E">
              <w:rPr>
                <w:rFonts w:ascii="Source Sans 3" w:hAnsi="Source Sans 3"/>
              </w:rPr>
              <w:tab/>
            </w:r>
            <w:r w:rsidRPr="00E2706E">
              <w:rPr>
                <w:rFonts w:ascii="Source Sans 3" w:hAnsi="Source Sans 3"/>
              </w:rPr>
              <w:tab/>
            </w:r>
            <w:r w:rsidRPr="00E2706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F8FD0E1" w14:textId="77777777" w:rsidR="00744851" w:rsidRPr="00E2706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2706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B4D19A2" w14:textId="77777777" w:rsidR="00744851" w:rsidRPr="00E2706E" w:rsidRDefault="00744851">
            <w:pPr>
              <w:spacing w:before="0" w:after="60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>GEM. § 14 GEFSTOFFV</w:t>
            </w:r>
          </w:p>
          <w:p w14:paraId="07DD4A26" w14:textId="1EF465CF" w:rsidR="00564C7D" w:rsidRPr="00E2706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2706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2706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A960F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2706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E2706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2706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F7255AB" w14:textId="1B8C9B56" w:rsidR="00744851" w:rsidRPr="00E2706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>Arbeitsplatz:</w:t>
            </w:r>
            <w:r w:rsidR="00E8423D" w:rsidRPr="00E2706E">
              <w:rPr>
                <w:rFonts w:ascii="Source Sans 3" w:hAnsi="Source Sans 3"/>
              </w:rPr>
              <w:t xml:space="preserve"> </w:t>
            </w:r>
            <w:r w:rsidR="003D1C55" w:rsidRPr="00E2706E">
              <w:rPr>
                <w:rFonts w:ascii="Source Sans 3" w:hAnsi="Source Sans 3"/>
              </w:rPr>
              <w:t>Glänzen</w:t>
            </w:r>
          </w:p>
          <w:p w14:paraId="704D4DFF" w14:textId="1969C67B" w:rsidR="00D45CA8" w:rsidRPr="00E2706E" w:rsidRDefault="00D45CA8" w:rsidP="003D1C55">
            <w:pPr>
              <w:spacing w:before="100" w:after="60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 xml:space="preserve">Tätigkeit: </w:t>
            </w:r>
            <w:r w:rsidR="003D1C55" w:rsidRPr="00E2706E">
              <w:rPr>
                <w:rFonts w:ascii="Source Sans 3" w:hAnsi="Source Sans 3"/>
              </w:rPr>
              <w:t xml:space="preserve">Glänzen im </w:t>
            </w:r>
            <w:r w:rsidR="00E2706E">
              <w:rPr>
                <w:rFonts w:ascii="Source Sans 3" w:hAnsi="Source Sans 3"/>
              </w:rPr>
              <w:br/>
            </w:r>
            <w:r w:rsidR="003D1C55" w:rsidRPr="00E2706E">
              <w:rPr>
                <w:rFonts w:ascii="Source Sans 3" w:hAnsi="Source Sans 3"/>
              </w:rPr>
              <w:t>Elektrolytautomaten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0B61769" w14:textId="77777777" w:rsidR="00B836B7" w:rsidRPr="00E2706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4AD0703" w14:textId="77777777" w:rsidR="00D45CA8" w:rsidRPr="00E2706E" w:rsidRDefault="00D45CA8">
            <w:pPr>
              <w:spacing w:before="0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 xml:space="preserve">Stand: </w:t>
            </w:r>
            <w:r w:rsidRPr="00E2706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2706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2706E">
              <w:rPr>
                <w:rFonts w:ascii="Source Sans 3" w:hAnsi="Source Sans 3"/>
                <w:u w:val="single"/>
              </w:rPr>
              <w:instrText>FORMTEXT</w:instrText>
            </w:r>
            <w:r w:rsidRPr="00E2706E">
              <w:rPr>
                <w:rFonts w:ascii="Source Sans 3" w:hAnsi="Source Sans 3"/>
                <w:u w:val="single"/>
              </w:rPr>
              <w:instrText xml:space="preserve"> </w:instrText>
            </w:r>
            <w:r w:rsidRPr="00E2706E">
              <w:rPr>
                <w:rFonts w:ascii="Source Sans 3" w:hAnsi="Source Sans 3"/>
                <w:u w:val="single"/>
              </w:rPr>
            </w:r>
            <w:r w:rsidRPr="00E2706E">
              <w:rPr>
                <w:rFonts w:ascii="Source Sans 3" w:hAnsi="Source Sans 3"/>
                <w:u w:val="single"/>
              </w:rPr>
              <w:fldChar w:fldCharType="separate"/>
            </w:r>
            <w:r w:rsidRPr="00E2706E">
              <w:rPr>
                <w:rFonts w:ascii="Source Sans 3" w:hAnsi="Source Sans 3"/>
                <w:noProof/>
                <w:u w:val="single"/>
              </w:rPr>
              <w:t> </w:t>
            </w:r>
            <w:r w:rsidRPr="00E2706E">
              <w:rPr>
                <w:rFonts w:ascii="Source Sans 3" w:hAnsi="Source Sans 3"/>
                <w:noProof/>
                <w:u w:val="single"/>
              </w:rPr>
              <w:t> </w:t>
            </w:r>
            <w:r w:rsidRPr="00E2706E">
              <w:rPr>
                <w:rFonts w:ascii="Source Sans 3" w:hAnsi="Source Sans 3"/>
                <w:noProof/>
                <w:u w:val="single"/>
              </w:rPr>
              <w:t> </w:t>
            </w:r>
            <w:r w:rsidRPr="00E2706E">
              <w:rPr>
                <w:rFonts w:ascii="Source Sans 3" w:hAnsi="Source Sans 3"/>
                <w:noProof/>
                <w:u w:val="single"/>
              </w:rPr>
              <w:t> </w:t>
            </w:r>
            <w:r w:rsidRPr="00E2706E">
              <w:rPr>
                <w:rFonts w:ascii="Source Sans 3" w:hAnsi="Source Sans 3"/>
                <w:noProof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2706E">
              <w:rPr>
                <w:rFonts w:ascii="Source Sans 3" w:hAnsi="Source Sans 3"/>
              </w:rPr>
              <w:t xml:space="preserve"> </w:t>
            </w:r>
          </w:p>
          <w:p w14:paraId="3CF2DF33" w14:textId="18D8C4D7" w:rsidR="00D45CA8" w:rsidRPr="00E2706E" w:rsidRDefault="003D1C55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2706E">
              <w:rPr>
                <w:rFonts w:ascii="Source Sans 3" w:hAnsi="Source Sans 3"/>
                <w:sz w:val="16"/>
              </w:rPr>
              <w:t>B013</w:t>
            </w:r>
          </w:p>
        </w:tc>
      </w:tr>
      <w:tr w:rsidR="00D45CA8" w:rsidRPr="00E2706E" w14:paraId="20B1C6E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32AEC24" w14:textId="77777777" w:rsidR="00D45CA8" w:rsidRPr="00E2706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E2706E" w14:paraId="4144154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F28F4CC" w14:textId="6C23229E" w:rsidR="00D45CA8" w:rsidRPr="00E2706E" w:rsidRDefault="003D1C55" w:rsidP="00E118EC">
            <w:pPr>
              <w:pStyle w:val="berschrift3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 xml:space="preserve">Elektrolyt  </w:t>
            </w:r>
            <w:r w:rsidRPr="00E2706E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2706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E2706E">
              <w:rPr>
                <w:rFonts w:ascii="Source Sans 3" w:hAnsi="Source Sans 3"/>
                <w:u w:val="single"/>
              </w:rPr>
            </w:r>
            <w:r w:rsidRPr="00E2706E">
              <w:rPr>
                <w:rFonts w:ascii="Source Sans 3" w:hAnsi="Source Sans 3"/>
                <w:u w:val="single"/>
              </w:rPr>
              <w:fldChar w:fldCharType="separate"/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</w:rPr>
              <w:fldChar w:fldCharType="end"/>
            </w:r>
            <w:r w:rsidRPr="00E2706E">
              <w:rPr>
                <w:rFonts w:ascii="Source Sans 3" w:hAnsi="Source Sans 3"/>
              </w:rPr>
              <w:t xml:space="preserve">  enthält Schwefelsäure</w:t>
            </w:r>
          </w:p>
        </w:tc>
      </w:tr>
      <w:tr w:rsidR="00D45CA8" w:rsidRPr="00E2706E" w14:paraId="0EDFD7E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F0C5C4" w14:textId="77777777" w:rsidR="00D45CA8" w:rsidRPr="00E2706E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E2706E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E2706E" w14:paraId="6B4A6EE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C6AA1BE" w14:textId="3232F702" w:rsidR="00D45CA8" w:rsidRPr="00E2706E" w:rsidRDefault="003D1C5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2706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17D5E9C" wp14:editId="3CCE0DEA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BD448" w14:textId="77777777" w:rsidR="00CF5E5C" w:rsidRPr="00E2706E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E2706E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C24420B" w14:textId="09F01E40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Bei Berührung mit Haut, Schleimhaut und Augen starke Verätzungen möglich</w:t>
            </w:r>
          </w:p>
          <w:p w14:paraId="639BBB53" w14:textId="5BC52E40" w:rsidR="00E118EC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Gesundheitsschädlich beim Verschlucken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86E51F1" w14:textId="32D5390E" w:rsidR="00D45CA8" w:rsidRPr="00E2706E" w:rsidRDefault="003D1C5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2706E">
              <w:rPr>
                <w:rFonts w:ascii="Source Sans 3" w:hAnsi="Source Sans 3"/>
                <w:noProof/>
              </w:rPr>
              <w:drawing>
                <wp:inline distT="0" distB="0" distL="0" distR="0" wp14:anchorId="625FBBB8" wp14:editId="0D10C498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2706E" w14:paraId="28791C3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8C8FE6" w14:textId="77777777" w:rsidR="00D45CA8" w:rsidRPr="00E2706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E2706E" w14:paraId="4C36DA5F" w14:textId="77777777" w:rsidTr="00E2706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7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16BEE63" w14:textId="77777777" w:rsidR="00D45CA8" w:rsidRPr="00E2706E" w:rsidRDefault="003D1C5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2706E">
              <w:rPr>
                <w:rFonts w:ascii="Source Sans 3" w:hAnsi="Source Sans 3"/>
                <w:noProof/>
              </w:rPr>
              <w:drawing>
                <wp:inline distT="0" distB="0" distL="0" distR="0" wp14:anchorId="2B5086E4" wp14:editId="12CCB5BC">
                  <wp:extent cx="612000" cy="612000"/>
                  <wp:effectExtent l="0" t="0" r="0" b="0"/>
                  <wp:docPr id="4" name="Grafik 4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CEDAF" w14:textId="24A11AEB" w:rsidR="003D1C55" w:rsidRPr="00E2706E" w:rsidRDefault="003D1C5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2706E">
              <w:rPr>
                <w:rFonts w:ascii="Source Sans 3" w:hAnsi="Source Sans 3"/>
                <w:noProof/>
              </w:rPr>
              <w:drawing>
                <wp:inline distT="0" distB="0" distL="0" distR="0" wp14:anchorId="7139A6E1" wp14:editId="49B9E162">
                  <wp:extent cx="612000" cy="612000"/>
                  <wp:effectExtent l="0" t="0" r="0" b="0"/>
                  <wp:docPr id="5" name="Grafik 5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3AE1330" w14:textId="368C4583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Beim Einhängen sowie bei Entnahme und Abspülen der Modellgussteile:</w:t>
            </w:r>
            <w:r w:rsidR="003D1C55" w:rsidRPr="00E2706E">
              <w:br/>
              <w:t xml:space="preserve">Schutzhandschuhe  </w:t>
            </w:r>
            <w:r w:rsidR="003D1C55" w:rsidRPr="00E2706E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D1C55" w:rsidRPr="00E2706E">
              <w:rPr>
                <w:u w:val="single"/>
              </w:rPr>
              <w:instrText xml:space="preserve"> FORMTEXT </w:instrText>
            </w:r>
            <w:r w:rsidR="003D1C55" w:rsidRPr="00E2706E">
              <w:rPr>
                <w:u w:val="single"/>
              </w:rPr>
            </w:r>
            <w:r w:rsidR="003D1C55" w:rsidRPr="00E2706E">
              <w:rPr>
                <w:u w:val="single"/>
              </w:rPr>
              <w:fldChar w:fldCharType="separate"/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u w:val="single"/>
              </w:rPr>
              <w:fldChar w:fldCharType="end"/>
            </w:r>
            <w:r w:rsidR="003D1C55" w:rsidRPr="00E2706E">
              <w:t xml:space="preserve">  sowie Schutzbrille  </w:t>
            </w:r>
            <w:r w:rsidR="003D1C55" w:rsidRPr="00E2706E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3D1C55" w:rsidRPr="00E2706E">
              <w:rPr>
                <w:u w:val="single"/>
              </w:rPr>
              <w:instrText xml:space="preserve"> FORMTEXT </w:instrText>
            </w:r>
            <w:r w:rsidR="003D1C55" w:rsidRPr="00E2706E">
              <w:rPr>
                <w:u w:val="single"/>
              </w:rPr>
            </w:r>
            <w:r w:rsidR="003D1C55" w:rsidRPr="00E2706E">
              <w:rPr>
                <w:u w:val="single"/>
              </w:rPr>
              <w:fldChar w:fldCharType="separate"/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u w:val="single"/>
              </w:rPr>
              <w:fldChar w:fldCharType="end"/>
            </w:r>
            <w:r w:rsidR="003D1C55" w:rsidRPr="00E2706E">
              <w:rPr>
                <w:u w:val="single"/>
              </w:rPr>
              <w:br/>
            </w:r>
            <w:r w:rsidR="003D1C55" w:rsidRPr="00E2706E">
              <w:t xml:space="preserve">(mit Seitenschutz) tragen  </w:t>
            </w:r>
          </w:p>
          <w:p w14:paraId="78230F7F" w14:textId="3E537A85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Gerät während des Glänzvorganges schließen</w:t>
            </w:r>
          </w:p>
          <w:p w14:paraId="74166D1A" w14:textId="2390288B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Hautkontakt vermeiden</w:t>
            </w:r>
          </w:p>
          <w:p w14:paraId="1B6462ED" w14:textId="6C70295F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Teile nach dem Glänzen mit viel Wasser abspülen</w:t>
            </w:r>
          </w:p>
          <w:p w14:paraId="41771BC8" w14:textId="25F0094A" w:rsidR="00D45CA8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Am Arbeitsplatz nicht rauchen, essen oder trinken und hier keine Lebensmittel</w:t>
            </w:r>
            <w:r w:rsidR="003D1C55" w:rsidRPr="00E2706E">
              <w:br/>
              <w:t>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1718CE5" w14:textId="56DCA7AC" w:rsidR="00D45CA8" w:rsidRPr="00E2706E" w:rsidRDefault="003D1C5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2706E">
              <w:rPr>
                <w:rFonts w:ascii="Source Sans 3" w:hAnsi="Source Sans 3"/>
                <w:noProof/>
              </w:rPr>
              <w:drawing>
                <wp:inline distT="0" distB="0" distL="0" distR="0" wp14:anchorId="37BA0309" wp14:editId="28711E3E">
                  <wp:extent cx="612000" cy="612000"/>
                  <wp:effectExtent l="0" t="0" r="0" b="0"/>
                  <wp:docPr id="6" name="Grafik 6" descr="O:\HV_RD_TOE\Töller\Sicherheitszeichen\Sicherheitszeichen von RBB erstellt\000_BMP_RGB_72dpi\p00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O:\HV_RD_TOE\Töller\Sicherheitszeichen\Sicherheitszeichen von RBB erstellt\000_BMP_RGB_72dpi\p00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2706E" w14:paraId="7843735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F645CA7" w14:textId="77777777" w:rsidR="00D45CA8" w:rsidRPr="00E2706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E2706E" w14:paraId="051CDCF0" w14:textId="77777777" w:rsidTr="00E2706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5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EABE5FB" w14:textId="77777777" w:rsidR="00D45CA8" w:rsidRPr="00E2706E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8106F3E" w14:textId="04A12564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 xml:space="preserve">Verschüttete Flüssigkeit mit Kieselgur oder Säurebinder  </w:t>
            </w:r>
            <w:r w:rsidR="003D1C55" w:rsidRPr="00E2706E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3D1C55" w:rsidRPr="00E2706E">
              <w:rPr>
                <w:u w:val="single"/>
              </w:rPr>
              <w:instrText xml:space="preserve"> FORMTEXT </w:instrText>
            </w:r>
            <w:r w:rsidR="003D1C55" w:rsidRPr="00E2706E">
              <w:rPr>
                <w:u w:val="single"/>
              </w:rPr>
            </w:r>
            <w:r w:rsidR="003D1C55" w:rsidRPr="00E2706E">
              <w:rPr>
                <w:u w:val="single"/>
              </w:rPr>
              <w:fldChar w:fldCharType="separate"/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u w:val="single"/>
              </w:rPr>
              <w:fldChar w:fldCharType="end"/>
            </w:r>
            <w:r w:rsidR="003D1C55" w:rsidRPr="00E2706E">
              <w:t xml:space="preserve">  neutralisieren;</w:t>
            </w:r>
            <w:r w:rsidR="003D1C55" w:rsidRPr="00E2706E">
              <w:br/>
              <w:t>Schutzhandschuhe und Schutzbrille tragen</w:t>
            </w:r>
          </w:p>
          <w:p w14:paraId="0988756B" w14:textId="35242813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 xml:space="preserve">Vorgesetzten  </w:t>
            </w:r>
            <w:r w:rsidR="003D1C55" w:rsidRPr="00E2706E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3D1C55" w:rsidRPr="00E2706E">
              <w:rPr>
                <w:u w:val="single"/>
              </w:rPr>
              <w:instrText xml:space="preserve"> FORMTEXT </w:instrText>
            </w:r>
            <w:r w:rsidR="003D1C55" w:rsidRPr="00E2706E">
              <w:rPr>
                <w:u w:val="single"/>
              </w:rPr>
            </w:r>
            <w:r w:rsidR="003D1C55" w:rsidRPr="00E2706E">
              <w:rPr>
                <w:u w:val="single"/>
              </w:rPr>
              <w:fldChar w:fldCharType="separate"/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noProof/>
                <w:u w:val="single"/>
              </w:rPr>
              <w:t> </w:t>
            </w:r>
            <w:r w:rsidR="003D1C55" w:rsidRPr="00E2706E">
              <w:rPr>
                <w:u w:val="single"/>
              </w:rPr>
              <w:fldChar w:fldCharType="end"/>
            </w:r>
            <w:r w:rsidR="003D1C55" w:rsidRPr="00E2706E">
              <w:t xml:space="preserve">  informieren</w:t>
            </w:r>
          </w:p>
          <w:p w14:paraId="33A2BC41" w14:textId="02F12EC5" w:rsidR="00D45CA8" w:rsidRPr="00E2706E" w:rsidRDefault="003D1C55" w:rsidP="00E2706E">
            <w:pPr>
              <w:pStyle w:val="Notruf"/>
              <w:spacing w:before="0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 xml:space="preserve">Notruf:  </w:t>
            </w:r>
            <w:r w:rsidRPr="00E2706E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2706E">
              <w:rPr>
                <w:rFonts w:ascii="Source Sans 3" w:hAnsi="Source Sans 3"/>
              </w:rPr>
              <w:instrText xml:space="preserve"> FORMTEXT </w:instrText>
            </w:r>
            <w:r w:rsidRPr="00E2706E">
              <w:rPr>
                <w:rFonts w:ascii="Source Sans 3" w:hAnsi="Source Sans 3"/>
              </w:rPr>
            </w:r>
            <w:r w:rsidRPr="00E2706E">
              <w:rPr>
                <w:rFonts w:ascii="Source Sans 3" w:hAnsi="Source Sans 3"/>
              </w:rPr>
              <w:fldChar w:fldCharType="separate"/>
            </w:r>
            <w:r w:rsidRPr="00E2706E">
              <w:rPr>
                <w:rFonts w:ascii="Source Sans 3" w:hAnsi="Source Sans 3"/>
              </w:rPr>
              <w:t> </w:t>
            </w:r>
            <w:r w:rsidRPr="00E2706E">
              <w:rPr>
                <w:rFonts w:ascii="Source Sans 3" w:hAnsi="Source Sans 3"/>
              </w:rPr>
              <w:t> </w:t>
            </w:r>
            <w:r w:rsidRPr="00E2706E">
              <w:rPr>
                <w:rFonts w:ascii="Source Sans 3" w:hAnsi="Source Sans 3"/>
              </w:rPr>
              <w:t> </w:t>
            </w:r>
            <w:r w:rsidRPr="00E2706E">
              <w:rPr>
                <w:rFonts w:ascii="Source Sans 3" w:hAnsi="Source Sans 3"/>
              </w:rPr>
              <w:t> </w:t>
            </w:r>
            <w:r w:rsidRPr="00E2706E">
              <w:rPr>
                <w:rFonts w:ascii="Source Sans 3" w:hAnsi="Source Sans 3"/>
              </w:rPr>
              <w:t> </w:t>
            </w:r>
            <w:r w:rsidRPr="00E2706E">
              <w:rPr>
                <w:rFonts w:ascii="Source Sans 3" w:hAnsi="Source Sans 3"/>
              </w:rPr>
              <w:fldChar w:fldCharType="end"/>
            </w:r>
            <w:r w:rsidRPr="00E2706E">
              <w:rPr>
                <w:rFonts w:ascii="Source Sans 3" w:hAnsi="Source Sans 3"/>
              </w:rPr>
              <w:t xml:space="preserve"> </w:t>
            </w:r>
          </w:p>
        </w:tc>
      </w:tr>
      <w:tr w:rsidR="00D45CA8" w:rsidRPr="00E2706E" w14:paraId="2B0DCA7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F549610" w14:textId="77777777" w:rsidR="00D45CA8" w:rsidRPr="00E2706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>Erste Hilfe</w:t>
            </w:r>
          </w:p>
        </w:tc>
      </w:tr>
      <w:tr w:rsidR="00D45CA8" w:rsidRPr="00E2706E" w14:paraId="6BAA3122" w14:textId="77777777" w:rsidTr="003D1C5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3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B1D0B3A" w14:textId="77777777" w:rsidR="00D45CA8" w:rsidRPr="00E2706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2706E">
              <w:rPr>
                <w:rFonts w:ascii="Source Sans 3" w:hAnsi="Source Sans 3"/>
                <w:noProof/>
              </w:rPr>
              <w:drawing>
                <wp:inline distT="0" distB="0" distL="0" distR="0" wp14:anchorId="51B89492" wp14:editId="3128834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E8E77AF" w14:textId="472223F7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Hautkontakt: Benetzte Hautpartien sofort mit viel Wasser abspülen</w:t>
            </w:r>
          </w:p>
          <w:p w14:paraId="7A925095" w14:textId="03CA8404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Augenkontakt: Spritzer im Auge sofort mit viel Wasser (Augendusche) ausspülen, Arzt aufsuchen</w:t>
            </w:r>
          </w:p>
          <w:p w14:paraId="5A2A666E" w14:textId="0B37334C" w:rsidR="003D1C55" w:rsidRPr="00E2706E" w:rsidRDefault="00E2706E" w:rsidP="00E2706E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3D1C55" w:rsidRPr="00E2706E">
              <w:t>Mit Elektrolyt verschmutzte Kleidung sofort wechseln</w:t>
            </w:r>
          </w:p>
          <w:p w14:paraId="423AFA89" w14:textId="695C937B" w:rsidR="00D45CA8" w:rsidRPr="00E2706E" w:rsidRDefault="00872D6F" w:rsidP="00E2706E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E2706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E2706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706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2706E">
              <w:rPr>
                <w:rFonts w:ascii="Source Sans 3" w:hAnsi="Source Sans 3"/>
                <w:sz w:val="20"/>
                <w:szCs w:val="20"/>
              </w:rPr>
            </w:r>
            <w:r w:rsidRPr="00E2706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E2706E">
              <w:rPr>
                <w:rFonts w:ascii="Source Sans 3" w:hAnsi="Source Sans 3"/>
                <w:sz w:val="20"/>
                <w:szCs w:val="20"/>
              </w:rPr>
              <w:tab/>
            </w:r>
            <w:r w:rsidR="00E2706E">
              <w:rPr>
                <w:rFonts w:ascii="Source Sans 3" w:hAnsi="Source Sans 3"/>
                <w:sz w:val="20"/>
                <w:szCs w:val="20"/>
              </w:rPr>
              <w:tab/>
            </w:r>
            <w:r w:rsidRPr="00E2706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E2706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2706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2706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E2706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2706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E2706E" w14:paraId="5CE1980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B2BDD9C" w14:textId="77777777" w:rsidR="00D45CA8" w:rsidRPr="00E2706E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E2706E" w14:paraId="45AD3508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592A6E6" w14:textId="77777777" w:rsidR="00D45CA8" w:rsidRPr="00E2706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9D66DCE" w14:textId="77777777" w:rsidR="003D1C55" w:rsidRPr="00E2706E" w:rsidRDefault="003D1C55" w:rsidP="003D1C55">
            <w:pPr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 xml:space="preserve">Gebrauchten Elektrolyt durch  </w:t>
            </w:r>
            <w:r w:rsidRPr="00E2706E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706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E2706E">
              <w:rPr>
                <w:rFonts w:ascii="Source Sans 3" w:hAnsi="Source Sans 3"/>
                <w:u w:val="single"/>
              </w:rPr>
            </w:r>
            <w:r w:rsidRPr="00E2706E">
              <w:rPr>
                <w:rFonts w:ascii="Source Sans 3" w:hAnsi="Source Sans 3"/>
                <w:u w:val="single"/>
              </w:rPr>
              <w:fldChar w:fldCharType="separate"/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</w:rPr>
              <w:fldChar w:fldCharType="end"/>
            </w:r>
            <w:r w:rsidRPr="00E2706E">
              <w:rPr>
                <w:rFonts w:ascii="Source Sans 3" w:hAnsi="Source Sans 3"/>
              </w:rPr>
              <w:t xml:space="preserve">, Tel.: </w:t>
            </w:r>
            <w:r w:rsidRPr="00E2706E">
              <w:rPr>
                <w:rFonts w:ascii="Source Sans 3" w:hAnsi="Source Sans 3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2706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E2706E">
              <w:rPr>
                <w:rFonts w:ascii="Source Sans 3" w:hAnsi="Source Sans 3"/>
                <w:u w:val="single"/>
              </w:rPr>
            </w:r>
            <w:r w:rsidRPr="00E2706E">
              <w:rPr>
                <w:rFonts w:ascii="Source Sans 3" w:hAnsi="Source Sans 3"/>
                <w:u w:val="single"/>
              </w:rPr>
              <w:fldChar w:fldCharType="separate"/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  <w:u w:val="single"/>
              </w:rPr>
              <w:t> </w:t>
            </w:r>
            <w:r w:rsidRPr="00E2706E">
              <w:rPr>
                <w:rFonts w:ascii="Source Sans 3" w:hAnsi="Source Sans 3"/>
              </w:rPr>
              <w:fldChar w:fldCharType="end"/>
            </w:r>
          </w:p>
          <w:p w14:paraId="7619BBA4" w14:textId="523F3461" w:rsidR="00D45CA8" w:rsidRPr="00E2706E" w:rsidRDefault="003D1C55" w:rsidP="003D1C55">
            <w:pPr>
              <w:rPr>
                <w:rFonts w:ascii="Source Sans 3" w:hAnsi="Source Sans 3"/>
              </w:rPr>
            </w:pPr>
            <w:r w:rsidRPr="00E2706E">
              <w:rPr>
                <w:rFonts w:ascii="Source Sans 3" w:hAnsi="Source Sans 3"/>
              </w:rPr>
              <w:t xml:space="preserve">entsorgen lassen. </w:t>
            </w:r>
            <w:r w:rsidRPr="00E2706E">
              <w:rPr>
                <w:rFonts w:ascii="Source Sans 3" w:hAnsi="Source Sans 3"/>
                <w:u w:val="single"/>
              </w:rPr>
              <w:t>Nicht</w:t>
            </w:r>
            <w:r w:rsidRPr="00E2706E">
              <w:rPr>
                <w:rFonts w:ascii="Source Sans 3" w:hAnsi="Source Sans 3"/>
              </w:rPr>
              <w:t xml:space="preserve"> eigenmächtig ab- und umfüllen</w:t>
            </w:r>
          </w:p>
          <w:p w14:paraId="5440669B" w14:textId="77777777" w:rsidR="00872D6F" w:rsidRPr="00E2706E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E2706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E2706E">
              <w:rPr>
                <w:rFonts w:ascii="Source Sans 3" w:hAnsi="Source Sans 3"/>
                <w:color w:val="000000"/>
              </w:rPr>
              <w:t xml:space="preserve"> </w:t>
            </w:r>
            <w:r w:rsidRPr="00E2706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706E">
              <w:rPr>
                <w:rFonts w:ascii="Source Sans 3" w:hAnsi="Source Sans 3"/>
              </w:rPr>
              <w:instrText xml:space="preserve"> FORMTEXT </w:instrText>
            </w:r>
            <w:r w:rsidRPr="00E2706E">
              <w:rPr>
                <w:rFonts w:ascii="Source Sans 3" w:hAnsi="Source Sans 3"/>
              </w:rPr>
            </w:r>
            <w:r w:rsidRPr="00E2706E">
              <w:rPr>
                <w:rFonts w:ascii="Source Sans 3" w:hAnsi="Source Sans 3"/>
              </w:rPr>
              <w:fldChar w:fldCharType="separate"/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</w:rPr>
              <w:fldChar w:fldCharType="end"/>
            </w:r>
            <w:r w:rsidRPr="00E2706E">
              <w:rPr>
                <w:rFonts w:ascii="Source Sans 3" w:hAnsi="Source Sans 3"/>
                <w:color w:val="000000"/>
              </w:rPr>
              <w:tab/>
            </w:r>
            <w:r w:rsidRPr="00E2706E">
              <w:rPr>
                <w:rFonts w:ascii="Source Sans 3" w:hAnsi="Source Sans 3"/>
                <w:color w:val="000000"/>
              </w:rPr>
              <w:tab/>
            </w:r>
            <w:r w:rsidRPr="00E2706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E2706E">
              <w:rPr>
                <w:rFonts w:ascii="Source Sans 3" w:hAnsi="Source Sans 3"/>
                <w:color w:val="000000"/>
              </w:rPr>
              <w:t xml:space="preserve"> </w:t>
            </w:r>
            <w:r w:rsidRPr="00E2706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706E">
              <w:rPr>
                <w:rFonts w:ascii="Source Sans 3" w:hAnsi="Source Sans 3"/>
              </w:rPr>
              <w:instrText xml:space="preserve"> FORMTEXT </w:instrText>
            </w:r>
            <w:r w:rsidRPr="00E2706E">
              <w:rPr>
                <w:rFonts w:ascii="Source Sans 3" w:hAnsi="Source Sans 3"/>
              </w:rPr>
            </w:r>
            <w:r w:rsidRPr="00E2706E">
              <w:rPr>
                <w:rFonts w:ascii="Source Sans 3" w:hAnsi="Source Sans 3"/>
              </w:rPr>
              <w:fldChar w:fldCharType="separate"/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  <w:noProof/>
              </w:rPr>
              <w:t> </w:t>
            </w:r>
            <w:r w:rsidRPr="00E2706E">
              <w:rPr>
                <w:rFonts w:ascii="Source Sans 3" w:hAnsi="Source Sans 3"/>
              </w:rPr>
              <w:fldChar w:fldCharType="end"/>
            </w:r>
          </w:p>
        </w:tc>
      </w:tr>
    </w:tbl>
    <w:p w14:paraId="20D83CE3" w14:textId="77777777" w:rsidR="00D45CA8" w:rsidRPr="00E2706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2706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FDF78A4-2D30-4C1A-8EE8-3669A8C3339F}"/>
    <w:embedBold r:id="rId2" w:fontKey="{67E656B1-70B0-4F75-AC28-E496EAF5AB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55"/>
    <w:rsid w:val="000718AA"/>
    <w:rsid w:val="00072313"/>
    <w:rsid w:val="000915F3"/>
    <w:rsid w:val="0020256F"/>
    <w:rsid w:val="002874ED"/>
    <w:rsid w:val="002A6F4B"/>
    <w:rsid w:val="002B0015"/>
    <w:rsid w:val="00352514"/>
    <w:rsid w:val="003D1C55"/>
    <w:rsid w:val="003F0E4D"/>
    <w:rsid w:val="00400BC7"/>
    <w:rsid w:val="004638AD"/>
    <w:rsid w:val="00564C7D"/>
    <w:rsid w:val="006E1D7A"/>
    <w:rsid w:val="00744851"/>
    <w:rsid w:val="00800ABE"/>
    <w:rsid w:val="00850334"/>
    <w:rsid w:val="008525E3"/>
    <w:rsid w:val="00872D6F"/>
    <w:rsid w:val="00991CDD"/>
    <w:rsid w:val="00A825D8"/>
    <w:rsid w:val="00A960F1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2706E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65B015"/>
  <w15:chartTrackingRefBased/>
  <w15:docId w15:val="{79622D6E-1414-4F18-9553-8EAAA9EB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2706E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247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2025-08-06T09:17:00Z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