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72F56" w14:textId="77777777" w:rsidR="00564C7D" w:rsidRPr="002E6364" w:rsidRDefault="00072313">
      <w:pPr>
        <w:spacing w:before="0"/>
        <w:rPr>
          <w:rFonts w:ascii="Source Sans 3" w:hAnsi="Source Sans 3"/>
          <w:sz w:val="8"/>
        </w:rPr>
      </w:pPr>
      <w:r w:rsidRPr="002E6364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31BC804" wp14:editId="5BD4FD65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FC3DF" w14:textId="77777777" w:rsidR="00564C7D" w:rsidRPr="002E6364" w:rsidRDefault="00564C7D">
      <w:pPr>
        <w:spacing w:before="0"/>
        <w:rPr>
          <w:rFonts w:ascii="Source Sans 3" w:hAnsi="Source Sans 3"/>
          <w:sz w:val="8"/>
        </w:rPr>
      </w:pPr>
    </w:p>
    <w:p w14:paraId="3639FC62" w14:textId="77777777" w:rsidR="00564C7D" w:rsidRPr="002E6364" w:rsidRDefault="00564C7D">
      <w:pPr>
        <w:spacing w:before="0"/>
        <w:rPr>
          <w:rFonts w:ascii="Source Sans 3" w:hAnsi="Source Sans 3"/>
          <w:sz w:val="8"/>
        </w:rPr>
      </w:pPr>
    </w:p>
    <w:p w14:paraId="6994022F" w14:textId="77777777" w:rsidR="00564C7D" w:rsidRPr="002E6364" w:rsidRDefault="00564C7D">
      <w:pPr>
        <w:spacing w:before="0"/>
        <w:rPr>
          <w:rFonts w:ascii="Source Sans 3" w:hAnsi="Source Sans 3"/>
          <w:sz w:val="8"/>
        </w:rPr>
      </w:pPr>
    </w:p>
    <w:p w14:paraId="6E24A2F5" w14:textId="77777777" w:rsidR="00564C7D" w:rsidRPr="002E6364" w:rsidRDefault="00564C7D">
      <w:pPr>
        <w:spacing w:before="0"/>
        <w:rPr>
          <w:rFonts w:ascii="Source Sans 3" w:hAnsi="Source Sans 3"/>
          <w:sz w:val="8"/>
        </w:rPr>
        <w:sectPr w:rsidR="00564C7D" w:rsidRPr="002E6364" w:rsidSect="002E636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E8C81B3" w14:textId="0CDD1D20" w:rsidR="00744851" w:rsidRPr="002E6364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E6364" w14:paraId="00CEE276" w14:textId="77777777" w:rsidTr="003D136C">
        <w:trPr>
          <w:trHeight w:val="2153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F586AB2" w14:textId="77777777" w:rsidR="00B836B7" w:rsidRPr="002E6364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509F186" wp14:editId="3983666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2111F" w14:textId="77777777" w:rsidR="00B836B7" w:rsidRPr="002E6364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0579FA9" w14:textId="77777777" w:rsidR="00B836B7" w:rsidRPr="002E6364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0FBD376" wp14:editId="57EC142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2615AF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E6364">
              <w:rPr>
                <w:rFonts w:ascii="Source Sans 3" w:hAnsi="Source Sans 3"/>
              </w:rPr>
              <w:t xml:space="preserve">Firma:  </w:t>
            </w:r>
            <w:r w:rsidR="00B836B7" w:rsidRPr="002E636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E6364">
              <w:rPr>
                <w:rFonts w:ascii="Source Sans 3" w:hAnsi="Source Sans 3"/>
              </w:rPr>
              <w:instrText xml:space="preserve"> FORMTEXT </w:instrText>
            </w:r>
            <w:r w:rsidR="00B836B7" w:rsidRPr="002E6364">
              <w:rPr>
                <w:rFonts w:ascii="Source Sans 3" w:hAnsi="Source Sans 3"/>
              </w:rPr>
            </w:r>
            <w:r w:rsidR="00B836B7" w:rsidRPr="002E6364">
              <w:rPr>
                <w:rFonts w:ascii="Source Sans 3" w:hAnsi="Source Sans 3"/>
              </w:rPr>
              <w:fldChar w:fldCharType="separate"/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</w:rPr>
              <w:fldChar w:fldCharType="end"/>
            </w:r>
            <w:bookmarkEnd w:id="0"/>
          </w:p>
          <w:p w14:paraId="6C950895" w14:textId="165DD2B6" w:rsidR="00B836B7" w:rsidRPr="002E6364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6CD3406" wp14:editId="595176B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9D442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E6364">
              <w:rPr>
                <w:rFonts w:ascii="Source Sans 3" w:hAnsi="Source Sans 3"/>
              </w:rPr>
              <w:t xml:space="preserve">Arbeitsbereich: </w:t>
            </w:r>
            <w:r w:rsidR="003D136C" w:rsidRPr="002E6364">
              <w:rPr>
                <w:rFonts w:ascii="Source Sans 3" w:hAnsi="Source Sans 3"/>
              </w:rPr>
              <w:t>Dentallabor</w:t>
            </w:r>
          </w:p>
          <w:p w14:paraId="2C773570" w14:textId="77777777" w:rsidR="00B836B7" w:rsidRPr="002E6364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54313BB" wp14:editId="1958C5F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76C73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E6364">
              <w:rPr>
                <w:rFonts w:ascii="Source Sans 3" w:hAnsi="Source Sans 3"/>
              </w:rPr>
              <w:t xml:space="preserve">Verantwortlich:  </w:t>
            </w:r>
            <w:r w:rsidR="00B836B7" w:rsidRPr="002E636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E6364">
              <w:rPr>
                <w:rFonts w:ascii="Source Sans 3" w:hAnsi="Source Sans 3"/>
              </w:rPr>
              <w:instrText xml:space="preserve"> FORMTEXT </w:instrText>
            </w:r>
            <w:r w:rsidR="00B836B7" w:rsidRPr="002E6364">
              <w:rPr>
                <w:rFonts w:ascii="Source Sans 3" w:hAnsi="Source Sans 3"/>
              </w:rPr>
            </w:r>
            <w:r w:rsidR="00B836B7" w:rsidRPr="002E6364">
              <w:rPr>
                <w:rFonts w:ascii="Source Sans 3" w:hAnsi="Source Sans 3"/>
              </w:rPr>
              <w:fldChar w:fldCharType="separate"/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  <w:noProof/>
              </w:rPr>
              <w:t> </w:t>
            </w:r>
            <w:r w:rsidR="00B836B7" w:rsidRPr="002E6364">
              <w:rPr>
                <w:rFonts w:ascii="Source Sans 3" w:hAnsi="Source Sans 3"/>
              </w:rPr>
              <w:fldChar w:fldCharType="end"/>
            </w:r>
          </w:p>
          <w:p w14:paraId="7449E685" w14:textId="77777777" w:rsidR="00744851" w:rsidRPr="002E6364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2E6364">
              <w:rPr>
                <w:rFonts w:ascii="Source Sans 3" w:hAnsi="Source Sans 3"/>
              </w:rPr>
              <w:tab/>
            </w:r>
            <w:r w:rsidRPr="002E6364">
              <w:rPr>
                <w:rFonts w:ascii="Source Sans 3" w:hAnsi="Source Sans 3"/>
              </w:rPr>
              <w:tab/>
            </w:r>
            <w:r w:rsidRPr="002E6364">
              <w:rPr>
                <w:rFonts w:ascii="Source Sans 3" w:hAnsi="Source Sans 3"/>
              </w:rPr>
              <w:tab/>
            </w:r>
            <w:r w:rsidRPr="002E6364">
              <w:rPr>
                <w:rFonts w:ascii="Source Sans 3" w:hAnsi="Source Sans 3"/>
              </w:rPr>
              <w:tab/>
            </w:r>
            <w:r w:rsidRPr="002E636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21D7E8A" w14:textId="77777777" w:rsidR="00744851" w:rsidRPr="002E6364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E636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08C68A5" w14:textId="77777777" w:rsidR="00744851" w:rsidRPr="002E6364" w:rsidRDefault="00744851">
            <w:pPr>
              <w:spacing w:before="0" w:after="60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GEM. § 14 GEFSTOFFV</w:t>
            </w:r>
          </w:p>
          <w:p w14:paraId="35976D17" w14:textId="2A6E6CA3" w:rsidR="00564C7D" w:rsidRPr="002E6364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E636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E636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2E636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E6364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2E636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E6364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D40DB75" w14:textId="1FFD2658" w:rsidR="00744851" w:rsidRPr="002E6364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Arbeitsplatz:</w:t>
            </w:r>
            <w:r w:rsidR="00E8423D" w:rsidRPr="002E6364">
              <w:rPr>
                <w:rFonts w:ascii="Source Sans 3" w:hAnsi="Source Sans 3"/>
              </w:rPr>
              <w:t xml:space="preserve"> </w:t>
            </w:r>
            <w:r w:rsidR="003D136C" w:rsidRPr="002E6364">
              <w:rPr>
                <w:rFonts w:ascii="Source Sans 3" w:hAnsi="Source Sans 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D136C" w:rsidRPr="002E6364">
              <w:rPr>
                <w:rFonts w:ascii="Source Sans 3" w:hAnsi="Source Sans 3"/>
              </w:rPr>
              <w:instrText xml:space="preserve"> FORMTEXT </w:instrText>
            </w:r>
            <w:r w:rsidR="003D136C" w:rsidRPr="002E6364">
              <w:rPr>
                <w:rFonts w:ascii="Source Sans 3" w:hAnsi="Source Sans 3"/>
              </w:rPr>
            </w:r>
            <w:r w:rsidR="003D136C" w:rsidRPr="002E6364">
              <w:rPr>
                <w:rFonts w:ascii="Source Sans 3" w:hAnsi="Source Sans 3"/>
              </w:rPr>
              <w:fldChar w:fldCharType="separate"/>
            </w:r>
            <w:r w:rsidR="003D136C" w:rsidRPr="002E6364">
              <w:rPr>
                <w:rFonts w:ascii="Source Sans 3" w:hAnsi="Source Sans 3"/>
              </w:rPr>
              <w:t> </w:t>
            </w:r>
            <w:r w:rsidR="003D136C" w:rsidRPr="002E6364">
              <w:rPr>
                <w:rFonts w:ascii="Source Sans 3" w:hAnsi="Source Sans 3"/>
              </w:rPr>
              <w:t> </w:t>
            </w:r>
            <w:r w:rsidR="003D136C" w:rsidRPr="002E6364">
              <w:rPr>
                <w:rFonts w:ascii="Source Sans 3" w:hAnsi="Source Sans 3"/>
              </w:rPr>
              <w:t> </w:t>
            </w:r>
            <w:r w:rsidR="003D136C" w:rsidRPr="002E6364">
              <w:rPr>
                <w:rFonts w:ascii="Source Sans 3" w:hAnsi="Source Sans 3"/>
              </w:rPr>
              <w:t> </w:t>
            </w:r>
            <w:r w:rsidR="003D136C" w:rsidRPr="002E6364">
              <w:rPr>
                <w:rFonts w:ascii="Source Sans 3" w:hAnsi="Source Sans 3"/>
              </w:rPr>
              <w:t> </w:t>
            </w:r>
            <w:r w:rsidR="003D136C" w:rsidRPr="002E6364">
              <w:rPr>
                <w:rFonts w:ascii="Source Sans 3" w:hAnsi="Source Sans 3"/>
              </w:rPr>
              <w:fldChar w:fldCharType="end"/>
            </w:r>
          </w:p>
          <w:p w14:paraId="0C2FD1A7" w14:textId="6206998D" w:rsidR="00D45CA8" w:rsidRPr="002E6364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 xml:space="preserve">Tätigkeit: </w:t>
            </w:r>
            <w:r w:rsidR="003D136C" w:rsidRPr="002E6364">
              <w:rPr>
                <w:rFonts w:ascii="Source Sans 3" w:hAnsi="Source Sans 3"/>
              </w:rPr>
              <w:t>Mechanische Bearbeitung von Metalllegierungen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18AA559" w14:textId="77777777" w:rsidR="00B836B7" w:rsidRPr="002E6364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EF60B37" w14:textId="77777777" w:rsidR="00D45CA8" w:rsidRPr="002E6364" w:rsidRDefault="00D45CA8">
            <w:pPr>
              <w:spacing w:before="0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 xml:space="preserve">Stand: </w:t>
            </w:r>
            <w:r w:rsidRPr="002E636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E6364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E6364">
              <w:rPr>
                <w:rFonts w:ascii="Source Sans 3" w:hAnsi="Source Sans 3"/>
                <w:u w:val="single"/>
              </w:rPr>
              <w:instrText>FORMTEXT</w:instrText>
            </w:r>
            <w:r w:rsidRPr="002E6364">
              <w:rPr>
                <w:rFonts w:ascii="Source Sans 3" w:hAnsi="Source Sans 3"/>
                <w:u w:val="single"/>
              </w:rPr>
              <w:instrText xml:space="preserve"> </w:instrText>
            </w:r>
            <w:r w:rsidRPr="002E6364">
              <w:rPr>
                <w:rFonts w:ascii="Source Sans 3" w:hAnsi="Source Sans 3"/>
                <w:u w:val="single"/>
              </w:rPr>
            </w:r>
            <w:r w:rsidRPr="002E6364">
              <w:rPr>
                <w:rFonts w:ascii="Source Sans 3" w:hAnsi="Source Sans 3"/>
                <w:u w:val="single"/>
              </w:rPr>
              <w:fldChar w:fldCharType="separate"/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E6364">
              <w:rPr>
                <w:rFonts w:ascii="Source Sans 3" w:hAnsi="Source Sans 3"/>
              </w:rPr>
              <w:t xml:space="preserve"> </w:t>
            </w:r>
          </w:p>
          <w:p w14:paraId="20192C8D" w14:textId="58BE4FA6" w:rsidR="00D45CA8" w:rsidRPr="002E6364" w:rsidRDefault="003D136C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E6364">
              <w:rPr>
                <w:rFonts w:ascii="Source Sans 3" w:hAnsi="Source Sans 3"/>
                <w:sz w:val="16"/>
              </w:rPr>
              <w:t>B197</w:t>
            </w:r>
          </w:p>
        </w:tc>
      </w:tr>
      <w:tr w:rsidR="00D45CA8" w:rsidRPr="002E6364" w14:paraId="74079881" w14:textId="77777777" w:rsidTr="002E636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BD2760D" w14:textId="77777777" w:rsidR="00D45CA8" w:rsidRPr="002E6364" w:rsidRDefault="00D45CA8" w:rsidP="002E6364">
            <w:pPr>
              <w:pStyle w:val="berschrift3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2E6364" w14:paraId="5BA5548C" w14:textId="77777777" w:rsidTr="003D136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27272A7" w14:textId="2C23B968" w:rsidR="00D45CA8" w:rsidRPr="002E6364" w:rsidRDefault="003D136C" w:rsidP="002E6364">
            <w:pPr>
              <w:pStyle w:val="berschrift3"/>
              <w:spacing w:line="260" w:lineRule="exact"/>
              <w:rPr>
                <w:rFonts w:ascii="Source Sans 3" w:hAnsi="Source Sans 3"/>
                <w:sz w:val="26"/>
                <w:szCs w:val="26"/>
              </w:rPr>
            </w:pPr>
            <w:r w:rsidRPr="002E6364">
              <w:rPr>
                <w:rFonts w:ascii="Source Sans 3" w:hAnsi="Source Sans 3"/>
                <w:sz w:val="26"/>
                <w:szCs w:val="26"/>
              </w:rPr>
              <w:t xml:space="preserve">Einatembare und aleolengängige Stäube </w:t>
            </w:r>
            <w:r w:rsidRPr="002E6364">
              <w:rPr>
                <w:rFonts w:ascii="Source Sans 3" w:hAnsi="Source Sans 3"/>
                <w:sz w:val="26"/>
                <w:szCs w:val="26"/>
              </w:rPr>
              <w:br/>
              <w:t>aus Cobalt, Chrom, Nickel, Palladium</w:t>
            </w:r>
          </w:p>
        </w:tc>
      </w:tr>
      <w:tr w:rsidR="00D45CA8" w:rsidRPr="002E6364" w14:paraId="2C77744B" w14:textId="77777777" w:rsidTr="003D136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A95D91" w14:textId="77777777" w:rsidR="00D45CA8" w:rsidRPr="002E6364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2E6364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2E6364" w14:paraId="20DF96EB" w14:textId="77777777" w:rsidTr="003D136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DB53B62" w14:textId="541A80A3" w:rsidR="00D45CA8" w:rsidRPr="002E6364" w:rsidRDefault="003D136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E6364">
              <w:rPr>
                <w:rFonts w:ascii="Source Sans 3" w:hAnsi="Source Sans 3"/>
                <w:noProof/>
              </w:rPr>
              <w:drawing>
                <wp:inline distT="0" distB="0" distL="0" distR="0" wp14:anchorId="0E2EFA4E" wp14:editId="283ACC22">
                  <wp:extent cx="612000" cy="612000"/>
                  <wp:effectExtent l="0" t="0" r="0" b="0"/>
                  <wp:docPr id="1" name="Grafik 1" descr="GHS-pictogram-exclam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GHS-pictogram-exclam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05BF8" w14:textId="73D44AAC" w:rsidR="00CF5E5C" w:rsidRPr="002E6364" w:rsidRDefault="003D136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2E6364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  <w:p w14:paraId="20C44264" w14:textId="77777777" w:rsidR="003D136C" w:rsidRPr="002E6364" w:rsidRDefault="003D136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2E6364">
              <w:rPr>
                <w:rFonts w:ascii="Source Sans 3" w:hAnsi="Source Sans 3"/>
                <w:noProof/>
              </w:rPr>
              <w:drawing>
                <wp:inline distT="0" distB="0" distL="0" distR="0" wp14:anchorId="06253148" wp14:editId="0B69BF2B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40C26" w14:textId="363150A2" w:rsidR="003D136C" w:rsidRPr="002E6364" w:rsidRDefault="003D136C" w:rsidP="003D136C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2E6364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C669F30" w14:textId="694A6A1A" w:rsidR="003D136C" w:rsidRPr="002E6364" w:rsidRDefault="002E6364" w:rsidP="002E636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3D136C" w:rsidRPr="002E6364">
              <w:t>Metallisches Chrom ist biologisch weitgehend inaktiv. Allergische Reaktionen der Haut sind prinzipiell möglich.</w:t>
            </w:r>
          </w:p>
          <w:p w14:paraId="57F5A1B1" w14:textId="7D4A6759" w:rsidR="003D136C" w:rsidRPr="002E6364" w:rsidRDefault="002E6364" w:rsidP="002E636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3D136C" w:rsidRPr="002E6364">
              <w:t>Metallisches Cobalt wird als Staub effektiv vom Körper aufgenommen; Cobalt steht im Verdacht beim Menschen krebserzeugende Wirkung zu haben (KAT.1B); Hauptwirkungsweise: Sensibilisierung der Atemwege bis zur Lungenschädigung (Fibrose) und Sensibilisierung der Haut bis zur Hauterkrankungen.</w:t>
            </w:r>
          </w:p>
          <w:p w14:paraId="0548F86B" w14:textId="2A6BC941" w:rsidR="003D136C" w:rsidRPr="002E6364" w:rsidRDefault="002E6364" w:rsidP="002E636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3D136C" w:rsidRPr="002E6364">
              <w:t>Nickel und Palladium haben sensibilisierendes Potential auf der Haut; Hauptwirkungsweise: allergisch bedingte Hautschäden.</w:t>
            </w:r>
          </w:p>
          <w:p w14:paraId="1242D6DD" w14:textId="04148946" w:rsidR="00E118EC" w:rsidRPr="002E6364" w:rsidRDefault="002E6364" w:rsidP="002E6364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3D136C" w:rsidRPr="002E6364">
              <w:t>Nickelverbindungen, z. B. Oxide wirken krebserzeugend (Kat. 1A), Nickel steht im Verdacht krebserzeugend zu wirken (Kat. 2).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9399395" w14:textId="77777777" w:rsidR="00D45CA8" w:rsidRPr="002E636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2E6364" w14:paraId="668A5CBF" w14:textId="77777777" w:rsidTr="003D136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AD7C67" w14:textId="77777777" w:rsidR="00D45CA8" w:rsidRPr="002E6364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Schutzmaßnahmen und Verhaltensregeln</w:t>
            </w:r>
          </w:p>
        </w:tc>
      </w:tr>
      <w:tr w:rsidR="003D136C" w:rsidRPr="002E6364" w14:paraId="0FA5987C" w14:textId="77777777" w:rsidTr="002E636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4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C7EA5F0" w14:textId="77777777" w:rsidR="003D136C" w:rsidRPr="002E6364" w:rsidRDefault="003D136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E6364">
              <w:rPr>
                <w:rFonts w:ascii="Source Sans 3" w:hAnsi="Source Sans 3"/>
                <w:noProof/>
              </w:rPr>
              <w:drawing>
                <wp:inline distT="0" distB="0" distL="0" distR="0" wp14:anchorId="24BFB101" wp14:editId="533E99FA">
                  <wp:extent cx="612000" cy="612000"/>
                  <wp:effectExtent l="0" t="0" r="0" b="0"/>
                  <wp:docPr id="3" name="Grafik 3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509B7" w14:textId="4074D23C" w:rsidR="003D136C" w:rsidRPr="002E6364" w:rsidRDefault="003D136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E6364">
              <w:rPr>
                <w:rFonts w:ascii="Source Sans 3" w:hAnsi="Source Sans 3"/>
                <w:noProof/>
              </w:rPr>
              <w:drawing>
                <wp:inline distT="0" distB="0" distL="0" distR="0" wp14:anchorId="21B0F2BB" wp14:editId="798E6CDC">
                  <wp:extent cx="612000" cy="612000"/>
                  <wp:effectExtent l="0" t="0" r="0" b="0"/>
                  <wp:docPr id="4" name="Grafik 4" descr="O:\HV_RD_TOE\Töller\Sicherheitszeichen\Sicherheitszeichen von RBB erstellt\000_BMP_RGB_72dpi\m017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O:\HV_RD_TOE\Töller\Sicherheitszeichen\Sicherheitszeichen von RBB erstellt\000_BMP_RGB_72dpi\m017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F571467" w14:textId="77777777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Absaugung nutzen.</w:t>
            </w:r>
          </w:p>
          <w:p w14:paraId="7AB6B81D" w14:textId="77777777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Nur Filter mindestens Staubklasse M verwenden.</w:t>
            </w:r>
          </w:p>
          <w:p w14:paraId="4EC224C0" w14:textId="6C657973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 xml:space="preserve">Reinigung des Arbeitsbereiches mit vorhandenem Entstauber durchführen, nicht kehren oder abblasen. </w:t>
            </w:r>
          </w:p>
          <w:p w14:paraId="0908A91A" w14:textId="77777777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Filter regelmäßig staubarm austauschen; keine Filter/Filterkomponenten entfernen.</w:t>
            </w:r>
          </w:p>
          <w:p w14:paraId="2C4C0BA2" w14:textId="09110124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 xml:space="preserve">Bei starker Staubentwicklung Atemschutz, mindestens partikelfiltrierende Halbmaske FFP 2 </w:t>
            </w:r>
            <w:r w:rsidRPr="002E6364">
              <w:rPr>
                <w:rFonts w:ascii="Source Sans 3" w:hAnsi="Source Sans 3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E636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2E6364">
              <w:rPr>
                <w:rFonts w:ascii="Source Sans 3" w:hAnsi="Source Sans 3"/>
                <w:u w:val="single"/>
              </w:rPr>
            </w:r>
            <w:r w:rsidRPr="002E6364">
              <w:rPr>
                <w:rFonts w:ascii="Source Sans 3" w:hAnsi="Source Sans 3"/>
                <w:u w:val="single"/>
              </w:rPr>
              <w:fldChar w:fldCharType="separate"/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noProof/>
                <w:u w:val="single"/>
              </w:rPr>
              <w:t> </w:t>
            </w:r>
            <w:r w:rsidRPr="002E6364">
              <w:rPr>
                <w:rFonts w:ascii="Source Sans 3" w:hAnsi="Source Sans 3"/>
                <w:u w:val="single"/>
              </w:rPr>
              <w:fldChar w:fldCharType="end"/>
            </w:r>
            <w:r w:rsidRPr="002E6364">
              <w:rPr>
                <w:rFonts w:ascii="Source Sans 3" w:hAnsi="Source Sans 3"/>
              </w:rPr>
              <w:t xml:space="preserve"> tragen.</w:t>
            </w:r>
          </w:p>
          <w:p w14:paraId="7C6720BC" w14:textId="77777777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Beim Arbeiten geschlossenen Laborkittel tragen.</w:t>
            </w:r>
          </w:p>
          <w:p w14:paraId="1B5FD92A" w14:textId="77777777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Nur hinter einer Sichtscheibe arbeiten.</w:t>
            </w:r>
          </w:p>
          <w:p w14:paraId="471AE651" w14:textId="77777777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Am Arbeitsplatz nicht rauchen, essen oder trinken und keine Lebensmittel aufbewahren.</w:t>
            </w:r>
          </w:p>
          <w:p w14:paraId="10B1CA2B" w14:textId="416A327C" w:rsidR="003D136C" w:rsidRPr="002E6364" w:rsidRDefault="003D136C" w:rsidP="003D136C">
            <w:pPr>
              <w:spacing w:after="60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Wahrnehmen der arbeitsmedizinischen Vorsorge.</w:t>
            </w:r>
          </w:p>
        </w:tc>
      </w:tr>
      <w:tr w:rsidR="00D45CA8" w:rsidRPr="002E6364" w14:paraId="0C000B24" w14:textId="77777777" w:rsidTr="002E636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ED77DC0" w14:textId="77777777" w:rsidR="00D45CA8" w:rsidRPr="002E6364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2E6364" w14:paraId="317B0585" w14:textId="77777777" w:rsidTr="002E636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8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8B81621" w14:textId="77777777" w:rsidR="00D45CA8" w:rsidRPr="002E636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2C35243" w14:textId="54268075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 xml:space="preserve">Bei Defekt an der Absaugung oder Staubabwicklung aus unbekannter Ursache Arbeit </w:t>
            </w:r>
            <w:r w:rsidRPr="002E6364">
              <w:rPr>
                <w:rFonts w:ascii="Source Sans 3" w:hAnsi="Source Sans 3"/>
              </w:rPr>
              <w:br/>
              <w:t xml:space="preserve">unterbrechen, Vorgesetzten </w:t>
            </w:r>
            <w:r w:rsidRPr="002E6364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E6364">
              <w:rPr>
                <w:rFonts w:ascii="Source Sans 3" w:hAnsi="Source Sans 3"/>
              </w:rPr>
              <w:instrText xml:space="preserve"> FORMTEXT </w:instrText>
            </w:r>
            <w:r w:rsidRPr="002E6364">
              <w:rPr>
                <w:rFonts w:ascii="Source Sans 3" w:hAnsi="Source Sans 3"/>
              </w:rPr>
            </w:r>
            <w:r w:rsidRPr="002E6364">
              <w:rPr>
                <w:rFonts w:ascii="Source Sans 3" w:hAnsi="Source Sans 3"/>
              </w:rPr>
              <w:fldChar w:fldCharType="separate"/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fldChar w:fldCharType="end"/>
            </w:r>
            <w:r w:rsidRPr="002E6364">
              <w:rPr>
                <w:rFonts w:ascii="Source Sans 3" w:hAnsi="Source Sans 3"/>
                <w:sz w:val="16"/>
              </w:rPr>
              <w:t xml:space="preserve"> </w:t>
            </w:r>
            <w:r w:rsidRPr="002E6364">
              <w:rPr>
                <w:rFonts w:ascii="Source Sans 3" w:hAnsi="Source Sans 3"/>
              </w:rPr>
              <w:t>informieren.</w:t>
            </w:r>
          </w:p>
          <w:p w14:paraId="4A37D823" w14:textId="77777777" w:rsidR="003D136C" w:rsidRPr="002E6364" w:rsidRDefault="003D136C" w:rsidP="003D136C">
            <w:pPr>
              <w:spacing w:after="60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 xml:space="preserve">Wenn möglich, Mangel fachgerecht beheben oder Reparatur/Austausch durch </w:t>
            </w:r>
            <w:r w:rsidRPr="002E6364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E6364">
              <w:rPr>
                <w:rFonts w:ascii="Source Sans 3" w:hAnsi="Source Sans 3"/>
              </w:rPr>
              <w:instrText xml:space="preserve"> FORMTEXT </w:instrText>
            </w:r>
            <w:r w:rsidRPr="002E6364">
              <w:rPr>
                <w:rFonts w:ascii="Source Sans 3" w:hAnsi="Source Sans 3"/>
              </w:rPr>
            </w:r>
            <w:r w:rsidRPr="002E6364">
              <w:rPr>
                <w:rFonts w:ascii="Source Sans 3" w:hAnsi="Source Sans 3"/>
              </w:rPr>
              <w:fldChar w:fldCharType="separate"/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t> </w:t>
            </w:r>
            <w:r w:rsidRPr="002E6364">
              <w:rPr>
                <w:rFonts w:ascii="Source Sans 3" w:hAnsi="Source Sans 3"/>
              </w:rPr>
              <w:fldChar w:fldCharType="end"/>
            </w:r>
            <w:r w:rsidRPr="002E6364">
              <w:rPr>
                <w:rFonts w:ascii="Source Sans 3" w:hAnsi="Source Sans 3"/>
              </w:rPr>
              <w:t xml:space="preserve"> veranlassen.</w:t>
            </w:r>
          </w:p>
          <w:p w14:paraId="4935D6B7" w14:textId="29E638A6" w:rsidR="00D45CA8" w:rsidRPr="002E6364" w:rsidRDefault="003D136C" w:rsidP="002E6364">
            <w:pPr>
              <w:pStyle w:val="Notruf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Notruf</w:t>
            </w:r>
            <w:r w:rsidRPr="002E6364">
              <w:rPr>
                <w:rFonts w:ascii="Source Sans 3" w:hAnsi="Source Sans 3"/>
                <w:sz w:val="20"/>
              </w:rPr>
              <w:t xml:space="preserve">  </w:t>
            </w:r>
            <w:r w:rsidRPr="002E6364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Pr="002E6364">
              <w:rPr>
                <w:rFonts w:ascii="Source Sans 3" w:hAnsi="Source Sans 3"/>
              </w:rPr>
              <w:instrText xml:space="preserve"> FORMTEXT </w:instrText>
            </w:r>
            <w:r w:rsidRPr="002E6364">
              <w:rPr>
                <w:rFonts w:ascii="Source Sans 3" w:hAnsi="Source Sans 3"/>
              </w:rPr>
            </w:r>
            <w:r w:rsidRPr="002E6364">
              <w:rPr>
                <w:rFonts w:ascii="Source Sans 3" w:hAnsi="Source Sans 3"/>
              </w:rPr>
              <w:fldChar w:fldCharType="separate"/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</w:rPr>
              <w:fldChar w:fldCharType="end"/>
            </w:r>
            <w:bookmarkEnd w:id="2"/>
          </w:p>
        </w:tc>
      </w:tr>
      <w:tr w:rsidR="00D45CA8" w:rsidRPr="002E6364" w14:paraId="39301982" w14:textId="77777777" w:rsidTr="003D136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78F8D64" w14:textId="77777777" w:rsidR="00D45CA8" w:rsidRPr="002E6364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Erste Hilfe</w:t>
            </w:r>
          </w:p>
        </w:tc>
      </w:tr>
      <w:tr w:rsidR="00D45CA8" w:rsidRPr="002E6364" w14:paraId="3C3F16BA" w14:textId="77777777" w:rsidTr="003D136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7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4F6473" w14:textId="77777777" w:rsidR="00D45CA8" w:rsidRPr="002E6364" w:rsidRDefault="00072313" w:rsidP="003D136C">
            <w:pPr>
              <w:spacing w:before="120" w:after="60" w:line="240" w:lineRule="auto"/>
              <w:ind w:left="57"/>
              <w:rPr>
                <w:rFonts w:ascii="Source Sans 3" w:hAnsi="Source Sans 3"/>
                <w:sz w:val="8"/>
              </w:rPr>
            </w:pPr>
            <w:r w:rsidRPr="002E6364">
              <w:rPr>
                <w:rFonts w:ascii="Source Sans 3" w:hAnsi="Source Sans 3"/>
                <w:noProof/>
              </w:rPr>
              <w:drawing>
                <wp:inline distT="0" distB="0" distL="0" distR="0" wp14:anchorId="7DAECD05" wp14:editId="35FC3F8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B112C64" w14:textId="77777777" w:rsidR="003D136C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Augenkontakt: Nicht reiben, sofort mit viel Wasser ausspülen, ggf. Augenarzt aufsuchen.</w:t>
            </w:r>
          </w:p>
          <w:p w14:paraId="4B8B5B6C" w14:textId="42FE1710" w:rsidR="00D45CA8" w:rsidRPr="002E6364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2E6364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2E6364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E636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E6364">
              <w:rPr>
                <w:rFonts w:ascii="Source Sans 3" w:hAnsi="Source Sans 3"/>
                <w:sz w:val="20"/>
                <w:szCs w:val="20"/>
              </w:rPr>
            </w:r>
            <w:r w:rsidRPr="002E6364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2E6364">
              <w:rPr>
                <w:rFonts w:ascii="Source Sans 3" w:hAnsi="Source Sans 3"/>
                <w:sz w:val="20"/>
                <w:szCs w:val="20"/>
              </w:rPr>
              <w:tab/>
            </w:r>
            <w:r w:rsidR="002E6364">
              <w:rPr>
                <w:rFonts w:ascii="Source Sans 3" w:hAnsi="Source Sans 3"/>
                <w:sz w:val="20"/>
                <w:szCs w:val="20"/>
              </w:rPr>
              <w:tab/>
            </w:r>
            <w:r w:rsidRPr="002E6364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2E6364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E636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E6364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2E6364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E6364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2E6364" w14:paraId="4C5E08C2" w14:textId="77777777" w:rsidTr="003D136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57A4E7" w14:textId="77777777" w:rsidR="00D45CA8" w:rsidRPr="002E6364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2E6364" w14:paraId="4FF54F52" w14:textId="77777777" w:rsidTr="002E636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E82E852" w14:textId="77777777" w:rsidR="00D45CA8" w:rsidRPr="002E6364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F177692" w14:textId="67F3389E" w:rsidR="00D45CA8" w:rsidRPr="002E6364" w:rsidRDefault="003D136C" w:rsidP="003D136C">
            <w:pPr>
              <w:rPr>
                <w:rFonts w:ascii="Source Sans 3" w:hAnsi="Source Sans 3"/>
              </w:rPr>
            </w:pPr>
            <w:r w:rsidRPr="002E6364">
              <w:rPr>
                <w:rFonts w:ascii="Source Sans 3" w:hAnsi="Source Sans 3"/>
              </w:rPr>
              <w:t xml:space="preserve">Gebrauchte Filter und abgeschiedene Stäube aus dem Entstauber vorsichtig entnehmen und </w:t>
            </w:r>
            <w:r w:rsidRPr="002E6364">
              <w:rPr>
                <w:rFonts w:ascii="Source Sans 3" w:hAnsi="Source Sans 3"/>
              </w:rPr>
              <w:br/>
              <w:t>entsorgen; Staubaufwirbelungen vermeiden.</w:t>
            </w:r>
          </w:p>
          <w:p w14:paraId="122C7E48" w14:textId="77777777" w:rsidR="00872D6F" w:rsidRPr="002E6364" w:rsidRDefault="00872D6F" w:rsidP="002E6364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2E6364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2E6364">
              <w:rPr>
                <w:rFonts w:ascii="Source Sans 3" w:hAnsi="Source Sans 3"/>
                <w:color w:val="000000"/>
              </w:rPr>
              <w:t xml:space="preserve"> </w:t>
            </w:r>
            <w:r w:rsidRPr="002E636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E6364">
              <w:rPr>
                <w:rFonts w:ascii="Source Sans 3" w:hAnsi="Source Sans 3"/>
              </w:rPr>
              <w:instrText xml:space="preserve"> FORMTEXT </w:instrText>
            </w:r>
            <w:r w:rsidRPr="002E6364">
              <w:rPr>
                <w:rFonts w:ascii="Source Sans 3" w:hAnsi="Source Sans 3"/>
              </w:rPr>
            </w:r>
            <w:r w:rsidRPr="002E6364">
              <w:rPr>
                <w:rFonts w:ascii="Source Sans 3" w:hAnsi="Source Sans 3"/>
              </w:rPr>
              <w:fldChar w:fldCharType="separate"/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</w:rPr>
              <w:fldChar w:fldCharType="end"/>
            </w:r>
            <w:r w:rsidRPr="002E6364">
              <w:rPr>
                <w:rFonts w:ascii="Source Sans 3" w:hAnsi="Source Sans 3"/>
                <w:color w:val="000000"/>
              </w:rPr>
              <w:tab/>
            </w:r>
            <w:r w:rsidRPr="002E6364">
              <w:rPr>
                <w:rFonts w:ascii="Source Sans 3" w:hAnsi="Source Sans 3"/>
                <w:color w:val="000000"/>
              </w:rPr>
              <w:tab/>
            </w:r>
            <w:r w:rsidRPr="002E6364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2E6364">
              <w:rPr>
                <w:rFonts w:ascii="Source Sans 3" w:hAnsi="Source Sans 3"/>
                <w:color w:val="000000"/>
              </w:rPr>
              <w:t xml:space="preserve"> </w:t>
            </w:r>
            <w:r w:rsidRPr="002E636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E6364">
              <w:rPr>
                <w:rFonts w:ascii="Source Sans 3" w:hAnsi="Source Sans 3"/>
              </w:rPr>
              <w:instrText xml:space="preserve"> FORMTEXT </w:instrText>
            </w:r>
            <w:r w:rsidRPr="002E6364">
              <w:rPr>
                <w:rFonts w:ascii="Source Sans 3" w:hAnsi="Source Sans 3"/>
              </w:rPr>
            </w:r>
            <w:r w:rsidRPr="002E6364">
              <w:rPr>
                <w:rFonts w:ascii="Source Sans 3" w:hAnsi="Source Sans 3"/>
              </w:rPr>
              <w:fldChar w:fldCharType="separate"/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  <w:noProof/>
              </w:rPr>
              <w:t> </w:t>
            </w:r>
            <w:r w:rsidRPr="002E6364">
              <w:rPr>
                <w:rFonts w:ascii="Source Sans 3" w:hAnsi="Source Sans 3"/>
              </w:rPr>
              <w:fldChar w:fldCharType="end"/>
            </w:r>
          </w:p>
        </w:tc>
      </w:tr>
    </w:tbl>
    <w:p w14:paraId="10F0DB5A" w14:textId="77777777" w:rsidR="00D45CA8" w:rsidRPr="002E6364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2E6364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5413D7F-E631-4C2E-B68C-54C56010FC5D}"/>
    <w:embedBold r:id="rId2" w:fontKey="{44F26957-9FA6-448A-BDB5-6CF6814627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36C"/>
    <w:rsid w:val="000718AA"/>
    <w:rsid w:val="00072313"/>
    <w:rsid w:val="000915F3"/>
    <w:rsid w:val="0020256F"/>
    <w:rsid w:val="002874ED"/>
    <w:rsid w:val="002B0015"/>
    <w:rsid w:val="002E6364"/>
    <w:rsid w:val="00352514"/>
    <w:rsid w:val="003D136C"/>
    <w:rsid w:val="003F0E4D"/>
    <w:rsid w:val="003F0EDD"/>
    <w:rsid w:val="00400BC7"/>
    <w:rsid w:val="004638AD"/>
    <w:rsid w:val="004A4C9C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A4BF08"/>
  <w15:chartTrackingRefBased/>
  <w15:docId w15:val="{9BFA7D1E-DED5-4E47-A195-E0E843A3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E6364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346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2025-08-06T10:16:00Z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