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CD316" w14:textId="77777777" w:rsidR="00564C7D" w:rsidRPr="007074FC" w:rsidRDefault="00072313">
      <w:pPr>
        <w:spacing w:before="0"/>
        <w:rPr>
          <w:rFonts w:ascii="Source Sans 3" w:hAnsi="Source Sans 3"/>
          <w:sz w:val="8"/>
        </w:rPr>
      </w:pPr>
      <w:r w:rsidRPr="007074F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834FDB7" wp14:editId="53F6565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AD260" w14:textId="77777777" w:rsidR="00564C7D" w:rsidRPr="007074FC" w:rsidRDefault="00564C7D">
      <w:pPr>
        <w:spacing w:before="0"/>
        <w:rPr>
          <w:rFonts w:ascii="Source Sans 3" w:hAnsi="Source Sans 3"/>
          <w:sz w:val="8"/>
        </w:rPr>
      </w:pPr>
    </w:p>
    <w:p w14:paraId="2E958F7B" w14:textId="77777777" w:rsidR="00564C7D" w:rsidRPr="007074FC" w:rsidRDefault="00564C7D">
      <w:pPr>
        <w:spacing w:before="0"/>
        <w:rPr>
          <w:rFonts w:ascii="Source Sans 3" w:hAnsi="Source Sans 3"/>
          <w:sz w:val="8"/>
        </w:rPr>
      </w:pPr>
    </w:p>
    <w:p w14:paraId="3AAE3D06" w14:textId="77777777" w:rsidR="00564C7D" w:rsidRPr="007074FC" w:rsidRDefault="00564C7D">
      <w:pPr>
        <w:spacing w:before="0"/>
        <w:rPr>
          <w:rFonts w:ascii="Source Sans 3" w:hAnsi="Source Sans 3"/>
          <w:sz w:val="8"/>
        </w:rPr>
      </w:pPr>
    </w:p>
    <w:p w14:paraId="4967D2C4" w14:textId="77777777" w:rsidR="00564C7D" w:rsidRPr="007074FC" w:rsidRDefault="00564C7D">
      <w:pPr>
        <w:spacing w:before="0"/>
        <w:rPr>
          <w:rFonts w:ascii="Source Sans 3" w:hAnsi="Source Sans 3"/>
          <w:sz w:val="8"/>
        </w:rPr>
        <w:sectPr w:rsidR="00564C7D" w:rsidRPr="007074FC" w:rsidSect="007074F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F0D7CE6" w14:textId="1D023982" w:rsidR="00744851" w:rsidRPr="007074F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074FC" w14:paraId="3CF68A4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37D5946" w14:textId="77777777" w:rsidR="00B836B7" w:rsidRPr="007074F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C5BCB15" wp14:editId="588ABF4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6A479" w14:textId="77777777" w:rsidR="00B836B7" w:rsidRPr="007074F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770B230" w14:textId="77777777" w:rsidR="00B836B7" w:rsidRPr="007074F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DD971D7" wp14:editId="79F13DE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A2D38A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074FC">
              <w:rPr>
                <w:rFonts w:ascii="Source Sans 3" w:hAnsi="Source Sans 3"/>
              </w:rPr>
              <w:t xml:space="preserve">Firma:  </w:t>
            </w:r>
            <w:r w:rsidR="00B836B7" w:rsidRPr="007074F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074FC">
              <w:rPr>
                <w:rFonts w:ascii="Source Sans 3" w:hAnsi="Source Sans 3"/>
              </w:rPr>
              <w:instrText xml:space="preserve"> FORMTEXT </w:instrText>
            </w:r>
            <w:r w:rsidR="00B836B7" w:rsidRPr="007074FC">
              <w:rPr>
                <w:rFonts w:ascii="Source Sans 3" w:hAnsi="Source Sans 3"/>
              </w:rPr>
            </w:r>
            <w:r w:rsidR="00B836B7" w:rsidRPr="007074FC">
              <w:rPr>
                <w:rFonts w:ascii="Source Sans 3" w:hAnsi="Source Sans 3"/>
              </w:rPr>
              <w:fldChar w:fldCharType="separate"/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</w:rPr>
              <w:fldChar w:fldCharType="end"/>
            </w:r>
            <w:bookmarkEnd w:id="0"/>
          </w:p>
          <w:p w14:paraId="4970BB92" w14:textId="366A8703" w:rsidR="00B836B7" w:rsidRPr="007074F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6E0262D" wp14:editId="502557C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C337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074FC">
              <w:rPr>
                <w:rFonts w:ascii="Source Sans 3" w:hAnsi="Source Sans 3"/>
              </w:rPr>
              <w:t xml:space="preserve">Arbeitsbereich: </w:t>
            </w:r>
            <w:r w:rsidR="00F61689" w:rsidRPr="007074FC">
              <w:rPr>
                <w:rFonts w:ascii="Source Sans 3" w:hAnsi="Source Sans 3"/>
              </w:rPr>
              <w:t>Dentallabor</w:t>
            </w:r>
          </w:p>
          <w:p w14:paraId="04D8AB9B" w14:textId="77777777" w:rsidR="00B836B7" w:rsidRPr="007074F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3A629F1" wp14:editId="58A3CD8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6C79D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074FC">
              <w:rPr>
                <w:rFonts w:ascii="Source Sans 3" w:hAnsi="Source Sans 3"/>
              </w:rPr>
              <w:t xml:space="preserve">Verantwortlich:  </w:t>
            </w:r>
            <w:r w:rsidR="00B836B7" w:rsidRPr="007074F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074FC">
              <w:rPr>
                <w:rFonts w:ascii="Source Sans 3" w:hAnsi="Source Sans 3"/>
              </w:rPr>
              <w:instrText xml:space="preserve"> FORMTEXT </w:instrText>
            </w:r>
            <w:r w:rsidR="00B836B7" w:rsidRPr="007074FC">
              <w:rPr>
                <w:rFonts w:ascii="Source Sans 3" w:hAnsi="Source Sans 3"/>
              </w:rPr>
            </w:r>
            <w:r w:rsidR="00B836B7" w:rsidRPr="007074FC">
              <w:rPr>
                <w:rFonts w:ascii="Source Sans 3" w:hAnsi="Source Sans 3"/>
              </w:rPr>
              <w:fldChar w:fldCharType="separate"/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  <w:noProof/>
              </w:rPr>
              <w:t> </w:t>
            </w:r>
            <w:r w:rsidR="00B836B7" w:rsidRPr="007074FC">
              <w:rPr>
                <w:rFonts w:ascii="Source Sans 3" w:hAnsi="Source Sans 3"/>
              </w:rPr>
              <w:fldChar w:fldCharType="end"/>
            </w:r>
          </w:p>
          <w:p w14:paraId="073C0B70" w14:textId="77777777" w:rsidR="00744851" w:rsidRPr="007074F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7074FC">
              <w:rPr>
                <w:rFonts w:ascii="Source Sans 3" w:hAnsi="Source Sans 3"/>
              </w:rPr>
              <w:tab/>
            </w:r>
            <w:r w:rsidRPr="007074FC">
              <w:rPr>
                <w:rFonts w:ascii="Source Sans 3" w:hAnsi="Source Sans 3"/>
              </w:rPr>
              <w:tab/>
            </w:r>
            <w:r w:rsidRPr="007074FC">
              <w:rPr>
                <w:rFonts w:ascii="Source Sans 3" w:hAnsi="Source Sans 3"/>
              </w:rPr>
              <w:tab/>
            </w:r>
            <w:r w:rsidRPr="007074FC">
              <w:rPr>
                <w:rFonts w:ascii="Source Sans 3" w:hAnsi="Source Sans 3"/>
              </w:rPr>
              <w:tab/>
            </w:r>
            <w:r w:rsidRPr="007074F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58F8F05" w14:textId="77777777" w:rsidR="00744851" w:rsidRPr="007074F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074F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F6E89A9" w14:textId="77777777" w:rsidR="00744851" w:rsidRPr="007074FC" w:rsidRDefault="00744851">
            <w:pPr>
              <w:spacing w:before="0" w:after="60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GEM. § 14 GEFSTOFFV</w:t>
            </w:r>
          </w:p>
          <w:p w14:paraId="1EA3DFE1" w14:textId="70F2A65D" w:rsidR="00564C7D" w:rsidRPr="007074F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074F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074F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074F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074F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074F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074F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FD07928" w14:textId="67A2ED55" w:rsidR="00744851" w:rsidRPr="007074F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Arbeitsplatz:</w:t>
            </w:r>
            <w:r w:rsidR="00E8423D" w:rsidRPr="007074FC">
              <w:rPr>
                <w:rFonts w:ascii="Source Sans 3" w:hAnsi="Source Sans 3"/>
              </w:rPr>
              <w:t xml:space="preserve"> </w:t>
            </w:r>
            <w:r w:rsidR="00F61689" w:rsidRPr="007074FC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F61689" w:rsidRPr="007074FC">
              <w:rPr>
                <w:rFonts w:ascii="Source Sans 3" w:hAnsi="Source Sans 3"/>
                <w:u w:val="single"/>
              </w:rPr>
            </w:r>
            <w:r w:rsidR="00F61689" w:rsidRPr="007074FC">
              <w:rPr>
                <w:rFonts w:ascii="Source Sans 3" w:hAnsi="Source Sans 3"/>
                <w:u w:val="single"/>
              </w:rPr>
              <w:fldChar w:fldCharType="separate"/>
            </w:r>
            <w:r w:rsidR="00F61689" w:rsidRPr="007074FC">
              <w:rPr>
                <w:rFonts w:ascii="Source Sans 3" w:hAnsi="Source Sans 3"/>
                <w:u w:val="single"/>
              </w:rPr>
              <w:t> </w:t>
            </w:r>
            <w:r w:rsidR="00F61689" w:rsidRPr="007074FC">
              <w:rPr>
                <w:rFonts w:ascii="Source Sans 3" w:hAnsi="Source Sans 3"/>
                <w:u w:val="single"/>
              </w:rPr>
              <w:t> </w:t>
            </w:r>
            <w:r w:rsidR="00F61689" w:rsidRPr="007074FC">
              <w:rPr>
                <w:rFonts w:ascii="Source Sans 3" w:hAnsi="Source Sans 3"/>
                <w:u w:val="single"/>
              </w:rPr>
              <w:t> </w:t>
            </w:r>
            <w:r w:rsidR="00F61689" w:rsidRPr="007074FC">
              <w:rPr>
                <w:rFonts w:ascii="Source Sans 3" w:hAnsi="Source Sans 3"/>
                <w:u w:val="single"/>
              </w:rPr>
              <w:t> </w:t>
            </w:r>
            <w:r w:rsidR="00F61689" w:rsidRPr="007074FC">
              <w:rPr>
                <w:rFonts w:ascii="Source Sans 3" w:hAnsi="Source Sans 3"/>
                <w:u w:val="single"/>
              </w:rPr>
              <w:t> </w:t>
            </w:r>
            <w:r w:rsidR="00F61689" w:rsidRPr="007074FC">
              <w:rPr>
                <w:rFonts w:ascii="Source Sans 3" w:hAnsi="Source Sans 3"/>
              </w:rPr>
              <w:fldChar w:fldCharType="end"/>
            </w:r>
          </w:p>
          <w:p w14:paraId="4BC4B2C5" w14:textId="6430E3D5" w:rsidR="00D45CA8" w:rsidRPr="007074FC" w:rsidRDefault="00D45CA8" w:rsidP="00F61689">
            <w:pPr>
              <w:spacing w:before="100" w:after="60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 xml:space="preserve">Tätigkeit: </w:t>
            </w:r>
            <w:r w:rsidR="00F61689" w:rsidRPr="007074FC">
              <w:rPr>
                <w:rFonts w:ascii="Source Sans 3" w:hAnsi="Source Sans 3"/>
              </w:rPr>
              <w:t>Reinigen von Metallgerüsten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40B1518" w14:textId="77777777" w:rsidR="00B836B7" w:rsidRPr="007074F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8351847" w14:textId="77777777" w:rsidR="00D45CA8" w:rsidRPr="007074FC" w:rsidRDefault="00D45CA8">
            <w:pPr>
              <w:spacing w:before="0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 xml:space="preserve">Stand: </w:t>
            </w:r>
            <w:r w:rsidRPr="007074F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074F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074FC">
              <w:rPr>
                <w:rFonts w:ascii="Source Sans 3" w:hAnsi="Source Sans 3"/>
                <w:u w:val="single"/>
              </w:rPr>
              <w:instrText>FORMTEXT</w:instrText>
            </w:r>
            <w:r w:rsidRPr="007074FC">
              <w:rPr>
                <w:rFonts w:ascii="Source Sans 3" w:hAnsi="Source Sans 3"/>
                <w:u w:val="single"/>
              </w:rPr>
              <w:instrText xml:space="preserve"> </w:instrText>
            </w:r>
            <w:r w:rsidRPr="007074FC">
              <w:rPr>
                <w:rFonts w:ascii="Source Sans 3" w:hAnsi="Source Sans 3"/>
                <w:u w:val="single"/>
              </w:rPr>
            </w:r>
            <w:r w:rsidRPr="007074FC">
              <w:rPr>
                <w:rFonts w:ascii="Source Sans 3" w:hAnsi="Source Sans 3"/>
                <w:u w:val="single"/>
              </w:rPr>
              <w:fldChar w:fldCharType="separate"/>
            </w:r>
            <w:r w:rsidRPr="007074FC">
              <w:rPr>
                <w:rFonts w:ascii="Source Sans 3" w:hAnsi="Source Sans 3"/>
                <w:noProof/>
                <w:u w:val="single"/>
              </w:rPr>
              <w:t> </w:t>
            </w:r>
            <w:r w:rsidRPr="007074FC">
              <w:rPr>
                <w:rFonts w:ascii="Source Sans 3" w:hAnsi="Source Sans 3"/>
                <w:noProof/>
                <w:u w:val="single"/>
              </w:rPr>
              <w:t> </w:t>
            </w:r>
            <w:r w:rsidRPr="007074FC">
              <w:rPr>
                <w:rFonts w:ascii="Source Sans 3" w:hAnsi="Source Sans 3"/>
                <w:noProof/>
                <w:u w:val="single"/>
              </w:rPr>
              <w:t> </w:t>
            </w:r>
            <w:r w:rsidRPr="007074FC">
              <w:rPr>
                <w:rFonts w:ascii="Source Sans 3" w:hAnsi="Source Sans 3"/>
                <w:noProof/>
                <w:u w:val="single"/>
              </w:rPr>
              <w:t> </w:t>
            </w:r>
            <w:r w:rsidRPr="007074FC">
              <w:rPr>
                <w:rFonts w:ascii="Source Sans 3" w:hAnsi="Source Sans 3"/>
                <w:noProof/>
                <w:u w:val="single"/>
              </w:rPr>
              <w:t> </w:t>
            </w:r>
            <w:r w:rsidRPr="007074F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074FC">
              <w:rPr>
                <w:rFonts w:ascii="Source Sans 3" w:hAnsi="Source Sans 3"/>
              </w:rPr>
              <w:t xml:space="preserve"> </w:t>
            </w:r>
          </w:p>
          <w:p w14:paraId="37F13E79" w14:textId="140F6D83" w:rsidR="00D45CA8" w:rsidRPr="007074FC" w:rsidRDefault="00F6168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074FC">
              <w:rPr>
                <w:rFonts w:ascii="Source Sans 3" w:hAnsi="Source Sans 3"/>
                <w:sz w:val="16"/>
              </w:rPr>
              <w:t>B012</w:t>
            </w:r>
          </w:p>
        </w:tc>
      </w:tr>
      <w:tr w:rsidR="00D45CA8" w:rsidRPr="007074FC" w14:paraId="317CCFB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23122B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7074FC" w14:paraId="404C6AF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C388B80" w14:textId="1F873D13" w:rsidR="00D45CA8" w:rsidRPr="007074FC" w:rsidRDefault="00F61689" w:rsidP="00F61689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 xml:space="preserve">Reiniger </w:t>
            </w:r>
            <w:r w:rsidRPr="007074FC">
              <w:rPr>
                <w:rFonts w:ascii="Source Sans 3" w:hAnsi="Source Sans 3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7074FC">
              <w:rPr>
                <w:rFonts w:ascii="Source Sans 3" w:hAnsi="Source Sans 3"/>
                <w:u w:val="single"/>
              </w:rPr>
            </w:r>
            <w:r w:rsidRPr="007074FC">
              <w:rPr>
                <w:rFonts w:ascii="Source Sans 3" w:hAnsi="Source Sans 3"/>
                <w:u w:val="single"/>
              </w:rPr>
              <w:fldChar w:fldCharType="separate"/>
            </w:r>
            <w:r w:rsidRPr="007074FC">
              <w:rPr>
                <w:rFonts w:ascii="Source Sans 3" w:hAnsi="Source Sans 3"/>
                <w:u w:val="single"/>
              </w:rPr>
              <w:t> </w:t>
            </w:r>
            <w:r w:rsidRPr="007074FC">
              <w:rPr>
                <w:rFonts w:ascii="Source Sans 3" w:hAnsi="Source Sans 3"/>
                <w:u w:val="single"/>
              </w:rPr>
              <w:t> </w:t>
            </w:r>
            <w:r w:rsidRPr="007074FC">
              <w:rPr>
                <w:rFonts w:ascii="Source Sans 3" w:hAnsi="Source Sans 3"/>
                <w:u w:val="single"/>
              </w:rPr>
              <w:t> </w:t>
            </w:r>
            <w:r w:rsidRPr="007074FC">
              <w:rPr>
                <w:rFonts w:ascii="Source Sans 3" w:hAnsi="Source Sans 3"/>
                <w:u w:val="single"/>
              </w:rPr>
              <w:t> </w:t>
            </w:r>
            <w:r w:rsidRPr="007074FC">
              <w:rPr>
                <w:rFonts w:ascii="Source Sans 3" w:hAnsi="Source Sans 3"/>
                <w:u w:val="single"/>
              </w:rPr>
              <w:t> </w:t>
            </w:r>
            <w:r w:rsidRPr="007074FC">
              <w:rPr>
                <w:rFonts w:ascii="Source Sans 3" w:hAnsi="Source Sans 3"/>
              </w:rPr>
              <w:fldChar w:fldCharType="end"/>
            </w:r>
            <w:r w:rsidRPr="007074FC">
              <w:rPr>
                <w:rFonts w:ascii="Source Sans 3" w:hAnsi="Source Sans 3"/>
              </w:rPr>
              <w:t xml:space="preserve">  enthält Amidosulfonsäure</w:t>
            </w:r>
          </w:p>
        </w:tc>
      </w:tr>
      <w:tr w:rsidR="00D45CA8" w:rsidRPr="007074FC" w14:paraId="3C80469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AF774B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7074FC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7074FC" w14:paraId="38461ED6" w14:textId="77777777" w:rsidTr="00F6168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221B74" w14:textId="672478DA" w:rsidR="00D45CA8" w:rsidRPr="007074FC" w:rsidRDefault="00F6168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074F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4AF115" wp14:editId="43A6068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3F4E0" w14:textId="71B1224A" w:rsidR="00CF5E5C" w:rsidRPr="007074FC" w:rsidRDefault="00F61689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074FC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1DA85F" w14:textId="56014AE4" w:rsidR="00F61689" w:rsidRPr="007074FC" w:rsidRDefault="0016356E" w:rsidP="001635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Reizt Augen, Haut und Schleimhäute</w:t>
            </w:r>
          </w:p>
          <w:p w14:paraId="7C561701" w14:textId="0AA2EC71" w:rsidR="00E118EC" w:rsidRPr="007074FC" w:rsidRDefault="0016356E" w:rsidP="001635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Kann für Wasserorganismen schädlich sein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DBD7535" w14:textId="77777777" w:rsidR="00D45CA8" w:rsidRPr="007074F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7074FC" w14:paraId="7AFA2DC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519D480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7074FC" w14:paraId="7D995363" w14:textId="77777777" w:rsidTr="007074F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ABA3DAC" w14:textId="7CFC2EC0" w:rsidR="00D45CA8" w:rsidRPr="007074FC" w:rsidRDefault="00F6168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074FC">
              <w:rPr>
                <w:rFonts w:ascii="Source Sans 3" w:hAnsi="Source Sans 3"/>
                <w:noProof/>
              </w:rPr>
              <w:drawing>
                <wp:inline distT="0" distB="0" distL="0" distR="0" wp14:anchorId="5DBBD578" wp14:editId="7C02E6FD">
                  <wp:extent cx="612000" cy="612000"/>
                  <wp:effectExtent l="0" t="0" r="0" b="0"/>
                  <wp:docPr id="2" name="Grafik 2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AEA23DF" w14:textId="27E53D2A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Hautkontakt zum Pulver und zugeführter Flüssigkeit vermeiden</w:t>
            </w:r>
          </w:p>
          <w:p w14:paraId="136F10AF" w14:textId="20684602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Reinigungsgerät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u w:val="single"/>
              </w:rPr>
              <w:fldChar w:fldCharType="end"/>
            </w:r>
            <w:r w:rsidR="00F61689" w:rsidRPr="007074FC">
              <w:t xml:space="preserve">  gegen Umfallen gesichert aufstellen</w:t>
            </w:r>
          </w:p>
          <w:p w14:paraId="26DFC7EB" w14:textId="5B5274B8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Herstellerangaben zu Beizzeiten beachten</w:t>
            </w:r>
          </w:p>
          <w:p w14:paraId="72053AA4" w14:textId="0554A751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Schutzbrille mit Seitenschutz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u w:val="single"/>
              </w:rPr>
              <w:fldChar w:fldCharType="end"/>
            </w:r>
            <w:r w:rsidR="00F61689" w:rsidRPr="007074FC">
              <w:t xml:space="preserve">  tragen</w:t>
            </w:r>
          </w:p>
          <w:p w14:paraId="302E8268" w14:textId="1BA37431" w:rsidR="00F61689" w:rsidRPr="007074FC" w:rsidRDefault="007074FC" w:rsidP="007074FC">
            <w:pPr>
              <w:pStyle w:val="Aufzhlung1"/>
              <w:rPr>
                <w:lang w:val="fr-FR"/>
              </w:rPr>
            </w:pPr>
            <w:r w:rsidRPr="00C04344">
              <w:t>‒</w:t>
            </w:r>
            <w:r w:rsidRPr="00C04344">
              <w:tab/>
            </w:r>
            <w:r w:rsidR="00F61689" w:rsidRPr="007074FC">
              <w:t>Einlegen und Herausnehmen zu bearbeitender Teile mit nicht metallischen</w:t>
            </w:r>
            <w:r w:rsidR="00F61689" w:rsidRPr="007074FC">
              <w:br/>
              <w:t xml:space="preserve">Hilfswerkzeugen </w:t>
            </w:r>
            <w:r w:rsidR="00F61689" w:rsidRPr="007074FC">
              <w:rPr>
                <w:lang w:val="fr-FR"/>
              </w:rPr>
              <w:t>(Zange, Pinzette etc.)</w:t>
            </w:r>
          </w:p>
          <w:p w14:paraId="034D9D90" w14:textId="68AD4441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Reinigungsgerät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u w:val="single"/>
              </w:rPr>
              <w:fldChar w:fldCharType="end"/>
            </w:r>
            <w:r w:rsidR="00F61689" w:rsidRPr="007074FC">
              <w:t xml:space="preserve">  während des Reinigungsvorganges geschlossen halten</w:t>
            </w:r>
          </w:p>
          <w:p w14:paraId="53A23F41" w14:textId="5A206441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Teile vor der weiteren Handhabung mit viel Wasser abspülen</w:t>
            </w:r>
          </w:p>
          <w:p w14:paraId="05DCD35E" w14:textId="27B2E802" w:rsidR="00D45CA8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Am Arbeitsplatz nicht rauchen, essen oder trinken und hier keine Lebensmittel</w:t>
            </w:r>
            <w:r w:rsidR="00F61689" w:rsidRPr="007074FC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3A57580" w14:textId="4CFB761A" w:rsidR="00D45CA8" w:rsidRPr="007074FC" w:rsidRDefault="00F6168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074FC">
              <w:rPr>
                <w:rFonts w:ascii="Source Sans 3" w:hAnsi="Source Sans 3"/>
                <w:noProof/>
              </w:rPr>
              <w:drawing>
                <wp:inline distT="0" distB="0" distL="0" distR="0" wp14:anchorId="005A1A0E" wp14:editId="037A225D">
                  <wp:extent cx="612000" cy="612000"/>
                  <wp:effectExtent l="0" t="0" r="0" b="0"/>
                  <wp:docPr id="3" name="Grafik 3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074FC" w14:paraId="52A5CC0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20FD63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7074FC" w14:paraId="2AC0DC35" w14:textId="77777777" w:rsidTr="00F6168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7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D921020" w14:textId="77777777" w:rsidR="00D45CA8" w:rsidRPr="007074F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6D96812" w14:textId="157B58C4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Verschüttetes Beizmittel mit Vernichterlösung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u w:val="single"/>
              </w:rPr>
              <w:fldChar w:fldCharType="end"/>
            </w:r>
            <w:r w:rsidR="00F61689" w:rsidRPr="007074FC">
              <w:t xml:space="preserve">  neutralisieren</w:t>
            </w:r>
          </w:p>
          <w:p w14:paraId="1D7A62B1" w14:textId="380907FB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Verschüttetes Pulver mechanisch aufnehmen</w:t>
            </w:r>
          </w:p>
          <w:p w14:paraId="2A5784AD" w14:textId="4D840B8A" w:rsidR="00D45CA8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Vorgesetzten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noProof/>
                <w:u w:val="single"/>
              </w:rPr>
              <w:t> </w:t>
            </w:r>
            <w:r w:rsidR="00F61689" w:rsidRPr="007074FC">
              <w:rPr>
                <w:u w:val="single"/>
              </w:rPr>
              <w:fldChar w:fldCharType="end"/>
            </w:r>
            <w:r w:rsidR="00F61689" w:rsidRPr="007074FC">
              <w:t xml:space="preserve">  informieren</w:t>
            </w:r>
          </w:p>
          <w:p w14:paraId="278169B4" w14:textId="7A89B284" w:rsidR="00F61689" w:rsidRPr="007074FC" w:rsidRDefault="00F61689" w:rsidP="007074FC">
            <w:pPr>
              <w:pStyle w:val="Notruf"/>
              <w:spacing w:before="0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Notruf:</w:t>
            </w:r>
            <w:r w:rsidRPr="007074FC">
              <w:rPr>
                <w:rFonts w:ascii="Source Sans 3" w:hAnsi="Source Sans 3"/>
                <w:sz w:val="20"/>
              </w:rPr>
              <w:t xml:space="preserve">  </w:t>
            </w:r>
            <w:r w:rsidRPr="007074F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</w:rPr>
              <w:instrText xml:space="preserve"> FORMTEXT </w:instrText>
            </w:r>
            <w:r w:rsidRPr="007074FC">
              <w:rPr>
                <w:rFonts w:ascii="Source Sans 3" w:hAnsi="Source Sans 3"/>
              </w:rPr>
            </w:r>
            <w:r w:rsidRPr="007074FC">
              <w:rPr>
                <w:rFonts w:ascii="Source Sans 3" w:hAnsi="Source Sans 3"/>
              </w:rPr>
              <w:fldChar w:fldCharType="separate"/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</w:rPr>
              <w:fldChar w:fldCharType="end"/>
            </w:r>
            <w:r w:rsidRPr="007074FC">
              <w:rPr>
                <w:rFonts w:ascii="Source Sans 3" w:hAnsi="Source Sans 3"/>
                <w:sz w:val="20"/>
              </w:rPr>
              <w:t xml:space="preserve">  </w:t>
            </w:r>
          </w:p>
        </w:tc>
      </w:tr>
      <w:tr w:rsidR="00D45CA8" w:rsidRPr="007074FC" w14:paraId="1EC14F1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CCB179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Erste Hilfe</w:t>
            </w:r>
          </w:p>
        </w:tc>
      </w:tr>
      <w:tr w:rsidR="00D45CA8" w:rsidRPr="007074FC" w14:paraId="4CB45C1C" w14:textId="77777777" w:rsidTr="00F6168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0400EA" w14:textId="77777777" w:rsidR="00D45CA8" w:rsidRPr="007074F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074FC">
              <w:rPr>
                <w:rFonts w:ascii="Source Sans 3" w:hAnsi="Source Sans 3"/>
                <w:noProof/>
              </w:rPr>
              <w:drawing>
                <wp:inline distT="0" distB="0" distL="0" distR="0" wp14:anchorId="1F11939C" wp14:editId="0058850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E74B12" w14:textId="5DBB816D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>Hautkontakt: Benetzte Hautpartien sofort mit viel Wasser abspülen</w:t>
            </w:r>
          </w:p>
          <w:p w14:paraId="2E37D75E" w14:textId="7D6119B2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Augenkontakt: Spritzer im Auge sofort mit viel Wasser (Augendusche) ausspülen, </w:t>
            </w:r>
            <w:r w:rsidR="00CE0A1B" w:rsidRPr="007074FC">
              <w:br/>
            </w:r>
            <w:r w:rsidR="00F61689" w:rsidRPr="007074FC">
              <w:t>Arzt aufsuchen</w:t>
            </w:r>
          </w:p>
          <w:p w14:paraId="160158B2" w14:textId="4857D981" w:rsidR="00D45CA8" w:rsidRPr="007074FC" w:rsidRDefault="00872D6F" w:rsidP="007074F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7074F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074F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074FC">
              <w:rPr>
                <w:rFonts w:ascii="Source Sans 3" w:hAnsi="Source Sans 3"/>
                <w:sz w:val="20"/>
                <w:szCs w:val="20"/>
              </w:rPr>
            </w:r>
            <w:r w:rsidRPr="007074F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7074FC">
              <w:rPr>
                <w:rFonts w:ascii="Source Sans 3" w:hAnsi="Source Sans 3"/>
                <w:sz w:val="20"/>
                <w:szCs w:val="20"/>
              </w:rPr>
              <w:tab/>
            </w:r>
            <w:r w:rsidRPr="007074FC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7074F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074F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074F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074F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074FC" w14:paraId="7FF0415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3E87E5" w14:textId="77777777" w:rsidR="00D45CA8" w:rsidRPr="007074F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074F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7074FC" w14:paraId="155315D7" w14:textId="77777777" w:rsidTr="00F6168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F07AF0D" w14:textId="77777777" w:rsidR="00D45CA8" w:rsidRPr="007074F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92FAAE5" w14:textId="1123BF79" w:rsidR="00F61689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Gebrauchte Lösungen in verschließbarem Behältnis 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fldChar w:fldCharType="end"/>
            </w:r>
            <w:r w:rsidR="00F61689" w:rsidRPr="007074FC">
              <w:t xml:space="preserve">  sammeln</w:t>
            </w:r>
          </w:p>
          <w:p w14:paraId="24D356B9" w14:textId="23753789" w:rsidR="00D45CA8" w:rsidRPr="007074FC" w:rsidRDefault="007074FC" w:rsidP="007074FC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F61689" w:rsidRPr="007074FC">
              <w:t xml:space="preserve">Volle Behältnisse werden durch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fldChar w:fldCharType="end"/>
            </w:r>
            <w:r w:rsidR="00F61689" w:rsidRPr="007074FC">
              <w:t xml:space="preserve">  Tel.: </w:t>
            </w:r>
            <w:r w:rsidR="00F61689" w:rsidRPr="007074FC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F61689" w:rsidRPr="007074FC">
              <w:rPr>
                <w:u w:val="single"/>
              </w:rPr>
              <w:instrText xml:space="preserve"> FORMTEXT </w:instrText>
            </w:r>
            <w:r w:rsidR="00F61689" w:rsidRPr="007074FC">
              <w:rPr>
                <w:u w:val="single"/>
              </w:rPr>
            </w:r>
            <w:r w:rsidR="00F61689" w:rsidRPr="007074FC">
              <w:rPr>
                <w:u w:val="single"/>
              </w:rPr>
              <w:fldChar w:fldCharType="separate"/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rPr>
                <w:u w:val="single"/>
              </w:rPr>
              <w:t> </w:t>
            </w:r>
            <w:r w:rsidR="00F61689" w:rsidRPr="007074FC">
              <w:fldChar w:fldCharType="end"/>
            </w:r>
            <w:r w:rsidR="00F61689" w:rsidRPr="007074FC">
              <w:br/>
              <w:t>entsorgt</w:t>
            </w:r>
          </w:p>
          <w:p w14:paraId="5AB2B83E" w14:textId="77777777" w:rsidR="00872D6F" w:rsidRPr="007074FC" w:rsidRDefault="00872D6F" w:rsidP="007074F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7074F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074FC">
              <w:rPr>
                <w:rFonts w:ascii="Source Sans 3" w:hAnsi="Source Sans 3"/>
                <w:color w:val="000000"/>
              </w:rPr>
              <w:t xml:space="preserve"> </w:t>
            </w:r>
            <w:r w:rsidRPr="007074F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</w:rPr>
              <w:instrText xml:space="preserve"> FORMTEXT </w:instrText>
            </w:r>
            <w:r w:rsidRPr="007074FC">
              <w:rPr>
                <w:rFonts w:ascii="Source Sans 3" w:hAnsi="Source Sans 3"/>
              </w:rPr>
            </w:r>
            <w:r w:rsidRPr="007074FC">
              <w:rPr>
                <w:rFonts w:ascii="Source Sans 3" w:hAnsi="Source Sans 3"/>
              </w:rPr>
              <w:fldChar w:fldCharType="separate"/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</w:rPr>
              <w:fldChar w:fldCharType="end"/>
            </w:r>
            <w:r w:rsidRPr="007074FC">
              <w:rPr>
                <w:rFonts w:ascii="Source Sans 3" w:hAnsi="Source Sans 3"/>
                <w:color w:val="000000"/>
              </w:rPr>
              <w:tab/>
            </w:r>
            <w:r w:rsidRPr="007074FC">
              <w:rPr>
                <w:rFonts w:ascii="Source Sans 3" w:hAnsi="Source Sans 3"/>
                <w:color w:val="000000"/>
              </w:rPr>
              <w:tab/>
            </w:r>
            <w:r w:rsidRPr="007074F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074FC">
              <w:rPr>
                <w:rFonts w:ascii="Source Sans 3" w:hAnsi="Source Sans 3"/>
                <w:color w:val="000000"/>
              </w:rPr>
              <w:t xml:space="preserve"> </w:t>
            </w:r>
            <w:r w:rsidRPr="007074F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074FC">
              <w:rPr>
                <w:rFonts w:ascii="Source Sans 3" w:hAnsi="Source Sans 3"/>
              </w:rPr>
              <w:instrText xml:space="preserve"> FORMTEXT </w:instrText>
            </w:r>
            <w:r w:rsidRPr="007074FC">
              <w:rPr>
                <w:rFonts w:ascii="Source Sans 3" w:hAnsi="Source Sans 3"/>
              </w:rPr>
            </w:r>
            <w:r w:rsidRPr="007074FC">
              <w:rPr>
                <w:rFonts w:ascii="Source Sans 3" w:hAnsi="Source Sans 3"/>
              </w:rPr>
              <w:fldChar w:fldCharType="separate"/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  <w:noProof/>
              </w:rPr>
              <w:t> </w:t>
            </w:r>
            <w:r w:rsidRPr="007074FC">
              <w:rPr>
                <w:rFonts w:ascii="Source Sans 3" w:hAnsi="Source Sans 3"/>
              </w:rPr>
              <w:fldChar w:fldCharType="end"/>
            </w:r>
          </w:p>
        </w:tc>
      </w:tr>
    </w:tbl>
    <w:p w14:paraId="2F79A17D" w14:textId="77777777" w:rsidR="00D45CA8" w:rsidRPr="007074F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074F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FE5DD94-6A4A-4BBB-A2E1-2F9F011319A3}"/>
    <w:embedBold r:id="rId2" w:fontKey="{96CC9734-B57F-4FA0-A9CD-DD61D68772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89"/>
    <w:rsid w:val="000718AA"/>
    <w:rsid w:val="00072313"/>
    <w:rsid w:val="000915F3"/>
    <w:rsid w:val="0016356E"/>
    <w:rsid w:val="0020256F"/>
    <w:rsid w:val="002874ED"/>
    <w:rsid w:val="002B0015"/>
    <w:rsid w:val="00352514"/>
    <w:rsid w:val="003F0E4D"/>
    <w:rsid w:val="00400BC7"/>
    <w:rsid w:val="004638AD"/>
    <w:rsid w:val="00564C7D"/>
    <w:rsid w:val="006169C0"/>
    <w:rsid w:val="0065767F"/>
    <w:rsid w:val="007074FC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E0A1B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6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E0E547"/>
  <w15:chartTrackingRefBased/>
  <w15:docId w15:val="{27FD4D2F-AE10-4487-B29F-D291CF01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074F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269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2025-08-06T09:11:00Z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