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2E850" w14:textId="77777777" w:rsidR="00564C7D" w:rsidRPr="00947EEF" w:rsidRDefault="00072313">
      <w:pPr>
        <w:spacing w:before="0"/>
        <w:rPr>
          <w:rFonts w:ascii="Source Sans 3" w:hAnsi="Source Sans 3"/>
          <w:sz w:val="8"/>
        </w:rPr>
      </w:pPr>
      <w:r w:rsidRPr="00947EEF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68F59C8" wp14:editId="1473FE3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74019" w14:textId="77777777" w:rsidR="00564C7D" w:rsidRPr="00947EEF" w:rsidRDefault="00564C7D">
      <w:pPr>
        <w:spacing w:before="0"/>
        <w:rPr>
          <w:rFonts w:ascii="Source Sans 3" w:hAnsi="Source Sans 3"/>
          <w:sz w:val="8"/>
        </w:rPr>
      </w:pPr>
    </w:p>
    <w:p w14:paraId="44F2BC4C" w14:textId="77777777" w:rsidR="00564C7D" w:rsidRPr="00947EEF" w:rsidRDefault="00564C7D">
      <w:pPr>
        <w:spacing w:before="0"/>
        <w:rPr>
          <w:rFonts w:ascii="Source Sans 3" w:hAnsi="Source Sans 3"/>
          <w:sz w:val="8"/>
        </w:rPr>
      </w:pPr>
    </w:p>
    <w:p w14:paraId="2F2E98CF" w14:textId="77777777" w:rsidR="00564C7D" w:rsidRPr="00947EEF" w:rsidRDefault="00564C7D">
      <w:pPr>
        <w:spacing w:before="0"/>
        <w:rPr>
          <w:rFonts w:ascii="Source Sans 3" w:hAnsi="Source Sans 3"/>
          <w:sz w:val="8"/>
        </w:rPr>
      </w:pPr>
    </w:p>
    <w:p w14:paraId="29A917F0" w14:textId="77777777" w:rsidR="00564C7D" w:rsidRPr="00947EEF" w:rsidRDefault="00564C7D">
      <w:pPr>
        <w:spacing w:before="0"/>
        <w:rPr>
          <w:rFonts w:ascii="Source Sans 3" w:hAnsi="Source Sans 3"/>
          <w:sz w:val="8"/>
        </w:rPr>
        <w:sectPr w:rsidR="00564C7D" w:rsidRPr="00947EEF" w:rsidSect="00947EE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7082AC0" w14:textId="0860C5AC" w:rsidR="00744851" w:rsidRPr="00947EEF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47EEF" w14:paraId="0025778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F5CFC69" w14:textId="77777777" w:rsidR="00B836B7" w:rsidRPr="00947EEF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0EC2C11" wp14:editId="3F6368D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C413A" w14:textId="77777777" w:rsidR="00B836B7" w:rsidRPr="00947EEF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16F3C4A" w14:textId="77777777" w:rsidR="00B836B7" w:rsidRPr="00947EEF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3B9995B" wp14:editId="623D1A1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6FDF9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47EEF">
              <w:rPr>
                <w:rFonts w:ascii="Source Sans 3" w:hAnsi="Source Sans 3"/>
              </w:rPr>
              <w:t xml:space="preserve">Firma:  </w:t>
            </w:r>
            <w:r w:rsidR="00B836B7" w:rsidRPr="00947EEF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47EEF">
              <w:rPr>
                <w:rFonts w:ascii="Source Sans 3" w:hAnsi="Source Sans 3"/>
              </w:rPr>
              <w:instrText xml:space="preserve"> FORMTEXT </w:instrText>
            </w:r>
            <w:r w:rsidR="00B836B7" w:rsidRPr="00947EEF">
              <w:rPr>
                <w:rFonts w:ascii="Source Sans 3" w:hAnsi="Source Sans 3"/>
              </w:rPr>
            </w:r>
            <w:r w:rsidR="00B836B7" w:rsidRPr="00947EEF">
              <w:rPr>
                <w:rFonts w:ascii="Source Sans 3" w:hAnsi="Source Sans 3"/>
              </w:rPr>
              <w:fldChar w:fldCharType="separate"/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</w:rPr>
              <w:fldChar w:fldCharType="end"/>
            </w:r>
            <w:bookmarkEnd w:id="0"/>
          </w:p>
          <w:p w14:paraId="3368C424" w14:textId="64EBBC92" w:rsidR="00B836B7" w:rsidRPr="00947EEF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D1DC821" wp14:editId="5A937E8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878AF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47EEF">
              <w:rPr>
                <w:rFonts w:ascii="Source Sans 3" w:hAnsi="Source Sans 3"/>
              </w:rPr>
              <w:t xml:space="preserve">Arbeitsbereich: </w:t>
            </w:r>
            <w:r w:rsidR="00E05CF8" w:rsidRPr="00947EEF">
              <w:rPr>
                <w:rFonts w:ascii="Source Sans 3" w:hAnsi="Source Sans 3"/>
              </w:rPr>
              <w:t>Dentallabor</w:t>
            </w:r>
          </w:p>
          <w:p w14:paraId="55396A13" w14:textId="77777777" w:rsidR="00B836B7" w:rsidRPr="00947EEF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76A6B31" wp14:editId="789F28B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E75EF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47EEF">
              <w:rPr>
                <w:rFonts w:ascii="Source Sans 3" w:hAnsi="Source Sans 3"/>
              </w:rPr>
              <w:t xml:space="preserve">Verantwortlich:  </w:t>
            </w:r>
            <w:r w:rsidR="00B836B7" w:rsidRPr="00947EEF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47EEF">
              <w:rPr>
                <w:rFonts w:ascii="Source Sans 3" w:hAnsi="Source Sans 3"/>
              </w:rPr>
              <w:instrText xml:space="preserve"> FORMTEXT </w:instrText>
            </w:r>
            <w:r w:rsidR="00B836B7" w:rsidRPr="00947EEF">
              <w:rPr>
                <w:rFonts w:ascii="Source Sans 3" w:hAnsi="Source Sans 3"/>
              </w:rPr>
            </w:r>
            <w:r w:rsidR="00B836B7" w:rsidRPr="00947EEF">
              <w:rPr>
                <w:rFonts w:ascii="Source Sans 3" w:hAnsi="Source Sans 3"/>
              </w:rPr>
              <w:fldChar w:fldCharType="separate"/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  <w:noProof/>
              </w:rPr>
              <w:t> </w:t>
            </w:r>
            <w:r w:rsidR="00B836B7" w:rsidRPr="00947EEF">
              <w:rPr>
                <w:rFonts w:ascii="Source Sans 3" w:hAnsi="Source Sans 3"/>
              </w:rPr>
              <w:fldChar w:fldCharType="end"/>
            </w:r>
          </w:p>
          <w:p w14:paraId="16A7424E" w14:textId="77777777" w:rsidR="00744851" w:rsidRPr="00947EEF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47EEF">
              <w:rPr>
                <w:rFonts w:ascii="Source Sans 3" w:hAnsi="Source Sans 3"/>
              </w:rPr>
              <w:tab/>
            </w:r>
            <w:r w:rsidRPr="00947EEF">
              <w:rPr>
                <w:rFonts w:ascii="Source Sans 3" w:hAnsi="Source Sans 3"/>
              </w:rPr>
              <w:tab/>
            </w:r>
            <w:r w:rsidRPr="00947EEF">
              <w:rPr>
                <w:rFonts w:ascii="Source Sans 3" w:hAnsi="Source Sans 3"/>
              </w:rPr>
              <w:tab/>
            </w:r>
            <w:r w:rsidRPr="00947EEF">
              <w:rPr>
                <w:rFonts w:ascii="Source Sans 3" w:hAnsi="Source Sans 3"/>
              </w:rPr>
              <w:tab/>
            </w:r>
            <w:r w:rsidRPr="00947EEF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9A7774A" w14:textId="77777777" w:rsidR="00744851" w:rsidRPr="00947EEF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47EEF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8981A44" w14:textId="77777777" w:rsidR="00744851" w:rsidRPr="00947EEF" w:rsidRDefault="00744851">
            <w:pPr>
              <w:spacing w:before="0" w:after="60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GEM. § 14 GEFSTOFFV</w:t>
            </w:r>
          </w:p>
          <w:p w14:paraId="1E346804" w14:textId="3137D7FD" w:rsidR="00564C7D" w:rsidRPr="00947EEF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47EEF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47E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947EE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47EEF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47EEF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47EEF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B87159A" w14:textId="37A3484D" w:rsidR="00744851" w:rsidRPr="00947EEF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Arbeitsplatz:</w:t>
            </w:r>
            <w:r w:rsidR="00E8423D" w:rsidRPr="00947EEF">
              <w:rPr>
                <w:rFonts w:ascii="Source Sans 3" w:hAnsi="Source Sans 3"/>
              </w:rPr>
              <w:t xml:space="preserve"> </w:t>
            </w:r>
            <w:r w:rsidR="00E05CF8" w:rsidRPr="00947EEF">
              <w:rPr>
                <w:rFonts w:ascii="Source Sans 3" w:hAnsi="Source Sans 3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E05CF8" w:rsidRPr="00947EEF">
              <w:rPr>
                <w:rFonts w:ascii="Source Sans 3" w:hAnsi="Source Sans 3"/>
                <w:u w:val="single"/>
              </w:rPr>
            </w:r>
            <w:r w:rsidR="00E05CF8" w:rsidRPr="00947EEF">
              <w:rPr>
                <w:rFonts w:ascii="Source Sans 3" w:hAnsi="Source Sans 3"/>
                <w:u w:val="single"/>
              </w:rPr>
              <w:fldChar w:fldCharType="separate"/>
            </w:r>
            <w:r w:rsidR="00E05CF8" w:rsidRPr="00947EEF">
              <w:rPr>
                <w:rFonts w:ascii="Source Sans 3" w:hAnsi="Source Sans 3"/>
                <w:u w:val="single"/>
              </w:rPr>
              <w:t> </w:t>
            </w:r>
            <w:r w:rsidR="00E05CF8" w:rsidRPr="00947EEF">
              <w:rPr>
                <w:rFonts w:ascii="Source Sans 3" w:hAnsi="Source Sans 3"/>
                <w:u w:val="single"/>
              </w:rPr>
              <w:t> </w:t>
            </w:r>
            <w:r w:rsidR="00E05CF8" w:rsidRPr="00947EEF">
              <w:rPr>
                <w:rFonts w:ascii="Source Sans 3" w:hAnsi="Source Sans 3"/>
                <w:u w:val="single"/>
              </w:rPr>
              <w:t> </w:t>
            </w:r>
            <w:r w:rsidR="00E05CF8" w:rsidRPr="00947EEF">
              <w:rPr>
                <w:rFonts w:ascii="Source Sans 3" w:hAnsi="Source Sans 3"/>
                <w:u w:val="single"/>
              </w:rPr>
              <w:t> </w:t>
            </w:r>
            <w:r w:rsidR="00E05CF8" w:rsidRPr="00947EEF">
              <w:rPr>
                <w:rFonts w:ascii="Source Sans 3" w:hAnsi="Source Sans 3"/>
                <w:u w:val="single"/>
              </w:rPr>
              <w:t> </w:t>
            </w:r>
            <w:r w:rsidR="00E05CF8" w:rsidRPr="00947EEF">
              <w:rPr>
                <w:rFonts w:ascii="Source Sans 3" w:hAnsi="Source Sans 3"/>
              </w:rPr>
              <w:fldChar w:fldCharType="end"/>
            </w:r>
          </w:p>
          <w:p w14:paraId="68549EF7" w14:textId="2E7164DB" w:rsidR="00D45CA8" w:rsidRPr="00947EEF" w:rsidRDefault="00D45CA8" w:rsidP="00E05CF8">
            <w:pPr>
              <w:spacing w:before="100" w:after="60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 xml:space="preserve">Tätigkeit: </w:t>
            </w:r>
            <w:r w:rsidR="00E05CF8" w:rsidRPr="00947EEF">
              <w:rPr>
                <w:rFonts w:ascii="Source Sans 3" w:hAnsi="Source Sans 3"/>
              </w:rPr>
              <w:t xml:space="preserve">Arbeiten mit flüssigem </w:t>
            </w:r>
            <w:r w:rsidR="00E05CF8" w:rsidRPr="00947EEF">
              <w:rPr>
                <w:rFonts w:ascii="Source Sans 3" w:hAnsi="Source Sans 3"/>
              </w:rPr>
              <w:br/>
              <w:t>Methylmethacrylat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1636AC3" w14:textId="77777777" w:rsidR="00B836B7" w:rsidRPr="00947EEF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E036613" w14:textId="77777777" w:rsidR="00D45CA8" w:rsidRPr="00947EEF" w:rsidRDefault="00D45CA8">
            <w:pPr>
              <w:spacing w:before="0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 xml:space="preserve">Stand: </w:t>
            </w:r>
            <w:r w:rsidRPr="00947EEF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47EEF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47EEF">
              <w:rPr>
                <w:rFonts w:ascii="Source Sans 3" w:hAnsi="Source Sans 3"/>
                <w:u w:val="single"/>
              </w:rPr>
              <w:instrText>FORMTEXT</w:instrText>
            </w:r>
            <w:r w:rsidRPr="00947EEF">
              <w:rPr>
                <w:rFonts w:ascii="Source Sans 3" w:hAnsi="Source Sans 3"/>
                <w:u w:val="single"/>
              </w:rPr>
              <w:instrText xml:space="preserve"> </w:instrText>
            </w:r>
            <w:r w:rsidRPr="00947EEF">
              <w:rPr>
                <w:rFonts w:ascii="Source Sans 3" w:hAnsi="Source Sans 3"/>
                <w:u w:val="single"/>
              </w:rPr>
            </w:r>
            <w:r w:rsidRPr="00947EEF">
              <w:rPr>
                <w:rFonts w:ascii="Source Sans 3" w:hAnsi="Source Sans 3"/>
                <w:u w:val="single"/>
              </w:rPr>
              <w:fldChar w:fldCharType="separate"/>
            </w:r>
            <w:r w:rsidRPr="00947EEF">
              <w:rPr>
                <w:rFonts w:ascii="Source Sans 3" w:hAnsi="Source Sans 3"/>
                <w:noProof/>
                <w:u w:val="single"/>
              </w:rPr>
              <w:t> </w:t>
            </w:r>
            <w:r w:rsidRPr="00947EEF">
              <w:rPr>
                <w:rFonts w:ascii="Source Sans 3" w:hAnsi="Source Sans 3"/>
                <w:noProof/>
                <w:u w:val="single"/>
              </w:rPr>
              <w:t> </w:t>
            </w:r>
            <w:r w:rsidRPr="00947EEF">
              <w:rPr>
                <w:rFonts w:ascii="Source Sans 3" w:hAnsi="Source Sans 3"/>
                <w:noProof/>
                <w:u w:val="single"/>
              </w:rPr>
              <w:t> </w:t>
            </w:r>
            <w:r w:rsidRPr="00947EEF">
              <w:rPr>
                <w:rFonts w:ascii="Source Sans 3" w:hAnsi="Source Sans 3"/>
                <w:noProof/>
                <w:u w:val="single"/>
              </w:rPr>
              <w:t> </w:t>
            </w:r>
            <w:r w:rsidRPr="00947EEF">
              <w:rPr>
                <w:rFonts w:ascii="Source Sans 3" w:hAnsi="Source Sans 3"/>
                <w:noProof/>
                <w:u w:val="single"/>
              </w:rPr>
              <w:t> </w:t>
            </w:r>
            <w:r w:rsidRPr="00947EEF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47EEF">
              <w:rPr>
                <w:rFonts w:ascii="Source Sans 3" w:hAnsi="Source Sans 3"/>
              </w:rPr>
              <w:t xml:space="preserve"> </w:t>
            </w:r>
          </w:p>
          <w:p w14:paraId="536FB953" w14:textId="1813587D" w:rsidR="00D45CA8" w:rsidRPr="00947EEF" w:rsidRDefault="00E05CF8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47EEF">
              <w:rPr>
                <w:rFonts w:ascii="Source Sans 3" w:hAnsi="Source Sans 3"/>
                <w:sz w:val="16"/>
              </w:rPr>
              <w:t>B014</w:t>
            </w:r>
          </w:p>
        </w:tc>
      </w:tr>
      <w:tr w:rsidR="00D45CA8" w:rsidRPr="00947EEF" w14:paraId="44076B3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86634E1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947EEF" w14:paraId="6F1CF455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BA9E0AB" w14:textId="618CD1C2" w:rsidR="00D45CA8" w:rsidRPr="00947EEF" w:rsidRDefault="00E05CF8" w:rsidP="00E118EC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 xml:space="preserve">Methylmethacrylat (monomeres) </w:t>
            </w:r>
            <w:r w:rsidRPr="00947EEF">
              <w:rPr>
                <w:rFonts w:ascii="Source Sans 3" w:hAnsi="Source Sans 3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47EEF">
              <w:rPr>
                <w:rFonts w:ascii="Source Sans 3" w:hAnsi="Source Sans 3"/>
                <w:u w:val="single"/>
              </w:rPr>
            </w:r>
            <w:r w:rsidRPr="00947EEF">
              <w:rPr>
                <w:rFonts w:ascii="Source Sans 3" w:hAnsi="Source Sans 3"/>
                <w:u w:val="single"/>
              </w:rPr>
              <w:fldChar w:fldCharType="separate"/>
            </w:r>
            <w:r w:rsidRPr="00947EEF">
              <w:rPr>
                <w:rFonts w:ascii="Source Sans 3" w:hAnsi="Source Sans 3"/>
                <w:u w:val="single"/>
              </w:rPr>
              <w:t> </w:t>
            </w:r>
            <w:r w:rsidRPr="00947EEF">
              <w:rPr>
                <w:rFonts w:ascii="Source Sans 3" w:hAnsi="Source Sans 3"/>
                <w:u w:val="single"/>
              </w:rPr>
              <w:t> </w:t>
            </w:r>
            <w:r w:rsidRPr="00947EEF">
              <w:rPr>
                <w:rFonts w:ascii="Source Sans 3" w:hAnsi="Source Sans 3"/>
                <w:u w:val="single"/>
              </w:rPr>
              <w:t> </w:t>
            </w:r>
            <w:r w:rsidRPr="00947EEF">
              <w:rPr>
                <w:rFonts w:ascii="Source Sans 3" w:hAnsi="Source Sans 3"/>
                <w:u w:val="single"/>
              </w:rPr>
              <w:t> </w:t>
            </w:r>
            <w:r w:rsidRPr="00947EEF">
              <w:rPr>
                <w:rFonts w:ascii="Source Sans 3" w:hAnsi="Source Sans 3"/>
                <w:u w:val="single"/>
              </w:rPr>
              <w:t> </w:t>
            </w:r>
            <w:r w:rsidRPr="00947EEF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47EEF" w14:paraId="6DC4C6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D65697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947EEF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947EEF" w14:paraId="3F3260FC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0FF3E8B" w14:textId="7CCE68AC" w:rsidR="00D45CA8" w:rsidRPr="00947EEF" w:rsidRDefault="00E05C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47EEF">
              <w:rPr>
                <w:rFonts w:ascii="Source Sans 3" w:hAnsi="Source Sans 3"/>
                <w:noProof/>
              </w:rPr>
              <w:drawing>
                <wp:inline distT="0" distB="0" distL="0" distR="0" wp14:anchorId="5B0C974E" wp14:editId="0D5C325E">
                  <wp:extent cx="612000" cy="612000"/>
                  <wp:effectExtent l="0" t="0" r="0" b="0"/>
                  <wp:docPr id="1" name="Grafik 1" descr="GHS-pictogram-flamm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GHS-pictogram-flamm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F16AA" w14:textId="77777777" w:rsidR="00CF5E5C" w:rsidRPr="00947EEF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47EEF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DE3F834" w14:textId="4665D95B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Reizt Atemwege und die Haut</w:t>
            </w:r>
          </w:p>
          <w:p w14:paraId="5DB5D348" w14:textId="4C5046BC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Bei Hautkontakt Sensibilisierung möglich, Allergieentstehung möglich</w:t>
            </w:r>
          </w:p>
          <w:p w14:paraId="1CE54C21" w14:textId="3EB6697F" w:rsidR="00E118EC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Leicht entzündbare Flüssigkeit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3A655B2" w14:textId="2887230B" w:rsidR="00D45CA8" w:rsidRPr="00947EEF" w:rsidRDefault="00E05C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47EEF">
              <w:rPr>
                <w:rFonts w:ascii="Source Sans 3" w:hAnsi="Source Sans 3"/>
                <w:noProof/>
              </w:rPr>
              <w:drawing>
                <wp:inline distT="0" distB="0" distL="0" distR="0" wp14:anchorId="707D4939" wp14:editId="3F32F668">
                  <wp:extent cx="612000" cy="612000"/>
                  <wp:effectExtent l="0" t="0" r="0" b="0"/>
                  <wp:docPr id="2" name="Grafik 2" descr="GHS-pictogram-excla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GHS-pictogram-exclam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47EEF" w14:paraId="6F2311A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BF7CCA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947EEF" w14:paraId="7816104B" w14:textId="77777777" w:rsidTr="00E05C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8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69C77B" w14:textId="294424F6" w:rsidR="00D45CA8" w:rsidRPr="00947EEF" w:rsidRDefault="00E05CF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47EEF">
              <w:rPr>
                <w:rFonts w:ascii="Source Sans 3" w:hAnsi="Source Sans 3"/>
                <w:noProof/>
              </w:rPr>
              <w:drawing>
                <wp:inline distT="0" distB="0" distL="0" distR="0" wp14:anchorId="4225B991" wp14:editId="1F371DBD">
                  <wp:extent cx="612000" cy="612000"/>
                  <wp:effectExtent l="0" t="0" r="0" b="0"/>
                  <wp:docPr id="3" name="Grafik 3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39F2374" w14:textId="76FA06BF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Nur bei eingeschalteter Absaugung verarbeiten</w:t>
            </w:r>
          </w:p>
          <w:p w14:paraId="34D5EC0E" w14:textId="70E1D6E1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Hautkontakt durch Benutzen von Hilfswerkzeugen (Spatel etc.) und</w:t>
            </w:r>
            <w:r w:rsidR="00E05CF8" w:rsidRPr="00947EEF">
              <w:br/>
              <w:t xml:space="preserve">Handschuhen 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u w:val="single"/>
              </w:rPr>
              <w:fldChar w:fldCharType="end"/>
            </w:r>
            <w:r w:rsidR="00E05CF8" w:rsidRPr="00947EEF">
              <w:t xml:space="preserve">  ausschließen</w:t>
            </w:r>
          </w:p>
          <w:p w14:paraId="153FF426" w14:textId="22FD5B91" w:rsidR="00E05CF8" w:rsidRPr="00947EEF" w:rsidRDefault="00947EEF" w:rsidP="00947EEF">
            <w:pPr>
              <w:pStyle w:val="Aufzhlung1"/>
              <w:rPr>
                <w:u w:val="single"/>
              </w:rPr>
            </w:pPr>
            <w:r w:rsidRPr="00C04344">
              <w:t>‒</w:t>
            </w:r>
            <w:r w:rsidRPr="00C04344">
              <w:tab/>
            </w:r>
            <w:r w:rsidR="00E05CF8" w:rsidRPr="00947EEF">
              <w:t>Hautschutzmittel benutzen:</w:t>
            </w:r>
            <w:r w:rsidR="00E05CF8" w:rsidRPr="00947EEF">
              <w:br/>
              <w:t xml:space="preserve">Schutz (vor der Arbeit) 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u w:val="single"/>
              </w:rPr>
              <w:fldChar w:fldCharType="end"/>
            </w:r>
            <w:r w:rsidR="00E05CF8" w:rsidRPr="00947EEF">
              <w:t xml:space="preserve"> Reinigung (vor Pausen und Arbeits-</w:t>
            </w:r>
            <w:r w:rsidR="00E05CF8" w:rsidRPr="00947EEF">
              <w:br/>
              <w:t xml:space="preserve">schluss)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u w:val="single"/>
              </w:rPr>
              <w:fldChar w:fldCharType="end"/>
            </w:r>
            <w:r w:rsidR="00E05CF8" w:rsidRPr="00947EEF">
              <w:t xml:space="preserve">  Pflege (nach der Arbeit) 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noProof/>
                <w:u w:val="single"/>
              </w:rPr>
              <w:t> </w:t>
            </w:r>
            <w:r w:rsidR="00E05CF8" w:rsidRPr="00947EEF">
              <w:rPr>
                <w:u w:val="single"/>
              </w:rPr>
              <w:fldChar w:fldCharType="end"/>
            </w:r>
          </w:p>
          <w:p w14:paraId="51861B1D" w14:textId="1544B599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Gleichzeitige Anwendung von Schutzhandschuhen und Hautschutzmitteln nur </w:t>
            </w:r>
            <w:r w:rsidR="00E05CF8" w:rsidRPr="00947EEF">
              <w:br/>
              <w:t>nach</w:t>
            </w:r>
            <w:r>
              <w:t xml:space="preserve"> </w:t>
            </w:r>
            <w:r w:rsidR="00E05CF8" w:rsidRPr="00947EEF">
              <w:t>betriebsärztlicher Beratung</w:t>
            </w:r>
          </w:p>
          <w:p w14:paraId="20CB020D" w14:textId="01E95A75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Am Arbeitsplatz nicht rauchen, essen oder trinken und hier keine Lebensmittel </w:t>
            </w:r>
            <w:r w:rsidR="00E05CF8" w:rsidRPr="00947EEF">
              <w:br/>
              <w:t>aufbewahren</w:t>
            </w:r>
          </w:p>
          <w:p w14:paraId="081684FE" w14:textId="703FF3F9" w:rsidR="00D45CA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Zündquellen (Brennerflamme etc.)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F8A670" w14:textId="6BC98723" w:rsidR="00D45CA8" w:rsidRPr="00947EEF" w:rsidRDefault="00E05CF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47EEF">
              <w:rPr>
                <w:rFonts w:ascii="Source Sans 3" w:hAnsi="Source Sans 3"/>
                <w:noProof/>
              </w:rPr>
              <w:drawing>
                <wp:inline distT="0" distB="0" distL="0" distR="0" wp14:anchorId="10FCD973" wp14:editId="04A1810B">
                  <wp:extent cx="612000" cy="612000"/>
                  <wp:effectExtent l="0" t="0" r="0" b="0"/>
                  <wp:docPr id="4" name="Grafik 4" descr="O:\HV_RD_TOE\Töller\Sicherheitszeichen\Sicherheitszeichen von RBB erstellt\000_BMP_RGB_72dpi\p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O:\HV_RD_TOE\Töller\Sicherheitszeichen\Sicherheitszeichen von RBB erstellt\000_BMP_RGB_72dpi\p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47EEF" w14:paraId="0DFA73A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7C05E3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947EEF" w14:paraId="5AC172E8" w14:textId="77777777" w:rsidTr="00E05C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C33FBF3" w14:textId="77777777" w:rsidR="00D45CA8" w:rsidRPr="00947EEF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3396834" w14:textId="5319CCD0" w:rsidR="00D45CA8" w:rsidRPr="00947EEF" w:rsidRDefault="00E05CF8" w:rsidP="00E05CF8">
            <w:pPr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 xml:space="preserve">Verschüttetes monomeres Methylmethacrylat mit Härter-Pulver aushärten lassen und </w:t>
            </w:r>
            <w:r w:rsidR="00E6655E" w:rsidRPr="00947EEF">
              <w:rPr>
                <w:rFonts w:ascii="Source Sans 3" w:hAnsi="Source Sans 3"/>
              </w:rPr>
              <w:br/>
            </w:r>
            <w:r w:rsidRPr="00947EEF">
              <w:rPr>
                <w:rFonts w:ascii="Source Sans 3" w:hAnsi="Source Sans 3"/>
              </w:rPr>
              <w:t>zur Entsorgung bringen</w:t>
            </w:r>
          </w:p>
          <w:p w14:paraId="515591A6" w14:textId="59A1CFAB" w:rsidR="00E05CF8" w:rsidRPr="00947EEF" w:rsidRDefault="00E05CF8" w:rsidP="00947EEF">
            <w:pPr>
              <w:pStyle w:val="Notruf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Notruf:</w:t>
            </w:r>
            <w:r w:rsidRPr="00947EEF">
              <w:rPr>
                <w:rFonts w:ascii="Source Sans 3" w:hAnsi="Source Sans 3"/>
                <w:sz w:val="20"/>
              </w:rPr>
              <w:t xml:space="preserve">  </w:t>
            </w:r>
            <w:r w:rsidRPr="00947EEF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</w:rPr>
              <w:instrText xml:space="preserve"> FORMTEXT </w:instrText>
            </w:r>
            <w:r w:rsidRPr="00947EEF">
              <w:rPr>
                <w:rFonts w:ascii="Source Sans 3" w:hAnsi="Source Sans 3"/>
              </w:rPr>
            </w:r>
            <w:r w:rsidRPr="00947EEF">
              <w:rPr>
                <w:rFonts w:ascii="Source Sans 3" w:hAnsi="Source Sans 3"/>
              </w:rPr>
              <w:fldChar w:fldCharType="separate"/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</w:rPr>
              <w:fldChar w:fldCharType="end"/>
            </w:r>
            <w:r w:rsidRPr="00947EEF">
              <w:rPr>
                <w:rFonts w:ascii="Source Sans 3" w:hAnsi="Source Sans 3"/>
                <w:sz w:val="20"/>
              </w:rPr>
              <w:t xml:space="preserve">  </w:t>
            </w:r>
          </w:p>
        </w:tc>
      </w:tr>
      <w:tr w:rsidR="00D45CA8" w:rsidRPr="00947EEF" w14:paraId="2F9ECAC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6213CF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Erste Hilfe</w:t>
            </w:r>
          </w:p>
        </w:tc>
      </w:tr>
      <w:tr w:rsidR="00D45CA8" w:rsidRPr="00947EEF" w14:paraId="3A77031C" w14:textId="77777777" w:rsidTr="00E05CF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0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D55727" w14:textId="77777777" w:rsidR="00D45CA8" w:rsidRPr="00947EEF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47EEF">
              <w:rPr>
                <w:rFonts w:ascii="Source Sans 3" w:hAnsi="Source Sans 3"/>
                <w:noProof/>
              </w:rPr>
              <w:drawing>
                <wp:inline distT="0" distB="0" distL="0" distR="0" wp14:anchorId="0CE8EBBD" wp14:editId="5EA8789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BFD0014" w14:textId="607F7D83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Spritzer im Auge sofort mit viel Wasser (Augendusche) ausspülen; </w:t>
            </w:r>
            <w:r w:rsidR="00E6655E" w:rsidRPr="00947EEF">
              <w:br/>
            </w:r>
            <w:r w:rsidR="00E05CF8" w:rsidRPr="00947EEF">
              <w:t>ggf.Augenarzt aufsuchen</w:t>
            </w:r>
          </w:p>
          <w:p w14:paraId="33F8FB46" w14:textId="15FEE448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Benetzte Haut mit Hautreinigungsmittel 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fldChar w:fldCharType="end"/>
            </w:r>
            <w:r w:rsidR="00E05CF8" w:rsidRPr="00947EEF">
              <w:t xml:space="preserve">  </w:t>
            </w:r>
            <w:r w:rsidR="00E05CF8" w:rsidRPr="00947EEF">
              <w:br/>
              <w:t>unter fließendem Wasser reinigen</w:t>
            </w:r>
          </w:p>
          <w:p w14:paraId="71CC7794" w14:textId="6E8861E4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bei Atembeschwerden, Unwohlsein Vorgesetzten informieren und Arzt aufsuchen</w:t>
            </w:r>
          </w:p>
          <w:p w14:paraId="5104A692" w14:textId="5E48398A" w:rsidR="00D45CA8" w:rsidRPr="00947EEF" w:rsidRDefault="00872D6F" w:rsidP="00947EEF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947EEF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47EEF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47EEF">
              <w:rPr>
                <w:rFonts w:ascii="Source Sans 3" w:hAnsi="Source Sans 3"/>
                <w:sz w:val="20"/>
                <w:szCs w:val="20"/>
              </w:rPr>
            </w:r>
            <w:r w:rsidRPr="00947EEF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47EEF">
              <w:rPr>
                <w:rFonts w:ascii="Source Sans 3" w:hAnsi="Source Sans 3"/>
                <w:sz w:val="20"/>
                <w:szCs w:val="20"/>
              </w:rPr>
              <w:tab/>
            </w:r>
            <w:r w:rsidR="00947EEF">
              <w:rPr>
                <w:rFonts w:ascii="Source Sans 3" w:hAnsi="Source Sans 3"/>
                <w:sz w:val="20"/>
                <w:szCs w:val="20"/>
              </w:rPr>
              <w:tab/>
            </w:r>
            <w:r w:rsidRPr="00947EEF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47EEF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47EEF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47EEF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47EEF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47EEF" w14:paraId="7889C8F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BF1B5F" w14:textId="77777777" w:rsidR="00D45CA8" w:rsidRPr="00947EEF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947EEF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947EEF" w14:paraId="3AC1E6C2" w14:textId="77777777" w:rsidTr="00947E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0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8EF1062" w14:textId="77777777" w:rsidR="00D45CA8" w:rsidRPr="00947EEF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AC133FC" w14:textId="01204977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>Reste von Methylmethacrylat mit Härte-Pulver aushärten lassen</w:t>
            </w:r>
          </w:p>
          <w:p w14:paraId="50F40A76" w14:textId="13D4413F" w:rsidR="00E05CF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Abfallgebinde mit ausgehärteten Kunststoffen in Abfallbehältnis  </w:t>
            </w:r>
            <w:r w:rsidR="00E05CF8" w:rsidRPr="00947EEF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05CF8" w:rsidRPr="00947EEF">
              <w:rPr>
                <w:u w:val="single"/>
              </w:rPr>
              <w:instrText xml:space="preserve"> FORMTEXT </w:instrText>
            </w:r>
            <w:r w:rsidR="00E05CF8" w:rsidRPr="00947EEF">
              <w:rPr>
                <w:u w:val="single"/>
              </w:rPr>
            </w:r>
            <w:r w:rsidR="00E05CF8" w:rsidRPr="00947EEF">
              <w:rPr>
                <w:u w:val="single"/>
              </w:rPr>
              <w:fldChar w:fldCharType="separate"/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rPr>
                <w:u w:val="single"/>
              </w:rPr>
              <w:t> </w:t>
            </w:r>
            <w:r w:rsidR="00E05CF8" w:rsidRPr="00947EEF">
              <w:fldChar w:fldCharType="end"/>
            </w:r>
            <w:r w:rsidR="00E05CF8" w:rsidRPr="00947EEF">
              <w:t xml:space="preserve">  sammeln</w:t>
            </w:r>
          </w:p>
          <w:p w14:paraId="665464FA" w14:textId="2AD63FA3" w:rsidR="00D45CA8" w:rsidRPr="00947EEF" w:rsidRDefault="00947EEF" w:rsidP="00947EEF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E05CF8" w:rsidRPr="00947EEF">
              <w:t xml:space="preserve">Entsorgung durch  </w:t>
            </w:r>
            <w:r w:rsidR="00E05CF8" w:rsidRPr="00947EEF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E05CF8" w:rsidRPr="00947EEF">
              <w:instrText xml:space="preserve"> FORMTEXT </w:instrText>
            </w:r>
            <w:r w:rsidR="00E05CF8" w:rsidRPr="00947EEF">
              <w:fldChar w:fldCharType="separate"/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fldChar w:fldCharType="end"/>
            </w:r>
            <w:r w:rsidR="00E05CF8" w:rsidRPr="00947EEF">
              <w:t xml:space="preserve">, Tel.: </w:t>
            </w:r>
            <w:r w:rsidR="00E05CF8" w:rsidRPr="00947EEF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05CF8" w:rsidRPr="00947EEF">
              <w:instrText xml:space="preserve"> FORMTEXT </w:instrText>
            </w:r>
            <w:r w:rsidR="00E05CF8" w:rsidRPr="00947EEF">
              <w:fldChar w:fldCharType="separate"/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t> </w:t>
            </w:r>
            <w:r w:rsidR="00E05CF8" w:rsidRPr="00947EEF">
              <w:fldChar w:fldCharType="end"/>
            </w:r>
          </w:p>
          <w:p w14:paraId="4EB2C1CE" w14:textId="77777777" w:rsidR="00872D6F" w:rsidRPr="00947EEF" w:rsidRDefault="00872D6F" w:rsidP="00947EEF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47EEF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47EEF">
              <w:rPr>
                <w:rFonts w:ascii="Source Sans 3" w:hAnsi="Source Sans 3"/>
                <w:color w:val="000000"/>
              </w:rPr>
              <w:t xml:space="preserve"> </w:t>
            </w:r>
            <w:r w:rsidRPr="00947EE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</w:rPr>
              <w:instrText xml:space="preserve"> FORMTEXT </w:instrText>
            </w:r>
            <w:r w:rsidRPr="00947EEF">
              <w:rPr>
                <w:rFonts w:ascii="Source Sans 3" w:hAnsi="Source Sans 3"/>
              </w:rPr>
            </w:r>
            <w:r w:rsidRPr="00947EEF">
              <w:rPr>
                <w:rFonts w:ascii="Source Sans 3" w:hAnsi="Source Sans 3"/>
              </w:rPr>
              <w:fldChar w:fldCharType="separate"/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</w:rPr>
              <w:fldChar w:fldCharType="end"/>
            </w:r>
            <w:r w:rsidRPr="00947EEF">
              <w:rPr>
                <w:rFonts w:ascii="Source Sans 3" w:hAnsi="Source Sans 3"/>
                <w:color w:val="000000"/>
              </w:rPr>
              <w:tab/>
            </w:r>
            <w:r w:rsidRPr="00947EEF">
              <w:rPr>
                <w:rFonts w:ascii="Source Sans 3" w:hAnsi="Source Sans 3"/>
                <w:color w:val="000000"/>
              </w:rPr>
              <w:tab/>
            </w:r>
            <w:r w:rsidRPr="00947EEF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47EEF">
              <w:rPr>
                <w:rFonts w:ascii="Source Sans 3" w:hAnsi="Source Sans 3"/>
                <w:color w:val="000000"/>
              </w:rPr>
              <w:t xml:space="preserve"> </w:t>
            </w:r>
            <w:r w:rsidRPr="00947EEF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47EEF">
              <w:rPr>
                <w:rFonts w:ascii="Source Sans 3" w:hAnsi="Source Sans 3"/>
              </w:rPr>
              <w:instrText xml:space="preserve"> FORMTEXT </w:instrText>
            </w:r>
            <w:r w:rsidRPr="00947EEF">
              <w:rPr>
                <w:rFonts w:ascii="Source Sans 3" w:hAnsi="Source Sans 3"/>
              </w:rPr>
            </w:r>
            <w:r w:rsidRPr="00947EEF">
              <w:rPr>
                <w:rFonts w:ascii="Source Sans 3" w:hAnsi="Source Sans 3"/>
              </w:rPr>
              <w:fldChar w:fldCharType="separate"/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  <w:noProof/>
              </w:rPr>
              <w:t> </w:t>
            </w:r>
            <w:r w:rsidRPr="00947EEF">
              <w:rPr>
                <w:rFonts w:ascii="Source Sans 3" w:hAnsi="Source Sans 3"/>
              </w:rPr>
              <w:fldChar w:fldCharType="end"/>
            </w:r>
          </w:p>
        </w:tc>
      </w:tr>
    </w:tbl>
    <w:p w14:paraId="3BBE8209" w14:textId="77777777" w:rsidR="00D45CA8" w:rsidRPr="00947EEF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47EEF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D62F16C-DEE6-40CE-AD46-0BB41DD70ABE}"/>
    <w:embedBold r:id="rId2" w:fontKey="{B9D65C37-B001-4C62-A14E-9A24D1DBBB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F54E6"/>
    <w:multiLevelType w:val="hybridMultilevel"/>
    <w:tmpl w:val="DF7A0EE2"/>
    <w:lvl w:ilvl="0" w:tplc="7F183E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CF8"/>
    <w:rsid w:val="000718AA"/>
    <w:rsid w:val="00072313"/>
    <w:rsid w:val="000915F3"/>
    <w:rsid w:val="0020256F"/>
    <w:rsid w:val="0023621E"/>
    <w:rsid w:val="002874ED"/>
    <w:rsid w:val="002B0015"/>
    <w:rsid w:val="00352514"/>
    <w:rsid w:val="003F0E4D"/>
    <w:rsid w:val="00400BC7"/>
    <w:rsid w:val="00433E8E"/>
    <w:rsid w:val="004638AD"/>
    <w:rsid w:val="00564C7D"/>
    <w:rsid w:val="00744851"/>
    <w:rsid w:val="007F090C"/>
    <w:rsid w:val="00800ABE"/>
    <w:rsid w:val="00850334"/>
    <w:rsid w:val="008525E3"/>
    <w:rsid w:val="00872D6F"/>
    <w:rsid w:val="00947EEF"/>
    <w:rsid w:val="00991CDD"/>
    <w:rsid w:val="009F7BB6"/>
    <w:rsid w:val="00A825D8"/>
    <w:rsid w:val="00AC2984"/>
    <w:rsid w:val="00B836B7"/>
    <w:rsid w:val="00C5277C"/>
    <w:rsid w:val="00C9224C"/>
    <w:rsid w:val="00C92561"/>
    <w:rsid w:val="00CF1947"/>
    <w:rsid w:val="00CF4FC1"/>
    <w:rsid w:val="00CF5E5C"/>
    <w:rsid w:val="00D45CA8"/>
    <w:rsid w:val="00D776DC"/>
    <w:rsid w:val="00DC1423"/>
    <w:rsid w:val="00DE0EFD"/>
    <w:rsid w:val="00E05CF8"/>
    <w:rsid w:val="00E118EC"/>
    <w:rsid w:val="00E6655E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5757EE"/>
  <w15:chartTrackingRefBased/>
  <w15:docId w15:val="{CE6D359B-1F54-48B9-9F03-1F576DDC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47EEF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10</cp:revision>
  <cp:lastPrinted>2003-07-02T13:54:00Z</cp:lastPrinted>
  <dcterms:created xsi:type="dcterms:W3CDTF">2025-08-06T09:21:00Z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