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65AF" w14:textId="77777777" w:rsidR="00564C7D" w:rsidRPr="0093717C" w:rsidRDefault="00072313">
      <w:pPr>
        <w:spacing w:before="0"/>
        <w:rPr>
          <w:rFonts w:ascii="Source Sans 3" w:hAnsi="Source Sans 3"/>
          <w:sz w:val="8"/>
        </w:rPr>
      </w:pPr>
      <w:r w:rsidRPr="0093717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DE5C442" wp14:editId="72A722A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EE5AF" w14:textId="77777777" w:rsidR="00564C7D" w:rsidRPr="0093717C" w:rsidRDefault="00564C7D">
      <w:pPr>
        <w:spacing w:before="0"/>
        <w:rPr>
          <w:rFonts w:ascii="Source Sans 3" w:hAnsi="Source Sans 3"/>
          <w:sz w:val="8"/>
        </w:rPr>
      </w:pPr>
    </w:p>
    <w:p w14:paraId="1F9E2ED6" w14:textId="77777777" w:rsidR="00564C7D" w:rsidRPr="0093717C" w:rsidRDefault="00564C7D">
      <w:pPr>
        <w:spacing w:before="0"/>
        <w:rPr>
          <w:rFonts w:ascii="Source Sans 3" w:hAnsi="Source Sans 3"/>
          <w:sz w:val="8"/>
        </w:rPr>
      </w:pPr>
    </w:p>
    <w:p w14:paraId="12778D6E" w14:textId="77777777" w:rsidR="00564C7D" w:rsidRPr="0093717C" w:rsidRDefault="00564C7D">
      <w:pPr>
        <w:spacing w:before="0"/>
        <w:rPr>
          <w:rFonts w:ascii="Source Sans 3" w:hAnsi="Source Sans 3"/>
          <w:sz w:val="8"/>
        </w:rPr>
      </w:pPr>
    </w:p>
    <w:p w14:paraId="0F796598" w14:textId="77777777" w:rsidR="00564C7D" w:rsidRPr="0093717C" w:rsidRDefault="00564C7D">
      <w:pPr>
        <w:spacing w:before="0"/>
        <w:rPr>
          <w:rFonts w:ascii="Source Sans 3" w:hAnsi="Source Sans 3"/>
          <w:sz w:val="8"/>
        </w:rPr>
        <w:sectPr w:rsidR="00564C7D" w:rsidRPr="0093717C" w:rsidSect="0093717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F3B2746" w14:textId="01FC9CEA" w:rsidR="00744851" w:rsidRPr="0093717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3717C" w14:paraId="5A7A561A" w14:textId="77777777" w:rsidTr="00150CD5">
        <w:trPr>
          <w:trHeight w:val="2154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B5E84F7" w14:textId="77777777" w:rsidR="00B836B7" w:rsidRPr="0093717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0E9DC5B" wp14:editId="76B747A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1FDE15" w14:textId="77777777" w:rsidR="00B836B7" w:rsidRPr="0093717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597AA1D" w14:textId="77777777" w:rsidR="00B836B7" w:rsidRPr="0093717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043CAA5" wp14:editId="73C2102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941C5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3717C">
              <w:rPr>
                <w:rFonts w:ascii="Source Sans 3" w:hAnsi="Source Sans 3"/>
              </w:rPr>
              <w:t xml:space="preserve">Firma:  </w:t>
            </w:r>
            <w:r w:rsidR="00B836B7" w:rsidRPr="0093717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3717C">
              <w:rPr>
                <w:rFonts w:ascii="Source Sans 3" w:hAnsi="Source Sans 3"/>
              </w:rPr>
              <w:instrText xml:space="preserve"> FORMTEXT </w:instrText>
            </w:r>
            <w:r w:rsidR="00B836B7" w:rsidRPr="0093717C">
              <w:rPr>
                <w:rFonts w:ascii="Source Sans 3" w:hAnsi="Source Sans 3"/>
              </w:rPr>
            </w:r>
            <w:r w:rsidR="00B836B7" w:rsidRPr="0093717C">
              <w:rPr>
                <w:rFonts w:ascii="Source Sans 3" w:hAnsi="Source Sans 3"/>
              </w:rPr>
              <w:fldChar w:fldCharType="separate"/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</w:rPr>
              <w:fldChar w:fldCharType="end"/>
            </w:r>
            <w:bookmarkEnd w:id="0"/>
          </w:p>
          <w:p w14:paraId="0665F640" w14:textId="1D73099A" w:rsidR="00B836B7" w:rsidRPr="0093717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6F29DE1" wp14:editId="549FA85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AD2A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3717C">
              <w:rPr>
                <w:rFonts w:ascii="Source Sans 3" w:hAnsi="Source Sans 3"/>
              </w:rPr>
              <w:t xml:space="preserve">Arbeitsbereich: </w:t>
            </w:r>
            <w:r w:rsidR="00150CD5" w:rsidRPr="0093717C">
              <w:rPr>
                <w:rFonts w:ascii="Source Sans 3" w:hAnsi="Source Sans 3"/>
              </w:rPr>
              <w:t>Baustelle</w:t>
            </w:r>
          </w:p>
          <w:p w14:paraId="10A4B551" w14:textId="77777777" w:rsidR="00B836B7" w:rsidRPr="0093717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C0AD9B8" wp14:editId="174F2AD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07C4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3717C">
              <w:rPr>
                <w:rFonts w:ascii="Source Sans 3" w:hAnsi="Source Sans 3"/>
              </w:rPr>
              <w:t xml:space="preserve">Verantwortlich:  </w:t>
            </w:r>
            <w:r w:rsidR="00B836B7" w:rsidRPr="0093717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3717C">
              <w:rPr>
                <w:rFonts w:ascii="Source Sans 3" w:hAnsi="Source Sans 3"/>
              </w:rPr>
              <w:instrText xml:space="preserve"> FORMTEXT </w:instrText>
            </w:r>
            <w:r w:rsidR="00B836B7" w:rsidRPr="0093717C">
              <w:rPr>
                <w:rFonts w:ascii="Source Sans 3" w:hAnsi="Source Sans 3"/>
              </w:rPr>
            </w:r>
            <w:r w:rsidR="00B836B7" w:rsidRPr="0093717C">
              <w:rPr>
                <w:rFonts w:ascii="Source Sans 3" w:hAnsi="Source Sans 3"/>
              </w:rPr>
              <w:fldChar w:fldCharType="separate"/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  <w:noProof/>
              </w:rPr>
              <w:t> </w:t>
            </w:r>
            <w:r w:rsidR="00B836B7" w:rsidRPr="0093717C">
              <w:rPr>
                <w:rFonts w:ascii="Source Sans 3" w:hAnsi="Source Sans 3"/>
              </w:rPr>
              <w:fldChar w:fldCharType="end"/>
            </w:r>
          </w:p>
          <w:p w14:paraId="19CCA385" w14:textId="77777777" w:rsidR="00744851" w:rsidRPr="0093717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3717C">
              <w:rPr>
                <w:rFonts w:ascii="Source Sans 3" w:hAnsi="Source Sans 3"/>
              </w:rPr>
              <w:tab/>
            </w:r>
            <w:r w:rsidRPr="0093717C">
              <w:rPr>
                <w:rFonts w:ascii="Source Sans 3" w:hAnsi="Source Sans 3"/>
              </w:rPr>
              <w:tab/>
            </w:r>
            <w:r w:rsidRPr="0093717C">
              <w:rPr>
                <w:rFonts w:ascii="Source Sans 3" w:hAnsi="Source Sans 3"/>
              </w:rPr>
              <w:tab/>
            </w:r>
            <w:r w:rsidRPr="0093717C">
              <w:rPr>
                <w:rFonts w:ascii="Source Sans 3" w:hAnsi="Source Sans 3"/>
              </w:rPr>
              <w:tab/>
            </w:r>
            <w:r w:rsidRPr="0093717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AA9D68B" w14:textId="77777777" w:rsidR="00744851" w:rsidRPr="0093717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3717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098794C" w14:textId="77777777" w:rsidR="00744851" w:rsidRPr="0093717C" w:rsidRDefault="00744851">
            <w:pPr>
              <w:spacing w:before="0" w:after="6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GEM. § 14 GEFSTOFFV</w:t>
            </w:r>
          </w:p>
          <w:p w14:paraId="34723A8B" w14:textId="2710B718" w:rsidR="00564C7D" w:rsidRPr="0093717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3717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3717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3717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3717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3717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3717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D3CA97C" w14:textId="5921257F" w:rsidR="00744851" w:rsidRPr="0093717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Arbeitsplatz:</w:t>
            </w:r>
            <w:r w:rsidR="00E8423D" w:rsidRPr="0093717C">
              <w:rPr>
                <w:rFonts w:ascii="Source Sans 3" w:hAnsi="Source Sans 3"/>
              </w:rPr>
              <w:t xml:space="preserve"> </w:t>
            </w:r>
            <w:r w:rsidR="00150CD5" w:rsidRPr="0093717C">
              <w:rPr>
                <w:rFonts w:ascii="Source Sans 3" w:hAnsi="Source Sans 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50CD5" w:rsidRPr="0093717C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150CD5" w:rsidRPr="0093717C">
              <w:rPr>
                <w:rFonts w:ascii="Source Sans 3" w:hAnsi="Source Sans 3"/>
                <w:u w:val="single"/>
              </w:rPr>
            </w:r>
            <w:r w:rsidR="00150CD5" w:rsidRPr="0093717C">
              <w:rPr>
                <w:rFonts w:ascii="Source Sans 3" w:hAnsi="Source Sans 3"/>
                <w:u w:val="single"/>
              </w:rPr>
              <w:fldChar w:fldCharType="separate"/>
            </w:r>
            <w:r w:rsidR="00150CD5" w:rsidRPr="0093717C">
              <w:rPr>
                <w:rFonts w:ascii="Source Sans 3" w:hAnsi="Source Sans 3"/>
                <w:u w:val="single"/>
              </w:rPr>
              <w:t> </w:t>
            </w:r>
            <w:r w:rsidR="00150CD5" w:rsidRPr="0093717C">
              <w:rPr>
                <w:rFonts w:ascii="Source Sans 3" w:hAnsi="Source Sans 3"/>
                <w:u w:val="single"/>
              </w:rPr>
              <w:t> </w:t>
            </w:r>
            <w:r w:rsidR="00150CD5" w:rsidRPr="0093717C">
              <w:rPr>
                <w:rFonts w:ascii="Source Sans 3" w:hAnsi="Source Sans 3"/>
                <w:u w:val="single"/>
              </w:rPr>
              <w:t> </w:t>
            </w:r>
            <w:r w:rsidR="00150CD5" w:rsidRPr="0093717C">
              <w:rPr>
                <w:rFonts w:ascii="Source Sans 3" w:hAnsi="Source Sans 3"/>
                <w:u w:val="single"/>
              </w:rPr>
              <w:t> </w:t>
            </w:r>
            <w:r w:rsidR="00150CD5" w:rsidRPr="0093717C">
              <w:rPr>
                <w:rFonts w:ascii="Source Sans 3" w:hAnsi="Source Sans 3"/>
                <w:u w:val="single"/>
              </w:rPr>
              <w:t> </w:t>
            </w:r>
            <w:r w:rsidR="00150CD5" w:rsidRPr="0093717C">
              <w:rPr>
                <w:rFonts w:ascii="Source Sans 3" w:hAnsi="Source Sans 3"/>
              </w:rPr>
              <w:fldChar w:fldCharType="end"/>
            </w:r>
          </w:p>
          <w:p w14:paraId="3B3EBC5C" w14:textId="58DE0D66" w:rsidR="00D45CA8" w:rsidRPr="0093717C" w:rsidRDefault="00D45CA8" w:rsidP="00150CD5">
            <w:pPr>
              <w:spacing w:before="100" w:after="6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 xml:space="preserve">Tätigkeit: </w:t>
            </w:r>
            <w:r w:rsidR="00150CD5" w:rsidRPr="0093717C">
              <w:rPr>
                <w:rFonts w:ascii="Source Sans 3" w:hAnsi="Source Sans 3"/>
              </w:rPr>
              <w:t>Demontage von Langfeldleuchten mit PCB-haltigen oder alten (unbekannten) Kondensatoren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0CCE5BE" w14:textId="77777777" w:rsidR="00B836B7" w:rsidRPr="0093717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F969F6F" w14:textId="77777777" w:rsidR="00D45CA8" w:rsidRPr="0093717C" w:rsidRDefault="00D45CA8">
            <w:pPr>
              <w:spacing w:before="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 xml:space="preserve">Stand: </w:t>
            </w:r>
            <w:r w:rsidRPr="0093717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3717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3717C">
              <w:rPr>
                <w:rFonts w:ascii="Source Sans 3" w:hAnsi="Source Sans 3"/>
                <w:u w:val="single"/>
              </w:rPr>
              <w:instrText>FORMTEXT</w:instrText>
            </w:r>
            <w:r w:rsidRPr="0093717C">
              <w:rPr>
                <w:rFonts w:ascii="Source Sans 3" w:hAnsi="Source Sans 3"/>
                <w:u w:val="single"/>
              </w:rPr>
              <w:instrText xml:space="preserve"> </w:instrText>
            </w:r>
            <w:r w:rsidRPr="0093717C">
              <w:rPr>
                <w:rFonts w:ascii="Source Sans 3" w:hAnsi="Source Sans 3"/>
                <w:u w:val="single"/>
              </w:rPr>
            </w:r>
            <w:r w:rsidRPr="0093717C">
              <w:rPr>
                <w:rFonts w:ascii="Source Sans 3" w:hAnsi="Source Sans 3"/>
                <w:u w:val="single"/>
              </w:rPr>
              <w:fldChar w:fldCharType="separate"/>
            </w:r>
            <w:r w:rsidRPr="0093717C">
              <w:rPr>
                <w:rFonts w:ascii="Source Sans 3" w:hAnsi="Source Sans 3"/>
                <w:noProof/>
                <w:u w:val="single"/>
              </w:rPr>
              <w:t> </w:t>
            </w:r>
            <w:r w:rsidRPr="0093717C">
              <w:rPr>
                <w:rFonts w:ascii="Source Sans 3" w:hAnsi="Source Sans 3"/>
                <w:noProof/>
                <w:u w:val="single"/>
              </w:rPr>
              <w:t> </w:t>
            </w:r>
            <w:r w:rsidRPr="0093717C">
              <w:rPr>
                <w:rFonts w:ascii="Source Sans 3" w:hAnsi="Source Sans 3"/>
                <w:noProof/>
                <w:u w:val="single"/>
              </w:rPr>
              <w:t> </w:t>
            </w:r>
            <w:r w:rsidRPr="0093717C">
              <w:rPr>
                <w:rFonts w:ascii="Source Sans 3" w:hAnsi="Source Sans 3"/>
                <w:noProof/>
                <w:u w:val="single"/>
              </w:rPr>
              <w:t> </w:t>
            </w:r>
            <w:r w:rsidRPr="0093717C">
              <w:rPr>
                <w:rFonts w:ascii="Source Sans 3" w:hAnsi="Source Sans 3"/>
                <w:noProof/>
                <w:u w:val="single"/>
              </w:rPr>
              <w:t> </w:t>
            </w:r>
            <w:r w:rsidRPr="0093717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3717C">
              <w:rPr>
                <w:rFonts w:ascii="Source Sans 3" w:hAnsi="Source Sans 3"/>
              </w:rPr>
              <w:t xml:space="preserve"> </w:t>
            </w:r>
          </w:p>
          <w:p w14:paraId="506F5770" w14:textId="366B6D53" w:rsidR="00D45CA8" w:rsidRPr="0093717C" w:rsidRDefault="00150CD5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3717C">
              <w:rPr>
                <w:rFonts w:ascii="Source Sans 3" w:hAnsi="Source Sans 3"/>
                <w:sz w:val="16"/>
              </w:rPr>
              <w:t>B156</w:t>
            </w:r>
          </w:p>
        </w:tc>
      </w:tr>
      <w:tr w:rsidR="00D45CA8" w:rsidRPr="0093717C" w14:paraId="742C3301" w14:textId="77777777" w:rsidTr="00150CD5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1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460B4C" w14:textId="77777777" w:rsidR="00D45CA8" w:rsidRPr="0093717C" w:rsidRDefault="00D45CA8" w:rsidP="00150CD5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93717C" w14:paraId="4755CBF1" w14:textId="77777777" w:rsidTr="00150CD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EADA9BE" w14:textId="75756FB8" w:rsidR="00D45CA8" w:rsidRPr="0093717C" w:rsidRDefault="00150CD5" w:rsidP="0093717C">
            <w:pPr>
              <w:pStyle w:val="berschrift3"/>
              <w:spacing w:before="0" w:after="0"/>
              <w:ind w:left="1191"/>
              <w:jc w:val="left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PCB-haltige Elektroisolierflüssigkeiten</w:t>
            </w:r>
          </w:p>
        </w:tc>
      </w:tr>
      <w:tr w:rsidR="00D45CA8" w:rsidRPr="0093717C" w14:paraId="1179ED18" w14:textId="77777777" w:rsidTr="00150CD5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84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7DC84C" w14:textId="77777777" w:rsidR="00D45CA8" w:rsidRPr="0093717C" w:rsidRDefault="00D45CA8" w:rsidP="00150CD5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93717C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93717C" w14:paraId="0FA43CAC" w14:textId="77777777" w:rsidTr="00150CD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3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D897143" w14:textId="7B349E63" w:rsidR="00D45CA8" w:rsidRPr="0093717C" w:rsidRDefault="00150CD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3717C">
              <w:rPr>
                <w:rFonts w:ascii="Source Sans 3" w:hAnsi="Source Sans 3"/>
                <w:noProof/>
              </w:rPr>
              <w:drawing>
                <wp:inline distT="0" distB="0" distL="0" distR="0" wp14:anchorId="6F90B044" wp14:editId="676A78A9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ACC03" w14:textId="6B3052C0" w:rsidR="00CF5E5C" w:rsidRPr="0093717C" w:rsidRDefault="00150CD5" w:rsidP="00150CD5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3717C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BE73317" w14:textId="77777777" w:rsidR="00150CD5" w:rsidRPr="0093717C" w:rsidRDefault="00150CD5" w:rsidP="0093717C">
            <w:pPr>
              <w:spacing w:before="4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>Eine Aufnahme durch die Haut kann zu Gesundheitsschäden führen. PCB kann die Atemwege, Augen, Haut, Verdauungsorgane reizen.</w:t>
            </w:r>
          </w:p>
          <w:p w14:paraId="3B018387" w14:textId="3F9FC1D0" w:rsidR="00E118EC" w:rsidRPr="0093717C" w:rsidRDefault="00150CD5" w:rsidP="00150CD5">
            <w:pPr>
              <w:spacing w:line="220" w:lineRule="exact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>PCB kann Akne, Verdauungsstörungen, Leberschäden, Blutbildveränderungen, neurologische Störungen verursachen. PCB steht im Verdacht Krebs zu erzeugen, ist fruchtschädigend und kann die Fortpflanzungsfähigkeit beeinträchtigen!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41FB65F" w14:textId="77777777" w:rsidR="00D45CA8" w:rsidRPr="0093717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3717C" w14:paraId="7A160366" w14:textId="77777777" w:rsidTr="00150CD5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1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B84403" w14:textId="77777777" w:rsidR="00D45CA8" w:rsidRPr="0093717C" w:rsidRDefault="00D45CA8" w:rsidP="00150CD5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Schutzmaßnahmen und Verhaltensregeln</w:t>
            </w:r>
          </w:p>
        </w:tc>
      </w:tr>
      <w:tr w:rsidR="00150CD5" w:rsidRPr="0093717C" w14:paraId="546D0038" w14:textId="77777777" w:rsidTr="009371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0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6215E4B" w14:textId="77777777" w:rsidR="00150CD5" w:rsidRPr="0093717C" w:rsidRDefault="00150CD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3717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AE87849" wp14:editId="446445B8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EC55DF" w14:textId="77777777" w:rsidR="00150CD5" w:rsidRPr="0093717C" w:rsidRDefault="00150CD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3717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92B457B" wp14:editId="6434B2F9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BA65A" w14:textId="77777777" w:rsidR="00150CD5" w:rsidRPr="0093717C" w:rsidRDefault="00150CD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3717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4A73716" wp14:editId="22172304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8D57DE" w14:textId="1C40410F" w:rsidR="00150CD5" w:rsidRPr="0093717C" w:rsidRDefault="00150CD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3717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48971D0" wp14:editId="5E65A313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B4F5795" w14:textId="4B56750E" w:rsidR="00150CD5" w:rsidRPr="0093717C" w:rsidRDefault="00150CD5" w:rsidP="00150CD5">
            <w:pPr>
              <w:spacing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 xml:space="preserve">Demontagearbeiten erst dann beginnen, wenn die Sicherheitsvorkehrungen zur elektrischen Gefährdung 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  <w:t>(5 Sicherheitsregeln) umgesetzt sind.</w:t>
            </w:r>
          </w:p>
          <w:p w14:paraId="5DDFDCD3" w14:textId="77777777" w:rsidR="00150CD5" w:rsidRPr="0093717C" w:rsidRDefault="00150CD5" w:rsidP="00150CD5">
            <w:pPr>
              <w:spacing w:before="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b/>
                <w:sz w:val="18"/>
                <w:szCs w:val="18"/>
              </w:rPr>
              <w:t>Demontage dichter Kondensatoren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  <w:t>Den Kondensator zerstörungsfrei ausbauen und in gekennzeichnetes Behältnis geben.</w:t>
            </w:r>
          </w:p>
          <w:p w14:paraId="7027617E" w14:textId="77777777" w:rsidR="00150CD5" w:rsidRPr="0093717C" w:rsidRDefault="00150CD5" w:rsidP="00150CD5">
            <w:pPr>
              <w:spacing w:before="0" w:line="220" w:lineRule="exact"/>
              <w:rPr>
                <w:rFonts w:ascii="Source Sans 3" w:hAnsi="Source Sans 3"/>
                <w:b/>
                <w:bCs/>
                <w:sz w:val="18"/>
                <w:szCs w:val="18"/>
              </w:rPr>
            </w:pPr>
            <w:r w:rsidRPr="0093717C">
              <w:rPr>
                <w:rFonts w:ascii="Source Sans 3" w:hAnsi="Source Sans 3"/>
                <w:b/>
                <w:bCs/>
                <w:sz w:val="18"/>
                <w:szCs w:val="18"/>
              </w:rPr>
              <w:t>Demontage undichter Kondensatoren</w:t>
            </w:r>
          </w:p>
          <w:p w14:paraId="31D40C9F" w14:textId="4ED5817D" w:rsidR="00150CD5" w:rsidRPr="0093717C" w:rsidRDefault="00150CD5" w:rsidP="00150CD5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 xml:space="preserve">Undichte Kondensatoren sofort ausbauen, flüssigkeitsdicht verpacken, bzw. in vorgesehenes, 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  <w:t>gekennzeichnetes Behältnis geben. Bei diesen Arbeiten Hautkontakt weitgehend vermeiden.</w:t>
            </w:r>
          </w:p>
          <w:p w14:paraId="2EF4EE54" w14:textId="77777777" w:rsidR="00150CD5" w:rsidRPr="0093717C" w:rsidRDefault="00150CD5" w:rsidP="00150CD5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>Persönliche Schutzausrüstung (PSA) benutzen:</w:t>
            </w:r>
          </w:p>
          <w:p w14:paraId="0567D9B2" w14:textId="474CE4B7" w:rsidR="00150CD5" w:rsidRPr="0093717C" w:rsidRDefault="0093717C" w:rsidP="0093717C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150CD5" w:rsidRPr="0093717C">
              <w:t>Augenschutz: Schutzbrille mit Seitenschutz</w:t>
            </w:r>
          </w:p>
          <w:p w14:paraId="7C173895" w14:textId="335E7953" w:rsidR="00150CD5" w:rsidRPr="0093717C" w:rsidRDefault="0093717C" w:rsidP="0093717C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150CD5" w:rsidRPr="0093717C">
              <w:t>Handschutz: Schutzhandschuhe (Fluorkautschuk oder Nitrilkautschuk mind. 0,4 mm Schichtdicke bei kurzfristigen Expositionen) tragen. Beschädigte Schutzhandschuhe unverzüglich wechseln.</w:t>
            </w:r>
          </w:p>
          <w:p w14:paraId="21E2B1CE" w14:textId="2D2F2137" w:rsidR="00150CD5" w:rsidRPr="0093717C" w:rsidRDefault="0093717C" w:rsidP="0093717C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150CD5" w:rsidRPr="0093717C">
              <w:t xml:space="preserve">Hautschutz: Hautschutzmittel (vor der Arbeit) sollten nicht angewendet werden, da die Möglichkeit besteht, </w:t>
            </w:r>
            <w:r>
              <w:br/>
            </w:r>
            <w:r w:rsidR="00150CD5" w:rsidRPr="0093717C">
              <w:t>dass sie die Hautgängigkeit für PCB erhöhen; Reinigung (vor Pausen und zu Arbeitsende)</w:t>
            </w:r>
          </w:p>
          <w:p w14:paraId="10CBE11D" w14:textId="0419F607" w:rsidR="00150CD5" w:rsidRPr="0093717C" w:rsidRDefault="0093717C" w:rsidP="0093717C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150CD5" w:rsidRPr="0093717C">
              <w:t xml:space="preserve">Körperschutz: Wenn erforderlich (neben den Händen besteht Kontaktmöglichkeit zu weiteren Hautpartien, </w:t>
            </w:r>
            <w:r>
              <w:br/>
            </w:r>
            <w:r w:rsidR="00150CD5" w:rsidRPr="0093717C">
              <w:t>Spritzer) atmungsaktiven Ein- oder Mehrwegschutzanzug (mind. Typ 4) und ggf. Gesichtsschutz benutzen.</w:t>
            </w:r>
          </w:p>
          <w:p w14:paraId="7887CEA1" w14:textId="66F8A3C5" w:rsidR="00150CD5" w:rsidRPr="0093717C" w:rsidRDefault="00150CD5" w:rsidP="00150CD5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 xml:space="preserve">Verunreinigungen im Arbeitsbereich mit Putztüchern aufnehmen, hierbei PSA benutzen. Putztücher in 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  <w:t>gekennzeichneten Behältnissen sammeln.</w:t>
            </w:r>
          </w:p>
          <w:p w14:paraId="425866D0" w14:textId="57244A4F" w:rsidR="00150CD5" w:rsidRPr="0093717C" w:rsidRDefault="00150CD5" w:rsidP="00150CD5">
            <w:pPr>
              <w:spacing w:before="0" w:after="60" w:line="220" w:lineRule="exact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 xml:space="preserve">Am Arbeitsplatz sind Essen, Trinken, Rauchen sowie das Aufbewahren von Lebensmitteln und Tabakerzeugnissen </w:t>
            </w:r>
            <w:r w:rsidR="0093717C">
              <w:rPr>
                <w:rFonts w:ascii="Source Sans 3" w:hAnsi="Source Sans 3"/>
                <w:sz w:val="18"/>
                <w:szCs w:val="18"/>
              </w:rPr>
              <w:br/>
            </w:r>
            <w:r w:rsidRPr="0093717C">
              <w:rPr>
                <w:rFonts w:ascii="Source Sans 3" w:hAnsi="Source Sans 3"/>
                <w:sz w:val="18"/>
                <w:szCs w:val="18"/>
              </w:rPr>
              <w:t>verboten. Speisen, Getränke und Zigaretten aus dem betroffenen Raum dürfen nicht mehr konsumiert werden.</w:t>
            </w:r>
          </w:p>
        </w:tc>
      </w:tr>
      <w:tr w:rsidR="00D45CA8" w:rsidRPr="0093717C" w14:paraId="5D3AEFBC" w14:textId="77777777" w:rsidTr="00150CD5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1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4AE4932" w14:textId="77777777" w:rsidR="00D45CA8" w:rsidRPr="0093717C" w:rsidRDefault="00D45CA8" w:rsidP="00150CD5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93717C" w14:paraId="7F9C1133" w14:textId="77777777" w:rsidTr="00150CD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5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90BE0C8" w14:textId="77777777" w:rsidR="00D45CA8" w:rsidRPr="0093717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79A333E" w14:textId="7FABE5C1" w:rsidR="00D45CA8" w:rsidRPr="0093717C" w:rsidRDefault="00150CD5" w:rsidP="0093717C">
            <w:pPr>
              <w:spacing w:before="4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sz w:val="18"/>
                <w:szCs w:val="18"/>
              </w:rPr>
              <w:t>Ausgelaufene Isolierflüssigkeit mit saugfähigem Material (z.</w:t>
            </w:r>
            <w:r w:rsidR="00E90DB9" w:rsidRPr="0093717C">
              <w:rPr>
                <w:rFonts w:ascii="Source Sans 3" w:hAnsi="Source Sans 3" w:cs="Arial"/>
                <w:w w:val="80"/>
              </w:rPr>
              <w:t> </w:t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B. Putztücher, Sand, Kieselgur) aufnehmen 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  <w:t>und in gekennzeichnetes Behältnis geben, hierbei PSA benutzen.</w:t>
            </w:r>
          </w:p>
          <w:p w14:paraId="17BB1833" w14:textId="51ACB6FA" w:rsidR="00150CD5" w:rsidRPr="0093717C" w:rsidRDefault="00150CD5" w:rsidP="00150CD5">
            <w:pPr>
              <w:pStyle w:val="Notruf"/>
              <w:spacing w:before="0"/>
              <w:rPr>
                <w:rFonts w:ascii="Source Sans 3" w:hAnsi="Source Sans 3"/>
                <w:sz w:val="22"/>
                <w:szCs w:val="22"/>
              </w:rPr>
            </w:pPr>
            <w:r w:rsidRPr="0093717C">
              <w:rPr>
                <w:rFonts w:ascii="Source Sans 3" w:hAnsi="Source Sans 3"/>
                <w:sz w:val="22"/>
                <w:szCs w:val="22"/>
              </w:rPr>
              <w:t xml:space="preserve">Notruf </w:t>
            </w:r>
            <w:r w:rsidRPr="0093717C">
              <w:rPr>
                <w:rFonts w:ascii="Source Sans 3" w:hAnsi="Source Sans 3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3717C">
              <w:rPr>
                <w:rFonts w:ascii="Source Sans 3" w:hAnsi="Source Sans 3"/>
                <w:sz w:val="22"/>
                <w:szCs w:val="22"/>
              </w:rPr>
              <w:instrText xml:space="preserve"> FORMTEXT </w:instrText>
            </w:r>
            <w:r w:rsidRPr="0093717C">
              <w:rPr>
                <w:rFonts w:ascii="Source Sans 3" w:hAnsi="Source Sans 3"/>
                <w:sz w:val="22"/>
                <w:szCs w:val="22"/>
              </w:rPr>
            </w:r>
            <w:r w:rsidRPr="0093717C">
              <w:rPr>
                <w:rFonts w:ascii="Source Sans 3" w:hAnsi="Source Sans 3"/>
                <w:sz w:val="22"/>
                <w:szCs w:val="22"/>
              </w:rPr>
              <w:fldChar w:fldCharType="separate"/>
            </w:r>
            <w:r w:rsidRPr="0093717C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3717C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3717C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3717C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3717C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3717C">
              <w:rPr>
                <w:rFonts w:ascii="Source Sans 3" w:hAnsi="Source Sans 3"/>
                <w:sz w:val="22"/>
                <w:szCs w:val="22"/>
              </w:rPr>
              <w:fldChar w:fldCharType="end"/>
            </w:r>
          </w:p>
        </w:tc>
      </w:tr>
      <w:tr w:rsidR="00D45CA8" w:rsidRPr="0093717C" w14:paraId="19537910" w14:textId="77777777" w:rsidTr="00150CD5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1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4CC5F8" w14:textId="77777777" w:rsidR="00D45CA8" w:rsidRPr="0093717C" w:rsidRDefault="00D45CA8" w:rsidP="00150CD5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Erste Hilfe</w:t>
            </w:r>
          </w:p>
        </w:tc>
      </w:tr>
      <w:tr w:rsidR="00D45CA8" w:rsidRPr="0093717C" w14:paraId="4A24198D" w14:textId="77777777" w:rsidTr="00150CD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258169B" w14:textId="77777777" w:rsidR="00D45CA8" w:rsidRPr="0093717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3717C">
              <w:rPr>
                <w:rFonts w:ascii="Source Sans 3" w:hAnsi="Source Sans 3"/>
                <w:noProof/>
              </w:rPr>
              <w:drawing>
                <wp:inline distT="0" distB="0" distL="0" distR="0" wp14:anchorId="532AEFB1" wp14:editId="313A29A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B4CA7F7" w14:textId="67ED52EA" w:rsidR="00150CD5" w:rsidRPr="0093717C" w:rsidRDefault="00150CD5" w:rsidP="0093717C">
            <w:pPr>
              <w:spacing w:before="4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b/>
                <w:sz w:val="18"/>
                <w:szCs w:val="18"/>
              </w:rPr>
              <w:t>Augenkontakt:</w:t>
            </w:r>
            <w:r w:rsidRPr="0093717C">
              <w:rPr>
                <w:rFonts w:ascii="Source Sans 3" w:hAnsi="Source Sans 3"/>
                <w:sz w:val="18"/>
                <w:szCs w:val="18"/>
              </w:rPr>
              <w:tab/>
            </w:r>
            <w:r w:rsidR="0093717C">
              <w:rPr>
                <w:rFonts w:ascii="Source Sans 3" w:hAnsi="Source Sans 3"/>
                <w:sz w:val="18"/>
                <w:szCs w:val="18"/>
              </w:rPr>
              <w:tab/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10 Minuten unter fließendem Wasser bei gespreizten Lidern spülen oder 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</w:r>
            <w:r w:rsidRPr="0093717C">
              <w:rPr>
                <w:rFonts w:ascii="Source Sans 3" w:hAnsi="Source Sans 3"/>
                <w:sz w:val="18"/>
                <w:szCs w:val="18"/>
              </w:rPr>
              <w:tab/>
            </w:r>
            <w:r w:rsidRPr="0093717C">
              <w:rPr>
                <w:rFonts w:ascii="Source Sans 3" w:hAnsi="Source Sans 3"/>
                <w:sz w:val="18"/>
                <w:szCs w:val="18"/>
              </w:rPr>
              <w:tab/>
            </w:r>
            <w:r w:rsidR="0093717C">
              <w:rPr>
                <w:rFonts w:ascii="Source Sans 3" w:hAnsi="Source Sans 3"/>
                <w:sz w:val="18"/>
                <w:szCs w:val="18"/>
              </w:rPr>
              <w:tab/>
            </w:r>
            <w:r w:rsidR="0093717C" w:rsidRPr="0093717C">
              <w:rPr>
                <w:rFonts w:ascii="Source Sans 3" w:hAnsi="Source Sans 3"/>
                <w:sz w:val="18"/>
                <w:szCs w:val="18"/>
              </w:rPr>
              <w:t xml:space="preserve">Augenspüllösung </w:t>
            </w:r>
            <w:r w:rsidRPr="0093717C">
              <w:rPr>
                <w:rFonts w:ascii="Source Sans 3" w:hAnsi="Source Sans 3"/>
                <w:sz w:val="18"/>
                <w:szCs w:val="18"/>
              </w:rPr>
              <w:t>nehmen. Immer Augenarzt aufsuchen! Vorgesetzten informieren.</w:t>
            </w:r>
          </w:p>
          <w:p w14:paraId="16D463DC" w14:textId="40CAA5C6" w:rsidR="00150CD5" w:rsidRPr="0093717C" w:rsidRDefault="00150CD5" w:rsidP="00150CD5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b/>
                <w:sz w:val="18"/>
                <w:szCs w:val="18"/>
              </w:rPr>
              <w:t>Hautkontakt:</w:t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 </w:t>
            </w:r>
            <w:r w:rsidRPr="0093717C">
              <w:rPr>
                <w:rFonts w:ascii="Source Sans 3" w:hAnsi="Source Sans 3"/>
                <w:sz w:val="18"/>
                <w:szCs w:val="18"/>
              </w:rPr>
              <w:tab/>
            </w:r>
            <w:r w:rsidR="0093717C">
              <w:rPr>
                <w:rFonts w:ascii="Source Sans 3" w:hAnsi="Source Sans 3"/>
                <w:sz w:val="18"/>
                <w:szCs w:val="18"/>
              </w:rPr>
              <w:tab/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Verunreinigte Kleidung sofort ausziehen. Betroffene Hautstellen mit viel Wasser und 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</w:r>
            <w:r w:rsidRPr="0093717C">
              <w:rPr>
                <w:rFonts w:ascii="Source Sans 3" w:hAnsi="Source Sans 3"/>
                <w:sz w:val="18"/>
                <w:szCs w:val="18"/>
              </w:rPr>
              <w:tab/>
            </w:r>
            <w:r w:rsidRPr="0093717C">
              <w:rPr>
                <w:rFonts w:ascii="Source Sans 3" w:hAnsi="Source Sans 3"/>
                <w:sz w:val="18"/>
                <w:szCs w:val="18"/>
              </w:rPr>
              <w:tab/>
            </w:r>
            <w:r w:rsidR="0093717C">
              <w:rPr>
                <w:rFonts w:ascii="Source Sans 3" w:hAnsi="Source Sans 3"/>
                <w:sz w:val="18"/>
                <w:szCs w:val="18"/>
              </w:rPr>
              <w:tab/>
            </w:r>
            <w:r w:rsidR="0093717C" w:rsidRPr="0093717C">
              <w:rPr>
                <w:rFonts w:ascii="Source Sans 3" w:hAnsi="Source Sans 3"/>
                <w:sz w:val="18"/>
                <w:szCs w:val="18"/>
              </w:rPr>
              <w:t xml:space="preserve">Seife </w:t>
            </w:r>
            <w:r w:rsidRPr="0093717C">
              <w:rPr>
                <w:rFonts w:ascii="Source Sans 3" w:hAnsi="Source Sans 3"/>
                <w:sz w:val="18"/>
                <w:szCs w:val="18"/>
              </w:rPr>
              <w:t>reinigen. Arzt aufsuchen.</w:t>
            </w:r>
          </w:p>
          <w:p w14:paraId="4B4250D7" w14:textId="0CDC2BDF" w:rsidR="00D45CA8" w:rsidRPr="0093717C" w:rsidRDefault="00872D6F" w:rsidP="0093717C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3717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3717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717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3717C">
              <w:rPr>
                <w:rFonts w:ascii="Source Sans 3" w:hAnsi="Source Sans 3"/>
                <w:sz w:val="20"/>
                <w:szCs w:val="20"/>
              </w:rPr>
            </w:r>
            <w:r w:rsidRPr="0093717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3717C">
              <w:rPr>
                <w:rFonts w:ascii="Source Sans 3" w:hAnsi="Source Sans 3"/>
                <w:sz w:val="20"/>
                <w:szCs w:val="20"/>
              </w:rPr>
              <w:tab/>
            </w:r>
            <w:r w:rsidR="0093717C">
              <w:rPr>
                <w:rFonts w:ascii="Source Sans 3" w:hAnsi="Source Sans 3"/>
                <w:sz w:val="20"/>
                <w:szCs w:val="20"/>
              </w:rPr>
              <w:tab/>
            </w:r>
            <w:r w:rsidRPr="0093717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3717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717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3717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3717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3717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3717C" w14:paraId="08028A22" w14:textId="77777777" w:rsidTr="00150CD5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5F52112" w14:textId="77777777" w:rsidR="00D45CA8" w:rsidRPr="0093717C" w:rsidRDefault="00D45CA8" w:rsidP="00150CD5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3717C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93717C" w14:paraId="6694E794" w14:textId="77777777" w:rsidTr="009371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479DE9D" w14:textId="77777777" w:rsidR="00D45CA8" w:rsidRPr="0093717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47CC166" w14:textId="77777777" w:rsidR="00150CD5" w:rsidRPr="0093717C" w:rsidRDefault="00150CD5" w:rsidP="0093717C">
            <w:pPr>
              <w:spacing w:before="4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b/>
                <w:sz w:val="18"/>
                <w:szCs w:val="18"/>
              </w:rPr>
              <w:t>Unbeschädigte Kondensatoren:</w:t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 Bruchsicher verpacken, kennzeichnen und der Entsorgung zuführen.</w:t>
            </w:r>
          </w:p>
          <w:p w14:paraId="511443DD" w14:textId="6FA0DE77" w:rsidR="00150CD5" w:rsidRPr="0093717C" w:rsidRDefault="00150CD5" w:rsidP="00150CD5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b/>
                <w:sz w:val="18"/>
                <w:szCs w:val="18"/>
              </w:rPr>
              <w:t>Beschädigte, undichte Kondensatoren:</w:t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 Flüssigkeitsdicht verpacken, bzw. in vorgesehenes, </w:t>
            </w:r>
            <w:r w:rsidRPr="0093717C">
              <w:rPr>
                <w:rFonts w:ascii="Source Sans 3" w:hAnsi="Source Sans 3"/>
                <w:sz w:val="18"/>
                <w:szCs w:val="18"/>
              </w:rPr>
              <w:br/>
              <w:t>gekennzeichnetes Behältnis geben und der geordneten Entsorgung zuführen.</w:t>
            </w:r>
          </w:p>
          <w:p w14:paraId="325E29F1" w14:textId="3DCC1003" w:rsidR="00D45CA8" w:rsidRPr="0093717C" w:rsidRDefault="00150CD5" w:rsidP="00150CD5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3717C">
              <w:rPr>
                <w:rFonts w:ascii="Source Sans 3" w:hAnsi="Source Sans 3"/>
                <w:b/>
                <w:sz w:val="18"/>
                <w:szCs w:val="18"/>
              </w:rPr>
              <w:t>Kontaminierte Materialien</w:t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 (z.</w:t>
            </w:r>
            <w:r w:rsidR="00E90DB9" w:rsidRPr="0093717C">
              <w:rPr>
                <w:rFonts w:ascii="Source Sans 3" w:hAnsi="Source Sans 3" w:cs="Arial"/>
                <w:w w:val="80"/>
              </w:rPr>
              <w:t> </w:t>
            </w:r>
            <w:r w:rsidRPr="0093717C">
              <w:rPr>
                <w:rFonts w:ascii="Source Sans 3" w:hAnsi="Source Sans 3"/>
                <w:sz w:val="18"/>
                <w:szCs w:val="18"/>
              </w:rPr>
              <w:t xml:space="preserve">B. Putztücher, Papier, Bindemittel, Schutzhandschuhe und sonstige PSA) </w:t>
            </w:r>
            <w:r w:rsidR="00E90DB9" w:rsidRPr="0093717C">
              <w:rPr>
                <w:rFonts w:ascii="Source Sans 3" w:hAnsi="Source Sans 3"/>
                <w:sz w:val="18"/>
                <w:szCs w:val="18"/>
              </w:rPr>
              <w:br/>
            </w:r>
            <w:r w:rsidRPr="0093717C">
              <w:rPr>
                <w:rFonts w:ascii="Source Sans 3" w:hAnsi="Source Sans 3"/>
                <w:sz w:val="18"/>
                <w:szCs w:val="18"/>
              </w:rPr>
              <w:t>sind ebenfalls flüssigkeitsdicht zu verpacken und der geordneten Entsorgung zuzuführen.</w:t>
            </w:r>
          </w:p>
          <w:p w14:paraId="617BD485" w14:textId="77777777" w:rsidR="00872D6F" w:rsidRPr="0093717C" w:rsidRDefault="00872D6F" w:rsidP="0093717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3717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3717C">
              <w:rPr>
                <w:rFonts w:ascii="Source Sans 3" w:hAnsi="Source Sans 3"/>
                <w:color w:val="000000"/>
              </w:rPr>
              <w:t xml:space="preserve"> </w:t>
            </w:r>
            <w:r w:rsidRPr="0093717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717C">
              <w:rPr>
                <w:rFonts w:ascii="Source Sans 3" w:hAnsi="Source Sans 3"/>
              </w:rPr>
              <w:instrText xml:space="preserve"> FORMTEXT </w:instrText>
            </w:r>
            <w:r w:rsidRPr="0093717C">
              <w:rPr>
                <w:rFonts w:ascii="Source Sans 3" w:hAnsi="Source Sans 3"/>
              </w:rPr>
            </w:r>
            <w:r w:rsidRPr="0093717C">
              <w:rPr>
                <w:rFonts w:ascii="Source Sans 3" w:hAnsi="Source Sans 3"/>
              </w:rPr>
              <w:fldChar w:fldCharType="separate"/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</w:rPr>
              <w:fldChar w:fldCharType="end"/>
            </w:r>
            <w:r w:rsidRPr="0093717C">
              <w:rPr>
                <w:rFonts w:ascii="Source Sans 3" w:hAnsi="Source Sans 3"/>
                <w:color w:val="000000"/>
              </w:rPr>
              <w:tab/>
            </w:r>
            <w:r w:rsidRPr="0093717C">
              <w:rPr>
                <w:rFonts w:ascii="Source Sans 3" w:hAnsi="Source Sans 3"/>
                <w:color w:val="000000"/>
              </w:rPr>
              <w:tab/>
            </w:r>
            <w:r w:rsidRPr="0093717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3717C">
              <w:rPr>
                <w:rFonts w:ascii="Source Sans 3" w:hAnsi="Source Sans 3"/>
                <w:color w:val="000000"/>
              </w:rPr>
              <w:t xml:space="preserve"> </w:t>
            </w:r>
            <w:r w:rsidRPr="0093717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717C">
              <w:rPr>
                <w:rFonts w:ascii="Source Sans 3" w:hAnsi="Source Sans 3"/>
              </w:rPr>
              <w:instrText xml:space="preserve"> FORMTEXT </w:instrText>
            </w:r>
            <w:r w:rsidRPr="0093717C">
              <w:rPr>
                <w:rFonts w:ascii="Source Sans 3" w:hAnsi="Source Sans 3"/>
              </w:rPr>
            </w:r>
            <w:r w:rsidRPr="0093717C">
              <w:rPr>
                <w:rFonts w:ascii="Source Sans 3" w:hAnsi="Source Sans 3"/>
              </w:rPr>
              <w:fldChar w:fldCharType="separate"/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  <w:noProof/>
              </w:rPr>
              <w:t> </w:t>
            </w:r>
            <w:r w:rsidRPr="0093717C">
              <w:rPr>
                <w:rFonts w:ascii="Source Sans 3" w:hAnsi="Source Sans 3"/>
              </w:rPr>
              <w:fldChar w:fldCharType="end"/>
            </w:r>
          </w:p>
        </w:tc>
      </w:tr>
    </w:tbl>
    <w:p w14:paraId="7984FCDE" w14:textId="77777777" w:rsidR="00D45CA8" w:rsidRPr="0093717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3717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9B1BE8F-EBF6-43B9-88C4-2266ED6AF208}"/>
    <w:embedBold r:id="rId2" w:fontKey="{799F3C1E-AB4C-45CC-A14B-0B4CFA88359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A0EC9"/>
    <w:multiLevelType w:val="hybridMultilevel"/>
    <w:tmpl w:val="E460E0D4"/>
    <w:lvl w:ilvl="0" w:tplc="0407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0000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  <w:sz w:val="24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21E1D"/>
    <w:multiLevelType w:val="hybridMultilevel"/>
    <w:tmpl w:val="EEF23E7A"/>
    <w:lvl w:ilvl="0" w:tplc="996A1C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D5"/>
    <w:rsid w:val="000718AA"/>
    <w:rsid w:val="00072313"/>
    <w:rsid w:val="000915F3"/>
    <w:rsid w:val="00121977"/>
    <w:rsid w:val="00150CD5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3717C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E90DB9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5C007"/>
  <w15:chartTrackingRefBased/>
  <w15:docId w15:val="{1A65794B-AFEF-44C5-B782-29999FFE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3717C"/>
    <w:pPr>
      <w:widowControl w:val="0"/>
      <w:tabs>
        <w:tab w:val="left" w:pos="227"/>
      </w:tabs>
      <w:adjustRightInd w:val="0"/>
      <w:spacing w:before="0" w:line="220" w:lineRule="exact"/>
      <w:ind w:left="227" w:hanging="227"/>
    </w:pPr>
    <w:rPr>
      <w:rFonts w:ascii="Source Sans 3" w:hAnsi="Source Sans 3"/>
      <w:sz w:val="18"/>
      <w:szCs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490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2025-08-06T13:15:00Z</dcterms:created>
  <dcterms:modified xsi:type="dcterms:W3CDTF">2026-01-05T16:31:00Z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