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6521E" w14:textId="77777777" w:rsidR="00564C7D" w:rsidRPr="00922EFA" w:rsidRDefault="00072313">
      <w:pPr>
        <w:spacing w:before="0"/>
        <w:rPr>
          <w:rFonts w:ascii="Source Sans 3" w:hAnsi="Source Sans 3"/>
          <w:sz w:val="8"/>
        </w:rPr>
      </w:pPr>
      <w:r w:rsidRPr="00922EF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427FE2A" wp14:editId="3D4E941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90E82" w14:textId="77777777" w:rsidR="00564C7D" w:rsidRPr="00922EFA" w:rsidRDefault="00564C7D">
      <w:pPr>
        <w:spacing w:before="0"/>
        <w:rPr>
          <w:rFonts w:ascii="Source Sans 3" w:hAnsi="Source Sans 3"/>
          <w:sz w:val="8"/>
        </w:rPr>
      </w:pPr>
    </w:p>
    <w:p w14:paraId="7AFE613F" w14:textId="77777777" w:rsidR="00564C7D" w:rsidRPr="00922EFA" w:rsidRDefault="00564C7D">
      <w:pPr>
        <w:spacing w:before="0"/>
        <w:rPr>
          <w:rFonts w:ascii="Source Sans 3" w:hAnsi="Source Sans 3"/>
          <w:sz w:val="8"/>
        </w:rPr>
      </w:pPr>
    </w:p>
    <w:p w14:paraId="0BE5ADCB" w14:textId="77777777" w:rsidR="00564C7D" w:rsidRPr="00922EFA" w:rsidRDefault="00564C7D">
      <w:pPr>
        <w:spacing w:before="0"/>
        <w:rPr>
          <w:rFonts w:ascii="Source Sans 3" w:hAnsi="Source Sans 3"/>
          <w:sz w:val="8"/>
        </w:rPr>
      </w:pPr>
    </w:p>
    <w:p w14:paraId="0548FAA0" w14:textId="77777777" w:rsidR="00564C7D" w:rsidRPr="00922EFA" w:rsidRDefault="00564C7D">
      <w:pPr>
        <w:spacing w:before="0"/>
        <w:rPr>
          <w:rFonts w:ascii="Source Sans 3" w:hAnsi="Source Sans 3"/>
          <w:sz w:val="8"/>
        </w:rPr>
        <w:sectPr w:rsidR="00564C7D" w:rsidRPr="00922EFA" w:rsidSect="00922EF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BC3703D" w14:textId="435000C1" w:rsidR="00744851" w:rsidRPr="00922EF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22EFA" w14:paraId="4F35CA0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3B5C320" w14:textId="77777777" w:rsidR="00B836B7" w:rsidRPr="00922EF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A93C92B" wp14:editId="62991A6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BA334" w14:textId="77777777" w:rsidR="00B836B7" w:rsidRPr="00922EF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C80D00B" w14:textId="77777777" w:rsidR="00B836B7" w:rsidRPr="00922EF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6980DC9" wp14:editId="32559C5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BD8B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22EFA">
              <w:rPr>
                <w:rFonts w:ascii="Source Sans 3" w:hAnsi="Source Sans 3"/>
              </w:rPr>
              <w:t xml:space="preserve">Firma:  </w:t>
            </w:r>
            <w:r w:rsidR="00B836B7" w:rsidRPr="00922EF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22EFA">
              <w:rPr>
                <w:rFonts w:ascii="Source Sans 3" w:hAnsi="Source Sans 3"/>
              </w:rPr>
              <w:instrText xml:space="preserve"> FORMTEXT </w:instrText>
            </w:r>
            <w:r w:rsidR="00B836B7" w:rsidRPr="00922EFA">
              <w:rPr>
                <w:rFonts w:ascii="Source Sans 3" w:hAnsi="Source Sans 3"/>
              </w:rPr>
            </w:r>
            <w:r w:rsidR="00B836B7" w:rsidRPr="00922EFA">
              <w:rPr>
                <w:rFonts w:ascii="Source Sans 3" w:hAnsi="Source Sans 3"/>
              </w:rPr>
              <w:fldChar w:fldCharType="separate"/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</w:rPr>
              <w:fldChar w:fldCharType="end"/>
            </w:r>
            <w:bookmarkEnd w:id="0"/>
          </w:p>
          <w:p w14:paraId="14B9FAC9" w14:textId="77777777" w:rsidR="00B836B7" w:rsidRPr="00922EF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95C1BB7" wp14:editId="7D9FE7F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022A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22EFA">
              <w:rPr>
                <w:rFonts w:ascii="Source Sans 3" w:hAnsi="Source Sans 3"/>
              </w:rPr>
              <w:t xml:space="preserve">Arbeitsbereich:  </w:t>
            </w:r>
            <w:r w:rsidR="00400BC7" w:rsidRPr="00922EF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22EFA">
              <w:rPr>
                <w:rFonts w:ascii="Source Sans 3" w:hAnsi="Source Sans 3"/>
              </w:rPr>
              <w:instrText xml:space="preserve"> FORMTEXT </w:instrText>
            </w:r>
            <w:r w:rsidR="00400BC7" w:rsidRPr="00922EFA">
              <w:rPr>
                <w:rFonts w:ascii="Source Sans 3" w:hAnsi="Source Sans 3"/>
              </w:rPr>
            </w:r>
            <w:r w:rsidR="00400BC7" w:rsidRPr="00922EFA">
              <w:rPr>
                <w:rFonts w:ascii="Source Sans 3" w:hAnsi="Source Sans 3"/>
              </w:rPr>
              <w:fldChar w:fldCharType="separate"/>
            </w:r>
            <w:r w:rsidR="00400BC7" w:rsidRPr="00922EFA">
              <w:rPr>
                <w:rFonts w:ascii="Source Sans 3" w:hAnsi="Source Sans 3"/>
                <w:noProof/>
              </w:rPr>
              <w:t> </w:t>
            </w:r>
            <w:r w:rsidR="00400BC7" w:rsidRPr="00922EFA">
              <w:rPr>
                <w:rFonts w:ascii="Source Sans 3" w:hAnsi="Source Sans 3"/>
                <w:noProof/>
              </w:rPr>
              <w:t> </w:t>
            </w:r>
            <w:r w:rsidR="00400BC7" w:rsidRPr="00922EFA">
              <w:rPr>
                <w:rFonts w:ascii="Source Sans 3" w:hAnsi="Source Sans 3"/>
                <w:noProof/>
              </w:rPr>
              <w:t> </w:t>
            </w:r>
            <w:r w:rsidR="00400BC7" w:rsidRPr="00922EFA">
              <w:rPr>
                <w:rFonts w:ascii="Source Sans 3" w:hAnsi="Source Sans 3"/>
                <w:noProof/>
              </w:rPr>
              <w:t> </w:t>
            </w:r>
            <w:r w:rsidR="00400BC7" w:rsidRPr="00922EFA">
              <w:rPr>
                <w:rFonts w:ascii="Source Sans 3" w:hAnsi="Source Sans 3"/>
                <w:noProof/>
              </w:rPr>
              <w:t> </w:t>
            </w:r>
            <w:r w:rsidR="00400BC7" w:rsidRPr="00922EFA">
              <w:rPr>
                <w:rFonts w:ascii="Source Sans 3" w:hAnsi="Source Sans 3"/>
              </w:rPr>
              <w:fldChar w:fldCharType="end"/>
            </w:r>
          </w:p>
          <w:p w14:paraId="3DD69AC1" w14:textId="77777777" w:rsidR="00B836B7" w:rsidRPr="00922EF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A93AAB3" wp14:editId="0E08947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1887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22EFA">
              <w:rPr>
                <w:rFonts w:ascii="Source Sans 3" w:hAnsi="Source Sans 3"/>
              </w:rPr>
              <w:t xml:space="preserve">Verantwortlich:  </w:t>
            </w:r>
            <w:r w:rsidR="00B836B7" w:rsidRPr="00922EF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22EFA">
              <w:rPr>
                <w:rFonts w:ascii="Source Sans 3" w:hAnsi="Source Sans 3"/>
              </w:rPr>
              <w:instrText xml:space="preserve"> FORMTEXT </w:instrText>
            </w:r>
            <w:r w:rsidR="00B836B7" w:rsidRPr="00922EFA">
              <w:rPr>
                <w:rFonts w:ascii="Source Sans 3" w:hAnsi="Source Sans 3"/>
              </w:rPr>
            </w:r>
            <w:r w:rsidR="00B836B7" w:rsidRPr="00922EFA">
              <w:rPr>
                <w:rFonts w:ascii="Source Sans 3" w:hAnsi="Source Sans 3"/>
              </w:rPr>
              <w:fldChar w:fldCharType="separate"/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  <w:noProof/>
              </w:rPr>
              <w:t> </w:t>
            </w:r>
            <w:r w:rsidR="00B836B7" w:rsidRPr="00922EFA">
              <w:rPr>
                <w:rFonts w:ascii="Source Sans 3" w:hAnsi="Source Sans 3"/>
              </w:rPr>
              <w:fldChar w:fldCharType="end"/>
            </w:r>
          </w:p>
          <w:p w14:paraId="6CFBBE9E" w14:textId="77777777" w:rsidR="00744851" w:rsidRPr="00922EF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0CCB1CE" w14:textId="77777777" w:rsidR="00744851" w:rsidRPr="00922EF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22EF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7CDEFCC" w14:textId="77777777" w:rsidR="00744851" w:rsidRPr="00922EFA" w:rsidRDefault="00744851">
            <w:pPr>
              <w:spacing w:before="0" w:after="6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GEM. § 14 GEFSTOFFV</w:t>
            </w:r>
          </w:p>
          <w:p w14:paraId="52753548" w14:textId="729C99E9" w:rsidR="00564C7D" w:rsidRPr="00922EF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22EF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22EF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22EF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22EF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22EF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22EF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589F2A1" w14:textId="555171EF" w:rsidR="00744851" w:rsidRPr="00922EF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Arbeitsplatz:</w:t>
            </w:r>
            <w:r w:rsidR="00E8423D" w:rsidRPr="00922EFA">
              <w:rPr>
                <w:rFonts w:ascii="Source Sans 3" w:hAnsi="Source Sans 3"/>
              </w:rPr>
              <w:t xml:space="preserve"> </w:t>
            </w:r>
            <w:r w:rsidR="00513582" w:rsidRPr="00922EFA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513582" w:rsidRPr="00922EFA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513582" w:rsidRPr="00922EFA">
              <w:rPr>
                <w:rFonts w:ascii="Source Sans 3" w:hAnsi="Source Sans 3"/>
                <w:u w:val="single"/>
              </w:rPr>
            </w:r>
            <w:r w:rsidR="00513582" w:rsidRPr="00922EFA">
              <w:rPr>
                <w:rFonts w:ascii="Source Sans 3" w:hAnsi="Source Sans 3"/>
                <w:u w:val="single"/>
              </w:rPr>
              <w:fldChar w:fldCharType="separate"/>
            </w:r>
            <w:r w:rsidR="00513582" w:rsidRPr="00922EFA">
              <w:rPr>
                <w:rFonts w:ascii="Source Sans 3" w:hAnsi="Source Sans 3"/>
                <w:u w:val="single"/>
              </w:rPr>
              <w:t> </w:t>
            </w:r>
            <w:r w:rsidR="00513582" w:rsidRPr="00922EFA">
              <w:rPr>
                <w:rFonts w:ascii="Source Sans 3" w:hAnsi="Source Sans 3"/>
                <w:u w:val="single"/>
              </w:rPr>
              <w:t> </w:t>
            </w:r>
            <w:r w:rsidR="00513582" w:rsidRPr="00922EFA">
              <w:rPr>
                <w:rFonts w:ascii="Source Sans 3" w:hAnsi="Source Sans 3"/>
                <w:u w:val="single"/>
              </w:rPr>
              <w:t> </w:t>
            </w:r>
            <w:r w:rsidR="00513582" w:rsidRPr="00922EFA">
              <w:rPr>
                <w:rFonts w:ascii="Source Sans 3" w:hAnsi="Source Sans 3"/>
                <w:u w:val="single"/>
              </w:rPr>
              <w:t> </w:t>
            </w:r>
            <w:r w:rsidR="00513582" w:rsidRPr="00922EFA">
              <w:rPr>
                <w:rFonts w:ascii="Source Sans 3" w:hAnsi="Source Sans 3"/>
                <w:u w:val="single"/>
              </w:rPr>
              <w:t> </w:t>
            </w:r>
            <w:r w:rsidR="00513582" w:rsidRPr="00922EFA">
              <w:rPr>
                <w:rFonts w:ascii="Source Sans 3" w:hAnsi="Source Sans 3"/>
              </w:rPr>
              <w:fldChar w:fldCharType="end"/>
            </w:r>
            <w:bookmarkEnd w:id="1"/>
          </w:p>
          <w:p w14:paraId="482E04C5" w14:textId="13E6D8A6" w:rsidR="00D45CA8" w:rsidRPr="00922EFA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 xml:space="preserve">Tätigkeit: </w:t>
            </w:r>
            <w:r w:rsidR="00513582" w:rsidRPr="00922EFA">
              <w:rPr>
                <w:rFonts w:ascii="Source Sans 3" w:hAnsi="Source Sans 3"/>
              </w:rPr>
              <w:t>mit nicht verunreinigtem Schwefelhexafluorid SF</w:t>
            </w:r>
            <w:r w:rsidR="00513582" w:rsidRPr="00922EFA">
              <w:rPr>
                <w:rFonts w:ascii="Source Sans 3" w:hAnsi="Source Sans 3"/>
                <w:vertAlign w:val="subscript"/>
              </w:rPr>
              <w:t>6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879E431" w14:textId="77777777" w:rsidR="00B836B7" w:rsidRPr="00922EF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733F17B" w14:textId="77777777" w:rsidR="00D45CA8" w:rsidRPr="00922EFA" w:rsidRDefault="00D45CA8">
            <w:pPr>
              <w:spacing w:before="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 xml:space="preserve">Stand: </w:t>
            </w:r>
            <w:r w:rsidRPr="00922EF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22EF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22EFA">
              <w:rPr>
                <w:rFonts w:ascii="Source Sans 3" w:hAnsi="Source Sans 3"/>
                <w:u w:val="single"/>
              </w:rPr>
              <w:instrText>FORMTEXT</w:instrText>
            </w:r>
            <w:r w:rsidRPr="00922EFA">
              <w:rPr>
                <w:rFonts w:ascii="Source Sans 3" w:hAnsi="Source Sans 3"/>
                <w:u w:val="single"/>
              </w:rPr>
              <w:instrText xml:space="preserve"> </w:instrText>
            </w:r>
            <w:r w:rsidRPr="00922EFA">
              <w:rPr>
                <w:rFonts w:ascii="Source Sans 3" w:hAnsi="Source Sans 3"/>
                <w:u w:val="single"/>
              </w:rPr>
            </w:r>
            <w:r w:rsidRPr="00922EFA">
              <w:rPr>
                <w:rFonts w:ascii="Source Sans 3" w:hAnsi="Source Sans 3"/>
                <w:u w:val="single"/>
              </w:rPr>
              <w:fldChar w:fldCharType="separate"/>
            </w:r>
            <w:r w:rsidRPr="00922EFA">
              <w:rPr>
                <w:rFonts w:ascii="Source Sans 3" w:hAnsi="Source Sans 3"/>
                <w:noProof/>
                <w:u w:val="single"/>
              </w:rPr>
              <w:t> </w:t>
            </w:r>
            <w:r w:rsidRPr="00922EFA">
              <w:rPr>
                <w:rFonts w:ascii="Source Sans 3" w:hAnsi="Source Sans 3"/>
                <w:noProof/>
                <w:u w:val="single"/>
              </w:rPr>
              <w:t> </w:t>
            </w:r>
            <w:r w:rsidRPr="00922EFA">
              <w:rPr>
                <w:rFonts w:ascii="Source Sans 3" w:hAnsi="Source Sans 3"/>
                <w:noProof/>
                <w:u w:val="single"/>
              </w:rPr>
              <w:t> </w:t>
            </w:r>
            <w:r w:rsidRPr="00922EFA">
              <w:rPr>
                <w:rFonts w:ascii="Source Sans 3" w:hAnsi="Source Sans 3"/>
                <w:noProof/>
                <w:u w:val="single"/>
              </w:rPr>
              <w:t> </w:t>
            </w:r>
            <w:r w:rsidRPr="00922EFA">
              <w:rPr>
                <w:rFonts w:ascii="Source Sans 3" w:hAnsi="Source Sans 3"/>
                <w:noProof/>
                <w:u w:val="single"/>
              </w:rPr>
              <w:t> </w:t>
            </w:r>
            <w:r w:rsidRPr="00922EF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22EFA">
              <w:rPr>
                <w:rFonts w:ascii="Source Sans 3" w:hAnsi="Source Sans 3"/>
              </w:rPr>
              <w:t xml:space="preserve"> </w:t>
            </w:r>
          </w:p>
          <w:p w14:paraId="4EC3F90A" w14:textId="1130E6B7" w:rsidR="00D45CA8" w:rsidRPr="00922EFA" w:rsidRDefault="0051358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22EFA">
              <w:rPr>
                <w:rFonts w:ascii="Source Sans 3" w:hAnsi="Source Sans 3"/>
                <w:sz w:val="16"/>
              </w:rPr>
              <w:t>B044</w:t>
            </w:r>
          </w:p>
        </w:tc>
      </w:tr>
      <w:tr w:rsidR="00D45CA8" w:rsidRPr="00922EFA" w14:paraId="3F8F975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953142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22EFA" w14:paraId="4DE2EBB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2AD5001" w14:textId="6C9FF7C8" w:rsidR="00D45CA8" w:rsidRPr="00922EFA" w:rsidRDefault="00513582" w:rsidP="00513582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Schwefelhexafluorid (SF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>)</w:t>
            </w:r>
          </w:p>
        </w:tc>
      </w:tr>
      <w:tr w:rsidR="00D45CA8" w:rsidRPr="00922EFA" w14:paraId="72EB4FF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798B8D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922EFA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22EFA" w14:paraId="4560D466" w14:textId="77777777" w:rsidTr="0051358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867122A" w14:textId="6FA7B773" w:rsidR="00D45CA8" w:rsidRPr="00922EFA" w:rsidRDefault="0051358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22EF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4072577" wp14:editId="373B9B4A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0BCE2" w14:textId="0CFBDEB3" w:rsidR="00CF5E5C" w:rsidRPr="00922EFA" w:rsidRDefault="00513582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22EFA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2768736" w14:textId="69FDE2EB" w:rsidR="00513582" w:rsidRPr="00922EFA" w:rsidRDefault="00513582" w:rsidP="00513582">
            <w:pPr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Nicht verunreinigtes 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ist geruchlos, geschmacklos, farblos und nicht toxisch. </w:t>
            </w:r>
            <w:r w:rsidR="007433AE" w:rsidRPr="00922EFA">
              <w:rPr>
                <w:rFonts w:ascii="Source Sans 3" w:hAnsi="Source Sans 3"/>
              </w:rPr>
              <w:br/>
            </w:r>
            <w:r w:rsidRPr="00922EFA">
              <w:rPr>
                <w:rFonts w:ascii="Source Sans 3" w:hAnsi="Source Sans 3"/>
              </w:rPr>
              <w:t>Es enthält keine gesundheitsschädlichen Verunreinigungen. Bei Kontakt mit flüssigem 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Gefahr von Erfrierungen.</w:t>
            </w:r>
          </w:p>
          <w:p w14:paraId="182DC35D" w14:textId="77777777" w:rsidR="00513582" w:rsidRPr="00922EFA" w:rsidRDefault="00513582" w:rsidP="00513582">
            <w:pPr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ist ungefähr fünfmal schwerer als Luft und kann sich in tiefer gelegenen Räumen anreichern. Falls es in großer Menge in die Arbeitsumgebung entweicht, so führt 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zur Sauerstoffverdrängung in der Atemluft (Erstickungsgefahr).</w:t>
            </w:r>
          </w:p>
          <w:p w14:paraId="29CB0BF6" w14:textId="2EAC88BA" w:rsidR="00E118EC" w:rsidRPr="00922EFA" w:rsidRDefault="00513582" w:rsidP="00513582">
            <w:pPr>
              <w:spacing w:after="6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ist ein Treibhausgas, deshalb sind 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>-Emissionen zu vermeiden.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D969862" w14:textId="77777777" w:rsidR="00D45CA8" w:rsidRPr="00922EF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22EFA" w14:paraId="418281E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C11D01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922EFA" w14:paraId="3EA8A35C" w14:textId="77777777" w:rsidTr="00922EF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6BF8E1B" w14:textId="658752CD" w:rsidR="00D45CA8" w:rsidRPr="00922EFA" w:rsidRDefault="0051358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22EF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B091B60" wp14:editId="02B3E50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EAEC9E7" w14:textId="7CC97C52" w:rsidR="00513582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>SF</w:t>
            </w:r>
            <w:r w:rsidR="00513582" w:rsidRPr="00922EFA">
              <w:rPr>
                <w:vertAlign w:val="subscript"/>
              </w:rPr>
              <w:t>6</w:t>
            </w:r>
            <w:r w:rsidR="00513582" w:rsidRPr="00922EFA">
              <w:t xml:space="preserve"> nicht in die Atmosphäre ablassen</w:t>
            </w:r>
          </w:p>
          <w:p w14:paraId="52846754" w14:textId="58B35F95" w:rsidR="00513582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>SF</w:t>
            </w:r>
            <w:r w:rsidR="00513582" w:rsidRPr="00922EFA">
              <w:rPr>
                <w:vertAlign w:val="subscript"/>
              </w:rPr>
              <w:t>6</w:t>
            </w:r>
            <w:r w:rsidR="00513582" w:rsidRPr="00922EFA">
              <w:t xml:space="preserve"> Gas-Wartungsgerät mit Füllvorrichtung </w:t>
            </w:r>
            <w:r w:rsidR="00513582" w:rsidRPr="00922EFA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513582" w:rsidRPr="00922EFA">
              <w:rPr>
                <w:u w:val="single"/>
              </w:rPr>
              <w:instrText xml:space="preserve"> FORMTEXT </w:instrText>
            </w:r>
            <w:r w:rsidR="00513582" w:rsidRPr="00922EFA">
              <w:rPr>
                <w:u w:val="single"/>
              </w:rPr>
            </w:r>
            <w:r w:rsidR="00513582" w:rsidRPr="00922EFA">
              <w:rPr>
                <w:u w:val="single"/>
              </w:rPr>
              <w:fldChar w:fldCharType="separate"/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u w:val="single"/>
              </w:rPr>
              <w:fldChar w:fldCharType="end"/>
            </w:r>
            <w:r w:rsidR="00513582" w:rsidRPr="00922EFA">
              <w:t xml:space="preserve"> benutzen</w:t>
            </w:r>
          </w:p>
          <w:p w14:paraId="3C7CD523" w14:textId="7466B277" w:rsidR="00513582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 xml:space="preserve">Verbindungen auf Dichtigkeit prüfen </w:t>
            </w:r>
            <w:r w:rsidR="00513582" w:rsidRPr="00922EFA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513582" w:rsidRPr="00922EFA">
              <w:rPr>
                <w:u w:val="single"/>
              </w:rPr>
              <w:instrText xml:space="preserve"> FORMTEXT </w:instrText>
            </w:r>
            <w:r w:rsidR="00513582" w:rsidRPr="00922EFA">
              <w:rPr>
                <w:u w:val="single"/>
              </w:rPr>
            </w:r>
            <w:r w:rsidR="00513582" w:rsidRPr="00922EFA">
              <w:rPr>
                <w:u w:val="single"/>
              </w:rPr>
              <w:fldChar w:fldCharType="separate"/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u w:val="single"/>
              </w:rPr>
              <w:fldChar w:fldCharType="end"/>
            </w:r>
          </w:p>
          <w:p w14:paraId="1C096E78" w14:textId="22D9692E" w:rsidR="00513582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 xml:space="preserve">Arbeiten mit starker Wärmeentwicklung, z.B. Schweißarbeiten sind verboten. </w:t>
            </w:r>
          </w:p>
          <w:p w14:paraId="30DFA166" w14:textId="09A4DD8F" w:rsidR="00513582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>Im Anlagenraum nicht rauchen, essen und trinken, keine Lagerung von Nahrungsmitteln</w:t>
            </w:r>
          </w:p>
          <w:p w14:paraId="3DBB8B4F" w14:textId="14D4743E" w:rsidR="00D45CA8" w:rsidRPr="00922EFA" w:rsidRDefault="00922EFA" w:rsidP="00922EFA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513582" w:rsidRPr="00922EFA">
              <w:t xml:space="preserve">Handschutz: </w:t>
            </w:r>
            <w:r w:rsidR="00513582" w:rsidRPr="00922EFA">
              <w:br/>
              <w:t xml:space="preserve">Schutzhandschuhe </w:t>
            </w:r>
            <w:r w:rsidR="00513582" w:rsidRPr="00922EFA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513582" w:rsidRPr="00922EFA">
              <w:rPr>
                <w:u w:val="single"/>
              </w:rPr>
              <w:instrText xml:space="preserve"> FORMTEXT </w:instrText>
            </w:r>
            <w:r w:rsidR="00513582" w:rsidRPr="00922EFA">
              <w:rPr>
                <w:u w:val="single"/>
              </w:rPr>
            </w:r>
            <w:r w:rsidR="00513582" w:rsidRPr="00922EFA">
              <w:rPr>
                <w:u w:val="single"/>
              </w:rPr>
              <w:fldChar w:fldCharType="separate"/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noProof/>
                <w:u w:val="single"/>
              </w:rPr>
              <w:t> </w:t>
            </w:r>
            <w:r w:rsidR="00513582" w:rsidRPr="00922EFA">
              <w:rPr>
                <w:u w:val="single"/>
              </w:rPr>
              <w:fldChar w:fldCharType="end"/>
            </w:r>
            <w:r w:rsidR="00513582" w:rsidRPr="00922EFA">
              <w:br/>
              <w:t>gegen mechanische Gefahren und bei Kontakt mit Flüssiggas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EDC25F2" w14:textId="77777777" w:rsidR="00D45CA8" w:rsidRPr="00922EF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22EFA" w14:paraId="3633DF5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8FD038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22EFA" w14:paraId="7645B919" w14:textId="77777777" w:rsidTr="00922EF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3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F0BF520" w14:textId="77777777" w:rsidR="00D45CA8" w:rsidRPr="00922EF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4157E3E" w14:textId="1579085D" w:rsidR="00513582" w:rsidRPr="00922EFA" w:rsidRDefault="00513582" w:rsidP="00513582">
            <w:pPr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 xml:space="preserve">Leckage: Gaszufuhr sperren, Dichtigkeit sicherstellen, </w:t>
            </w:r>
            <w:r w:rsidRPr="00922EFA">
              <w:rPr>
                <w:rFonts w:ascii="Source Sans 3" w:hAnsi="Source Sans 3"/>
              </w:rPr>
              <w:br/>
              <w:t>für gute Belüftung sorgen – Frischluftzufuhr.</w:t>
            </w:r>
          </w:p>
          <w:p w14:paraId="779916A4" w14:textId="77777777" w:rsidR="00513582" w:rsidRPr="00922EFA" w:rsidRDefault="00513582" w:rsidP="00513582">
            <w:pPr>
              <w:rPr>
                <w:rFonts w:ascii="Source Sans 3" w:hAnsi="Source Sans 3"/>
              </w:rPr>
            </w:pPr>
          </w:p>
          <w:p w14:paraId="1DE0400B" w14:textId="77777777" w:rsidR="00D45CA8" w:rsidRPr="00922EFA" w:rsidRDefault="00513582" w:rsidP="00513582">
            <w:pPr>
              <w:spacing w:after="60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 xml:space="preserve"> brennt nicht, allerdings entstehen bei Bränden Zersetzungsprodukte, Brandbekämpfung </w:t>
            </w:r>
            <w:r w:rsidRPr="00922EFA">
              <w:rPr>
                <w:rFonts w:ascii="Source Sans 3" w:hAnsi="Source Sans 3"/>
              </w:rPr>
              <w:br/>
              <w:t>nur mit bereitgestelltem Feuerlöscher und mit persönlicher Schutzausrüstung. Behälter/</w:t>
            </w:r>
            <w:r w:rsidRPr="00922EFA">
              <w:rPr>
                <w:rFonts w:ascii="Source Sans 3" w:hAnsi="Source Sans 3"/>
              </w:rPr>
              <w:br/>
              <w:t>Betriebsmittel aus der Gefahrenzone bringen bzw. kühlen.</w:t>
            </w:r>
          </w:p>
          <w:p w14:paraId="08C7DBBE" w14:textId="3F05A310" w:rsidR="00513582" w:rsidRPr="00922EFA" w:rsidRDefault="00513582" w:rsidP="00513582">
            <w:pPr>
              <w:pStyle w:val="Notruf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Notruf</w:t>
            </w:r>
            <w:r w:rsidRPr="00922EFA">
              <w:rPr>
                <w:rFonts w:ascii="Source Sans 3" w:hAnsi="Source Sans 3"/>
                <w:sz w:val="20"/>
              </w:rPr>
              <w:t xml:space="preserve"> </w:t>
            </w:r>
            <w:r w:rsidRPr="00922EFA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22EFA">
              <w:rPr>
                <w:rFonts w:ascii="Source Sans 3" w:hAnsi="Source Sans 3"/>
              </w:rPr>
              <w:instrText xml:space="preserve"> FORMTEXT </w:instrText>
            </w:r>
            <w:r w:rsidRPr="00922EFA">
              <w:rPr>
                <w:rFonts w:ascii="Source Sans 3" w:hAnsi="Source Sans 3"/>
              </w:rPr>
            </w:r>
            <w:r w:rsidRPr="00922EFA">
              <w:rPr>
                <w:rFonts w:ascii="Source Sans 3" w:hAnsi="Source Sans 3"/>
              </w:rPr>
              <w:fldChar w:fldCharType="separate"/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22EFA" w14:paraId="49B5080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DAF34F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Erste Hilfe</w:t>
            </w:r>
          </w:p>
        </w:tc>
      </w:tr>
      <w:tr w:rsidR="00D45CA8" w:rsidRPr="00922EFA" w14:paraId="787051D1" w14:textId="77777777" w:rsidTr="0051358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1019E6E" w14:textId="77777777" w:rsidR="00D45CA8" w:rsidRPr="00922EF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22EFA">
              <w:rPr>
                <w:rFonts w:ascii="Source Sans 3" w:hAnsi="Source Sans 3"/>
                <w:noProof/>
              </w:rPr>
              <w:drawing>
                <wp:inline distT="0" distB="0" distL="0" distR="0" wp14:anchorId="7A350B78" wp14:editId="6006042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EB0AE80" w14:textId="77777777" w:rsidR="00513582" w:rsidRPr="00922EFA" w:rsidRDefault="00513582" w:rsidP="00513582">
            <w:pPr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Bei jeder Erste-Hilfe-Maßnahme: Selbstschutz beachten und umgehend Arzt verständigen.</w:t>
            </w:r>
          </w:p>
          <w:p w14:paraId="5B235ABC" w14:textId="328CBFDA" w:rsidR="00513582" w:rsidRPr="00922EFA" w:rsidRDefault="00513582" w:rsidP="00513582">
            <w:pPr>
              <w:tabs>
                <w:tab w:val="left" w:pos="1652"/>
              </w:tabs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Nach Einatmen:</w:t>
            </w:r>
            <w:r w:rsidRPr="00922EFA">
              <w:rPr>
                <w:rFonts w:ascii="Source Sans 3" w:hAnsi="Source Sans 3"/>
              </w:rPr>
              <w:tab/>
            </w:r>
            <w:r w:rsid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</w:rPr>
              <w:t xml:space="preserve">sofort Frischluftzufuhr, Person mit dem Kopf nach unten in Schräglage bringen, </w:t>
            </w:r>
            <w:r w:rsidRPr="00922EFA">
              <w:rPr>
                <w:rFonts w:ascii="Source Sans 3" w:hAnsi="Source Sans 3"/>
              </w:rPr>
              <w:br/>
            </w:r>
            <w:r w:rsidRPr="00922EFA">
              <w:rPr>
                <w:rFonts w:ascii="Source Sans 3" w:hAnsi="Source Sans 3"/>
              </w:rPr>
              <w:tab/>
            </w:r>
            <w:r w:rsidR="00922EFA">
              <w:rPr>
                <w:rFonts w:ascii="Source Sans 3" w:hAnsi="Source Sans 3"/>
              </w:rPr>
              <w:tab/>
            </w:r>
            <w:r w:rsidRPr="00922EFA">
              <w:rPr>
                <w:rFonts w:ascii="Source Sans 3" w:hAnsi="Source Sans 3"/>
              </w:rPr>
              <w:t>bei Atembeschwerden für ärztliche Behandlung sorgen</w:t>
            </w:r>
          </w:p>
          <w:p w14:paraId="6AB337CB" w14:textId="1E0F7DE2" w:rsidR="00D45CA8" w:rsidRPr="00922EFA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922EF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22EF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22EF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22EFA">
              <w:rPr>
                <w:rFonts w:ascii="Source Sans 3" w:hAnsi="Source Sans 3"/>
                <w:sz w:val="20"/>
                <w:szCs w:val="20"/>
              </w:rPr>
            </w:r>
            <w:r w:rsidRPr="00922EF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22EFA">
              <w:rPr>
                <w:rFonts w:ascii="Source Sans 3" w:hAnsi="Source Sans 3"/>
                <w:sz w:val="20"/>
                <w:szCs w:val="20"/>
              </w:rPr>
              <w:tab/>
            </w:r>
            <w:r w:rsidR="00922EFA">
              <w:rPr>
                <w:rFonts w:ascii="Source Sans 3" w:hAnsi="Source Sans 3"/>
                <w:sz w:val="20"/>
                <w:szCs w:val="20"/>
              </w:rPr>
              <w:tab/>
            </w:r>
            <w:r w:rsidRPr="00922EF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22EF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22EF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22EF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22EF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22EF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22EFA" w14:paraId="76D3237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7FFAE6C" w14:textId="77777777" w:rsidR="00D45CA8" w:rsidRPr="00922EF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22EFA" w14:paraId="2A62AE34" w14:textId="77777777" w:rsidTr="00922EF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D05BD2B" w14:textId="77777777" w:rsidR="00D45CA8" w:rsidRPr="00922EF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036E22F" w14:textId="20E9FDF2" w:rsidR="00D45CA8" w:rsidRPr="00922EFA" w:rsidRDefault="00513582" w:rsidP="00513582">
            <w:pPr>
              <w:rPr>
                <w:rFonts w:ascii="Source Sans 3" w:hAnsi="Source Sans 3"/>
              </w:rPr>
            </w:pPr>
            <w:r w:rsidRPr="00922EFA">
              <w:rPr>
                <w:rFonts w:ascii="Source Sans 3" w:hAnsi="Source Sans 3"/>
              </w:rPr>
              <w:t>SF</w:t>
            </w:r>
            <w:r w:rsidRPr="00922EFA">
              <w:rPr>
                <w:rFonts w:ascii="Source Sans 3" w:hAnsi="Source Sans 3"/>
                <w:vertAlign w:val="subscript"/>
              </w:rPr>
              <w:t>6</w:t>
            </w:r>
            <w:r w:rsidRPr="00922EFA">
              <w:rPr>
                <w:rFonts w:ascii="Source Sans 3" w:hAnsi="Source Sans 3"/>
              </w:rPr>
              <w:t>-Druckgasflaschen ggf. an Hersteller zurückgeben.</w:t>
            </w:r>
          </w:p>
          <w:p w14:paraId="548FC418" w14:textId="77777777" w:rsidR="00872D6F" w:rsidRPr="00922EFA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922EF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22EFA">
              <w:rPr>
                <w:rFonts w:ascii="Source Sans 3" w:hAnsi="Source Sans 3"/>
                <w:color w:val="000000"/>
              </w:rPr>
              <w:t xml:space="preserve"> </w:t>
            </w:r>
            <w:r w:rsidRPr="00922EF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22EFA">
              <w:rPr>
                <w:rFonts w:ascii="Source Sans 3" w:hAnsi="Source Sans 3"/>
              </w:rPr>
              <w:instrText xml:space="preserve"> FORMTEXT </w:instrText>
            </w:r>
            <w:r w:rsidRPr="00922EFA">
              <w:rPr>
                <w:rFonts w:ascii="Source Sans 3" w:hAnsi="Source Sans 3"/>
              </w:rPr>
            </w:r>
            <w:r w:rsidRPr="00922EFA">
              <w:rPr>
                <w:rFonts w:ascii="Source Sans 3" w:hAnsi="Source Sans 3"/>
              </w:rPr>
              <w:fldChar w:fldCharType="separate"/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</w:rPr>
              <w:fldChar w:fldCharType="end"/>
            </w:r>
            <w:r w:rsidRPr="00922EFA">
              <w:rPr>
                <w:rFonts w:ascii="Source Sans 3" w:hAnsi="Source Sans 3"/>
                <w:color w:val="000000"/>
              </w:rPr>
              <w:tab/>
            </w:r>
            <w:r w:rsidRPr="00922EFA">
              <w:rPr>
                <w:rFonts w:ascii="Source Sans 3" w:hAnsi="Source Sans 3"/>
                <w:color w:val="000000"/>
              </w:rPr>
              <w:tab/>
            </w:r>
            <w:r w:rsidRPr="00922EF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22EFA">
              <w:rPr>
                <w:rFonts w:ascii="Source Sans 3" w:hAnsi="Source Sans 3"/>
                <w:color w:val="000000"/>
              </w:rPr>
              <w:t xml:space="preserve"> </w:t>
            </w:r>
            <w:r w:rsidRPr="00922EF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22EFA">
              <w:rPr>
                <w:rFonts w:ascii="Source Sans 3" w:hAnsi="Source Sans 3"/>
              </w:rPr>
              <w:instrText xml:space="preserve"> FORMTEXT </w:instrText>
            </w:r>
            <w:r w:rsidRPr="00922EFA">
              <w:rPr>
                <w:rFonts w:ascii="Source Sans 3" w:hAnsi="Source Sans 3"/>
              </w:rPr>
            </w:r>
            <w:r w:rsidRPr="00922EFA">
              <w:rPr>
                <w:rFonts w:ascii="Source Sans 3" w:hAnsi="Source Sans 3"/>
              </w:rPr>
              <w:fldChar w:fldCharType="separate"/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  <w:noProof/>
              </w:rPr>
              <w:t> </w:t>
            </w:r>
            <w:r w:rsidRPr="00922EFA">
              <w:rPr>
                <w:rFonts w:ascii="Source Sans 3" w:hAnsi="Source Sans 3"/>
              </w:rPr>
              <w:fldChar w:fldCharType="end"/>
            </w:r>
          </w:p>
        </w:tc>
      </w:tr>
    </w:tbl>
    <w:p w14:paraId="26C1CED1" w14:textId="77777777" w:rsidR="00D45CA8" w:rsidRPr="00922EF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22EF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93E38F3-DCDF-4C58-BE73-663B7DBBF3F8}"/>
    <w:embedBold r:id="rId2" w:fontKey="{9B1A19A5-8654-4F71-9E89-930B5B2DB8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7C04"/>
    <w:multiLevelType w:val="hybridMultilevel"/>
    <w:tmpl w:val="05CE328E"/>
    <w:lvl w:ilvl="0" w:tplc="8342EC2C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A13AF"/>
    <w:multiLevelType w:val="hybridMultilevel"/>
    <w:tmpl w:val="9B3E0728"/>
    <w:lvl w:ilvl="0" w:tplc="D0467758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82"/>
    <w:rsid w:val="000718AA"/>
    <w:rsid w:val="00072313"/>
    <w:rsid w:val="000915F3"/>
    <w:rsid w:val="0020256F"/>
    <w:rsid w:val="002874ED"/>
    <w:rsid w:val="002B0015"/>
    <w:rsid w:val="00352514"/>
    <w:rsid w:val="00353F27"/>
    <w:rsid w:val="003F0E4D"/>
    <w:rsid w:val="00400BC7"/>
    <w:rsid w:val="004638AD"/>
    <w:rsid w:val="00513582"/>
    <w:rsid w:val="00564C7D"/>
    <w:rsid w:val="007433AE"/>
    <w:rsid w:val="00744851"/>
    <w:rsid w:val="00800ABE"/>
    <w:rsid w:val="00850334"/>
    <w:rsid w:val="008525E3"/>
    <w:rsid w:val="00872D6F"/>
    <w:rsid w:val="00922EFA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267C6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44C762"/>
  <w15:chartTrackingRefBased/>
  <w15:docId w15:val="{A33E6BE8-B465-4AC9-89A3-D0A800095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22EF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2025-08-06T13:06:00Z</dcterms:created>
  <dcterms:modified xsi:type="dcterms:W3CDTF">2026-01-05T16:31:00Z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